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3F6E0" w14:textId="77777777" w:rsidR="00581356" w:rsidRPr="00250CC4" w:rsidRDefault="00581356" w:rsidP="00581356">
      <w:pPr>
        <w:jc w:val="center"/>
        <w:rPr>
          <w:rFonts w:ascii="IranNastaliq" w:hAnsi="IranNastaliq"/>
          <w:b/>
          <w:bCs/>
          <w:szCs w:val="24"/>
          <w:rtl/>
        </w:rPr>
      </w:pPr>
      <w:r w:rsidRPr="00250CC4">
        <w:rPr>
          <w:rFonts w:ascii="IranNastaliq" w:hAnsi="IranNastaliq"/>
          <w:b/>
          <w:bCs/>
          <w:szCs w:val="24"/>
          <w:rtl/>
        </w:rPr>
        <w:t>بسمه تعالی</w:t>
      </w:r>
    </w:p>
    <w:p w14:paraId="00D2C40C" w14:textId="77777777" w:rsidR="00581356" w:rsidRDefault="00581356" w:rsidP="00DB5BEE">
      <w:pPr>
        <w:spacing w:line="240" w:lineRule="auto"/>
        <w:jc w:val="center"/>
        <w:rPr>
          <w:rFonts w:ascii="IranNastaliq" w:hAnsi="IranNastaliq"/>
          <w:b/>
          <w:bCs/>
          <w:rtl/>
        </w:rPr>
      </w:pPr>
      <w:r>
        <w:rPr>
          <w:b/>
          <w:bCs/>
          <w:noProof/>
          <w:lang w:bidi="ar-SA"/>
        </w:rPr>
        <w:drawing>
          <wp:inline distT="0" distB="0" distL="0" distR="0" wp14:anchorId="169311B7" wp14:editId="619119EE">
            <wp:extent cx="1042670" cy="1171144"/>
            <wp:effectExtent l="0" t="0" r="5080" b="0"/>
            <wp:docPr id="11282" name="Picture 1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3496" cy="1194536"/>
                    </a:xfrm>
                    <a:prstGeom prst="rect">
                      <a:avLst/>
                    </a:prstGeom>
                    <a:noFill/>
                    <a:ln>
                      <a:noFill/>
                    </a:ln>
                  </pic:spPr>
                </pic:pic>
              </a:graphicData>
            </a:graphic>
          </wp:inline>
        </w:drawing>
      </w:r>
    </w:p>
    <w:p w14:paraId="30B7BD94" w14:textId="77777777" w:rsidR="00253AE5" w:rsidRPr="00DB5BEE" w:rsidRDefault="00855E6B" w:rsidP="00DB5BEE">
      <w:pPr>
        <w:spacing w:line="240" w:lineRule="auto"/>
        <w:jc w:val="center"/>
        <w:rPr>
          <w:rFonts w:ascii="IranNastaliq" w:hAnsi="IranNastaliq" w:cs="IranNastaliq"/>
          <w:b/>
          <w:bCs/>
          <w:sz w:val="32"/>
          <w:szCs w:val="32"/>
          <w:rtl/>
        </w:rPr>
      </w:pPr>
      <w:r>
        <w:rPr>
          <w:rFonts w:ascii="IranNastaliq" w:hAnsi="IranNastaliq" w:cs="IranNastaliq" w:hint="cs"/>
          <w:b/>
          <w:bCs/>
          <w:sz w:val="32"/>
          <w:szCs w:val="32"/>
          <w:rtl/>
        </w:rPr>
        <w:t>دانشکده</w:t>
      </w:r>
      <w:r w:rsidR="00253AE5" w:rsidRPr="00DB5BEE">
        <w:rPr>
          <w:rFonts w:ascii="IranNastaliq" w:hAnsi="IranNastaliq" w:cs="IranNastaliq"/>
          <w:b/>
          <w:bCs/>
          <w:sz w:val="32"/>
          <w:szCs w:val="32"/>
          <w:rtl/>
        </w:rPr>
        <w:t xml:space="preserve"> مهندسي مواد</w:t>
      </w:r>
      <w:r>
        <w:rPr>
          <w:rFonts w:ascii="IranNastaliq" w:hAnsi="IranNastaliq" w:cs="IranNastaliq" w:hint="cs"/>
          <w:b/>
          <w:bCs/>
          <w:sz w:val="32"/>
          <w:szCs w:val="32"/>
          <w:rtl/>
        </w:rPr>
        <w:t xml:space="preserve"> </w:t>
      </w:r>
      <w:r w:rsidR="00244759">
        <w:rPr>
          <w:rFonts w:ascii="IranNastaliq" w:hAnsi="IranNastaliq" w:cs="IranNastaliq" w:hint="cs"/>
          <w:b/>
          <w:bCs/>
          <w:sz w:val="32"/>
          <w:szCs w:val="32"/>
          <w:rtl/>
        </w:rPr>
        <w:t xml:space="preserve"> </w:t>
      </w:r>
      <w:r>
        <w:rPr>
          <w:rFonts w:ascii="IranNastaliq" w:hAnsi="IranNastaliq" w:cs="IranNastaliq" w:hint="cs"/>
          <w:b/>
          <w:bCs/>
          <w:sz w:val="32"/>
          <w:szCs w:val="32"/>
          <w:rtl/>
        </w:rPr>
        <w:t xml:space="preserve">و </w:t>
      </w:r>
      <w:r w:rsidR="00244759">
        <w:rPr>
          <w:rFonts w:ascii="IranNastaliq" w:hAnsi="IranNastaliq" w:cs="IranNastaliq" w:hint="cs"/>
          <w:b/>
          <w:bCs/>
          <w:sz w:val="32"/>
          <w:szCs w:val="32"/>
          <w:rtl/>
        </w:rPr>
        <w:t xml:space="preserve"> </w:t>
      </w:r>
      <w:r>
        <w:rPr>
          <w:rFonts w:ascii="IranNastaliq" w:hAnsi="IranNastaliq" w:cs="IranNastaliq" w:hint="cs"/>
          <w:b/>
          <w:bCs/>
          <w:sz w:val="32"/>
          <w:szCs w:val="32"/>
          <w:rtl/>
        </w:rPr>
        <w:t>صنایع</w:t>
      </w:r>
    </w:p>
    <w:p w14:paraId="13F0999B" w14:textId="77777777" w:rsidR="00253AE5" w:rsidRPr="00DB5BEE" w:rsidRDefault="00253AE5" w:rsidP="00DB5BEE">
      <w:pPr>
        <w:spacing w:line="240" w:lineRule="auto"/>
        <w:jc w:val="center"/>
        <w:rPr>
          <w:b/>
          <w:bCs/>
          <w:sz w:val="28"/>
          <w:rtl/>
        </w:rPr>
      </w:pPr>
    </w:p>
    <w:p w14:paraId="10418F30" w14:textId="184014CB" w:rsidR="00581356" w:rsidRPr="00F05A50" w:rsidRDefault="00A15B77" w:rsidP="0096784B">
      <w:pPr>
        <w:jc w:val="center"/>
        <w:rPr>
          <w:b/>
          <w:bCs/>
          <w:color w:val="000000"/>
          <w:sz w:val="36"/>
          <w:szCs w:val="40"/>
          <w:rtl/>
        </w:rPr>
      </w:pPr>
      <w:r w:rsidRPr="00A15B77">
        <w:rPr>
          <w:b/>
          <w:bCs/>
          <w:color w:val="000000"/>
          <w:sz w:val="36"/>
          <w:szCs w:val="40"/>
          <w:rtl/>
        </w:rPr>
        <w:t>ارز</w:t>
      </w:r>
      <w:r w:rsidRPr="00A15B77">
        <w:rPr>
          <w:rFonts w:hint="cs"/>
          <w:b/>
          <w:bCs/>
          <w:color w:val="000000"/>
          <w:sz w:val="36"/>
          <w:szCs w:val="40"/>
          <w:rtl/>
        </w:rPr>
        <w:t>یابی</w:t>
      </w:r>
      <w:r w:rsidRPr="00A15B77">
        <w:rPr>
          <w:b/>
          <w:bCs/>
          <w:color w:val="000000"/>
          <w:sz w:val="36"/>
          <w:szCs w:val="40"/>
          <w:rtl/>
        </w:rPr>
        <w:t xml:space="preserve"> </w:t>
      </w:r>
      <w:r w:rsidR="002F0026" w:rsidRPr="002F0026">
        <w:rPr>
          <w:b/>
          <w:bCs/>
          <w:color w:val="000000"/>
          <w:sz w:val="36"/>
          <w:szCs w:val="40"/>
          <w:rtl/>
        </w:rPr>
        <w:t>استحاله‌ها</w:t>
      </w:r>
      <w:r w:rsidR="002F0026" w:rsidRPr="002F0026">
        <w:rPr>
          <w:rFonts w:hint="cs"/>
          <w:b/>
          <w:bCs/>
          <w:color w:val="000000"/>
          <w:sz w:val="36"/>
          <w:szCs w:val="40"/>
          <w:rtl/>
        </w:rPr>
        <w:t>ی</w:t>
      </w:r>
      <w:r w:rsidR="002F0026" w:rsidRPr="002F0026">
        <w:rPr>
          <w:b/>
          <w:bCs/>
          <w:color w:val="000000"/>
          <w:sz w:val="36"/>
          <w:szCs w:val="40"/>
          <w:rtl/>
        </w:rPr>
        <w:t xml:space="preserve"> فاز</w:t>
      </w:r>
      <w:r w:rsidR="002F0026" w:rsidRPr="002F0026">
        <w:rPr>
          <w:rFonts w:hint="cs"/>
          <w:b/>
          <w:bCs/>
          <w:color w:val="000000"/>
          <w:sz w:val="36"/>
          <w:szCs w:val="40"/>
          <w:rtl/>
        </w:rPr>
        <w:t>ی</w:t>
      </w:r>
      <w:r w:rsidR="002F0026" w:rsidRPr="002F0026">
        <w:rPr>
          <w:b/>
          <w:bCs/>
          <w:color w:val="000000"/>
          <w:sz w:val="36"/>
          <w:szCs w:val="40"/>
          <w:rtl/>
        </w:rPr>
        <w:t xml:space="preserve"> و ر</w:t>
      </w:r>
      <w:r w:rsidR="002F0026" w:rsidRPr="002F0026">
        <w:rPr>
          <w:rFonts w:hint="cs"/>
          <w:b/>
          <w:bCs/>
          <w:color w:val="000000"/>
          <w:sz w:val="36"/>
          <w:szCs w:val="40"/>
          <w:rtl/>
        </w:rPr>
        <w:t>یزساختار</w:t>
      </w:r>
      <w:r w:rsidR="002F0026" w:rsidRPr="002F0026">
        <w:rPr>
          <w:b/>
          <w:bCs/>
          <w:color w:val="000000"/>
          <w:sz w:val="36"/>
          <w:szCs w:val="40"/>
          <w:rtl/>
        </w:rPr>
        <w:t xml:space="preserve"> آل</w:t>
      </w:r>
      <w:r w:rsidR="002F0026" w:rsidRPr="002F0026">
        <w:rPr>
          <w:rFonts w:hint="cs"/>
          <w:b/>
          <w:bCs/>
          <w:color w:val="000000"/>
          <w:sz w:val="36"/>
          <w:szCs w:val="40"/>
          <w:rtl/>
        </w:rPr>
        <w:t>یاژ</w:t>
      </w:r>
      <w:r w:rsidR="002F0026" w:rsidRPr="002F0026">
        <w:rPr>
          <w:b/>
          <w:bCs/>
          <w:color w:val="000000"/>
          <w:sz w:val="36"/>
          <w:szCs w:val="40"/>
          <w:rtl/>
        </w:rPr>
        <w:t xml:space="preserve"> من</w:t>
      </w:r>
      <w:r w:rsidR="002F0026" w:rsidRPr="002F0026">
        <w:rPr>
          <w:rFonts w:hint="cs"/>
          <w:b/>
          <w:bCs/>
          <w:color w:val="000000"/>
          <w:sz w:val="36"/>
          <w:szCs w:val="40"/>
          <w:rtl/>
        </w:rPr>
        <w:t>یزیم</w:t>
      </w:r>
      <w:r w:rsidR="002F0026" w:rsidRPr="002F0026">
        <w:rPr>
          <w:b/>
          <w:bCs/>
          <w:color w:val="000000"/>
          <w:sz w:val="36"/>
          <w:szCs w:val="40"/>
          <w:rtl/>
        </w:rPr>
        <w:t xml:space="preserve"> </w:t>
      </w:r>
      <w:r w:rsidR="002F0026" w:rsidRPr="002F0026">
        <w:rPr>
          <w:b/>
          <w:bCs/>
          <w:color w:val="000000"/>
          <w:sz w:val="36"/>
          <w:szCs w:val="40"/>
        </w:rPr>
        <w:t>AZ31</w:t>
      </w:r>
      <w:r w:rsidR="002F0026" w:rsidRPr="002F0026">
        <w:rPr>
          <w:b/>
          <w:bCs/>
          <w:color w:val="000000"/>
          <w:sz w:val="36"/>
          <w:szCs w:val="40"/>
          <w:rtl/>
        </w:rPr>
        <w:t xml:space="preserve"> با استفاده از نرم‌افزار </w:t>
      </w:r>
      <w:r w:rsidR="002F0026" w:rsidRPr="002F0026">
        <w:rPr>
          <w:b/>
          <w:bCs/>
          <w:color w:val="000000"/>
          <w:sz w:val="36"/>
          <w:szCs w:val="40"/>
        </w:rPr>
        <w:t>JMatPro</w:t>
      </w:r>
    </w:p>
    <w:p w14:paraId="3E1EE54A" w14:textId="77777777" w:rsidR="00581356" w:rsidRDefault="00581356" w:rsidP="00581356">
      <w:pPr>
        <w:spacing w:line="276" w:lineRule="auto"/>
        <w:jc w:val="center"/>
        <w:rPr>
          <w:rFonts w:cs="B Davat"/>
          <w:sz w:val="22"/>
          <w:szCs w:val="24"/>
          <w:rtl/>
        </w:rPr>
      </w:pPr>
    </w:p>
    <w:p w14:paraId="424F1698" w14:textId="77777777" w:rsidR="00253AE5" w:rsidRPr="00581356" w:rsidRDefault="00253AE5" w:rsidP="00BD2E09">
      <w:pPr>
        <w:spacing w:line="276" w:lineRule="auto"/>
        <w:jc w:val="center"/>
        <w:rPr>
          <w:sz w:val="28"/>
          <w:szCs w:val="32"/>
          <w:rtl/>
        </w:rPr>
      </w:pPr>
      <w:r w:rsidRPr="00581356">
        <w:rPr>
          <w:rFonts w:hint="cs"/>
          <w:sz w:val="28"/>
          <w:szCs w:val="32"/>
          <w:rtl/>
        </w:rPr>
        <w:t xml:space="preserve">پايان نامه </w:t>
      </w:r>
      <w:r w:rsidR="00F05A50" w:rsidRPr="00581356">
        <w:rPr>
          <w:rFonts w:hint="cs"/>
          <w:sz w:val="28"/>
          <w:szCs w:val="32"/>
          <w:rtl/>
        </w:rPr>
        <w:t>برای</w:t>
      </w:r>
      <w:r w:rsidRPr="00581356">
        <w:rPr>
          <w:rFonts w:hint="cs"/>
          <w:sz w:val="28"/>
          <w:szCs w:val="32"/>
          <w:rtl/>
        </w:rPr>
        <w:t xml:space="preserve"> اخذ درجه کارشناسي در رشته </w:t>
      </w:r>
      <w:r w:rsidR="00581356">
        <w:rPr>
          <w:sz w:val="28"/>
          <w:szCs w:val="32"/>
          <w:rtl/>
        </w:rPr>
        <w:br/>
      </w:r>
      <w:r w:rsidRPr="00581356">
        <w:rPr>
          <w:rFonts w:hint="cs"/>
          <w:sz w:val="28"/>
          <w:szCs w:val="32"/>
          <w:rtl/>
        </w:rPr>
        <w:t>مهندسی مواد</w:t>
      </w:r>
      <w:r w:rsidR="009E64AE" w:rsidRPr="00581356">
        <w:rPr>
          <w:rFonts w:hint="cs"/>
          <w:sz w:val="28"/>
          <w:szCs w:val="32"/>
          <w:rtl/>
        </w:rPr>
        <w:t xml:space="preserve"> </w:t>
      </w:r>
      <w:r w:rsidRPr="00581356">
        <w:rPr>
          <w:rFonts w:hint="cs"/>
          <w:sz w:val="28"/>
          <w:szCs w:val="32"/>
          <w:rtl/>
        </w:rPr>
        <w:t>گرايش شناسايي و انتخاب مواد مهندسی</w:t>
      </w:r>
    </w:p>
    <w:p w14:paraId="6F22AB1E" w14:textId="77777777" w:rsidR="00581356" w:rsidRPr="00804832" w:rsidRDefault="00581356" w:rsidP="00F05A50">
      <w:pPr>
        <w:jc w:val="center"/>
        <w:rPr>
          <w:b/>
          <w:bCs/>
          <w:sz w:val="36"/>
          <w:szCs w:val="36"/>
          <w:rtl/>
        </w:rPr>
      </w:pPr>
    </w:p>
    <w:p w14:paraId="200B9F4D" w14:textId="256C2F5D" w:rsidR="00253AE5" w:rsidRPr="00CB56C9" w:rsidRDefault="007645A5" w:rsidP="002E5A49">
      <w:pPr>
        <w:jc w:val="center"/>
        <w:rPr>
          <w:b/>
          <w:bCs/>
          <w:sz w:val="44"/>
          <w:szCs w:val="44"/>
          <w:rtl/>
        </w:rPr>
      </w:pPr>
      <w:r>
        <w:rPr>
          <w:b/>
          <w:bCs/>
          <w:sz w:val="44"/>
          <w:szCs w:val="44"/>
        </w:rPr>
        <w:t xml:space="preserve"> </w:t>
      </w:r>
    </w:p>
    <w:p w14:paraId="6E7C5F68" w14:textId="69DE926D" w:rsidR="00C83F7A" w:rsidRDefault="00C83F7A" w:rsidP="00253AE5">
      <w:pPr>
        <w:jc w:val="center"/>
        <w:rPr>
          <w:b/>
          <w:bCs/>
          <w:sz w:val="32"/>
          <w:szCs w:val="32"/>
          <w:rtl/>
        </w:rPr>
      </w:pPr>
    </w:p>
    <w:p w14:paraId="34650F65" w14:textId="45BD534E" w:rsidR="00253AE5" w:rsidRPr="00E2405D" w:rsidRDefault="00253AE5" w:rsidP="00C02018">
      <w:pPr>
        <w:spacing w:line="240" w:lineRule="auto"/>
        <w:jc w:val="center"/>
        <w:rPr>
          <w:b/>
          <w:bCs/>
          <w:sz w:val="28"/>
          <w:rtl/>
        </w:rPr>
      </w:pPr>
      <w:r w:rsidRPr="00E2405D">
        <w:rPr>
          <w:rFonts w:hint="cs"/>
          <w:b/>
          <w:bCs/>
          <w:sz w:val="28"/>
          <w:rtl/>
        </w:rPr>
        <w:t>استاد راهنما:</w:t>
      </w:r>
    </w:p>
    <w:p w14:paraId="240C5DD9" w14:textId="25764A2E" w:rsidR="00253AE5" w:rsidRPr="00581356" w:rsidRDefault="007645A5" w:rsidP="00E2405D">
      <w:pPr>
        <w:jc w:val="center"/>
        <w:rPr>
          <w:b/>
          <w:bCs/>
          <w:sz w:val="28"/>
          <w:rtl/>
        </w:rPr>
      </w:pPr>
      <w:r>
        <w:rPr>
          <w:b/>
          <w:bCs/>
          <w:sz w:val="28"/>
        </w:rPr>
        <w:t xml:space="preserve"> </w:t>
      </w:r>
    </w:p>
    <w:p w14:paraId="0979249A" w14:textId="77777777" w:rsidR="00253AE5" w:rsidRDefault="00253AE5" w:rsidP="00253AE5">
      <w:pPr>
        <w:jc w:val="center"/>
        <w:rPr>
          <w:sz w:val="22"/>
          <w:szCs w:val="22"/>
          <w:rtl/>
        </w:rPr>
      </w:pPr>
    </w:p>
    <w:p w14:paraId="044BB968" w14:textId="169CA225" w:rsidR="00581356" w:rsidRDefault="00581356" w:rsidP="00253AE5">
      <w:pPr>
        <w:jc w:val="center"/>
        <w:rPr>
          <w:b/>
          <w:bCs/>
          <w:sz w:val="22"/>
          <w:szCs w:val="22"/>
          <w:rtl/>
        </w:rPr>
      </w:pPr>
    </w:p>
    <w:p w14:paraId="12052163" w14:textId="77777777" w:rsidR="00CB56C9" w:rsidRPr="00581356" w:rsidRDefault="00CB56C9" w:rsidP="00253AE5">
      <w:pPr>
        <w:jc w:val="center"/>
        <w:rPr>
          <w:b/>
          <w:bCs/>
          <w:sz w:val="22"/>
          <w:szCs w:val="22"/>
          <w:rtl/>
        </w:rPr>
      </w:pPr>
    </w:p>
    <w:p w14:paraId="76F167FD" w14:textId="3008051E" w:rsidR="00B865C0" w:rsidRDefault="00B40176" w:rsidP="00DA133B">
      <w:pPr>
        <w:jc w:val="center"/>
        <w:rPr>
          <w:b/>
          <w:bCs/>
          <w:sz w:val="22"/>
          <w:szCs w:val="24"/>
          <w:rtl/>
        </w:rPr>
      </w:pPr>
      <w:r>
        <w:rPr>
          <w:rFonts w:hint="cs"/>
          <w:b/>
          <w:bCs/>
          <w:szCs w:val="24"/>
          <w:rtl/>
        </w:rPr>
        <w:t xml:space="preserve">شهریور </w:t>
      </w:r>
      <w:r w:rsidR="008F6217">
        <w:rPr>
          <w:rFonts w:hint="cs"/>
          <w:b/>
          <w:bCs/>
          <w:szCs w:val="24"/>
          <w:rtl/>
        </w:rPr>
        <w:t>ماه 140</w:t>
      </w:r>
      <w:r>
        <w:rPr>
          <w:rFonts w:hint="cs"/>
          <w:b/>
          <w:bCs/>
          <w:szCs w:val="24"/>
          <w:rtl/>
        </w:rPr>
        <w:t>5</w:t>
      </w:r>
      <w:r w:rsidR="00DA133B">
        <w:rPr>
          <w:rFonts w:hint="cs"/>
          <w:b/>
          <w:bCs/>
          <w:sz w:val="22"/>
          <w:szCs w:val="24"/>
          <w:rtl/>
        </w:rPr>
        <w:t xml:space="preserve"> </w:t>
      </w:r>
    </w:p>
    <w:p w14:paraId="262F4814" w14:textId="77777777" w:rsidR="00B865C0" w:rsidRDefault="00B865C0" w:rsidP="00253AE5">
      <w:pPr>
        <w:jc w:val="center"/>
        <w:rPr>
          <w:b/>
          <w:bCs/>
          <w:sz w:val="22"/>
          <w:szCs w:val="24"/>
          <w:rtl/>
        </w:rPr>
        <w:sectPr w:rsidR="00B865C0" w:rsidSect="00FF204B">
          <w:footnotePr>
            <w:numRestart w:val="eachPage"/>
          </w:footnotePr>
          <w:type w:val="oddPage"/>
          <w:pgSz w:w="11907" w:h="16840" w:code="9"/>
          <w:pgMar w:top="1418" w:right="1701" w:bottom="1418" w:left="1418" w:header="680" w:footer="851" w:gutter="0"/>
          <w:pgNumType w:fmt="arabicAlpha"/>
          <w:cols w:space="720"/>
          <w:noEndnote/>
          <w:titlePg/>
          <w:bidi/>
          <w:rtlGutter/>
          <w:docGrid w:linePitch="326" w:charSpace="43407"/>
        </w:sectPr>
      </w:pPr>
    </w:p>
    <w:p w14:paraId="7EECE1C8" w14:textId="77777777" w:rsidR="009E64AE" w:rsidRDefault="009E64AE" w:rsidP="00253AE5">
      <w:pPr>
        <w:jc w:val="center"/>
        <w:rPr>
          <w:rtl/>
        </w:rPr>
      </w:pPr>
    </w:p>
    <w:p w14:paraId="609EB089" w14:textId="77777777" w:rsidR="003F7C71" w:rsidRDefault="003F7C71" w:rsidP="00253AE5">
      <w:pPr>
        <w:jc w:val="center"/>
        <w:rPr>
          <w:rtl/>
        </w:rPr>
      </w:pPr>
    </w:p>
    <w:p w14:paraId="42E773C7" w14:textId="77777777" w:rsidR="003F7C71" w:rsidRDefault="003F7C71" w:rsidP="00253AE5">
      <w:pPr>
        <w:jc w:val="center"/>
        <w:rPr>
          <w:rtl/>
        </w:rPr>
      </w:pPr>
    </w:p>
    <w:p w14:paraId="4451645F" w14:textId="77777777" w:rsidR="00253AE5" w:rsidRDefault="00253AE5" w:rsidP="00253AE5">
      <w:pPr>
        <w:jc w:val="center"/>
        <w:rPr>
          <w:noProof/>
          <w:rtl/>
          <w:lang w:bidi="ar-SA"/>
        </w:rPr>
      </w:pPr>
    </w:p>
    <w:p w14:paraId="4FF6901C" w14:textId="6282CAAC" w:rsidR="00A25BDF" w:rsidRDefault="00253AE5" w:rsidP="00CB56C9">
      <w:pPr>
        <w:jc w:val="center"/>
        <w:rPr>
          <w:rtl/>
        </w:rPr>
      </w:pPr>
      <w:r w:rsidRPr="000E419F">
        <w:rPr>
          <w:noProof/>
          <w:rtl/>
          <w:lang w:bidi="ar-SA"/>
        </w:rPr>
        <w:drawing>
          <wp:inline distT="0" distB="0" distL="0" distR="0" wp14:anchorId="6B07D1CB" wp14:editId="2877488F">
            <wp:extent cx="3086100" cy="2640965"/>
            <wp:effectExtent l="0" t="0" r="0" b="6985"/>
            <wp:docPr id="28" name="Picture 7" descr="G:\besm\078.jpg"/>
            <wp:cNvGraphicFramePr/>
            <a:graphic xmlns:a="http://schemas.openxmlformats.org/drawingml/2006/main">
              <a:graphicData uri="http://schemas.openxmlformats.org/drawingml/2006/picture">
                <pic:pic xmlns:pic="http://schemas.openxmlformats.org/drawingml/2006/picture">
                  <pic:nvPicPr>
                    <pic:cNvPr id="0" name="Picture 4" descr="G:\besm\078.jpg"/>
                    <pic:cNvPicPr>
                      <a:picLocks noChangeAspect="1" noChangeArrowheads="1"/>
                    </pic:cNvPicPr>
                  </pic:nvPicPr>
                  <pic:blipFill>
                    <a:blip r:embed="rId10" cstate="print"/>
                    <a:srcRect/>
                    <a:stretch>
                      <a:fillRect/>
                    </a:stretch>
                  </pic:blipFill>
                  <pic:spPr bwMode="auto">
                    <a:xfrm>
                      <a:off x="0" y="0"/>
                      <a:ext cx="3091427" cy="2645524"/>
                    </a:xfrm>
                    <a:prstGeom prst="rect">
                      <a:avLst/>
                    </a:prstGeom>
                    <a:noFill/>
                    <a:ln w="9525">
                      <a:noFill/>
                      <a:miter lim="800000"/>
                      <a:headEnd/>
                      <a:tailEnd/>
                    </a:ln>
                  </pic:spPr>
                </pic:pic>
              </a:graphicData>
            </a:graphic>
          </wp:inline>
        </w:drawing>
      </w:r>
    </w:p>
    <w:p w14:paraId="41035352" w14:textId="77777777" w:rsidR="00ED2AFE" w:rsidRPr="002F1ED9" w:rsidRDefault="00ED2AFE" w:rsidP="002F1ED9">
      <w:pPr>
        <w:jc w:val="center"/>
      </w:pPr>
    </w:p>
    <w:p w14:paraId="37A04B3A" w14:textId="77777777" w:rsidR="00C02018" w:rsidRPr="002F1ED9" w:rsidRDefault="00C02018" w:rsidP="002F1ED9">
      <w:pPr>
        <w:jc w:val="center"/>
        <w:sectPr w:rsidR="00C02018" w:rsidRPr="002F1ED9" w:rsidSect="00FF204B">
          <w:footnotePr>
            <w:numRestart w:val="eachPage"/>
          </w:footnotePr>
          <w:pgSz w:w="11907" w:h="16840" w:code="9"/>
          <w:pgMar w:top="1418" w:right="1701" w:bottom="1418" w:left="1418" w:header="680" w:footer="851" w:gutter="0"/>
          <w:cols w:space="720"/>
          <w:noEndnote/>
          <w:titlePg/>
          <w:bidi/>
          <w:rtlGutter/>
          <w:docGrid w:linePitch="326" w:charSpace="43407"/>
        </w:sectPr>
      </w:pPr>
    </w:p>
    <w:p w14:paraId="1B72D321" w14:textId="439FF03F" w:rsidR="006846BB" w:rsidRDefault="00F46BD3" w:rsidP="00F30635">
      <w:pPr>
        <w:jc w:val="center"/>
        <w:rPr>
          <w:rFonts w:ascii="IranNastaliq" w:hAnsi="IranNastaliq"/>
          <w:b/>
          <w:bCs/>
          <w:sz w:val="36"/>
          <w:szCs w:val="36"/>
          <w:rtl/>
        </w:rPr>
      </w:pPr>
      <w:r>
        <w:rPr>
          <w:rFonts w:ascii="IranNastaliq" w:hAnsi="IranNastaliq" w:hint="cs"/>
          <w:b/>
          <w:bCs/>
          <w:sz w:val="36"/>
          <w:szCs w:val="36"/>
          <w:rtl/>
        </w:rPr>
        <w:lastRenderedPageBreak/>
        <w:t>تعهد</w:t>
      </w:r>
      <w:r w:rsidR="00CB56C9">
        <w:rPr>
          <w:rFonts w:ascii="IranNastaliq" w:hAnsi="IranNastaliq" w:hint="cs"/>
          <w:b/>
          <w:bCs/>
          <w:sz w:val="36"/>
          <w:szCs w:val="36"/>
          <w:rtl/>
        </w:rPr>
        <w:t xml:space="preserve"> </w:t>
      </w:r>
      <w:r>
        <w:rPr>
          <w:rFonts w:ascii="IranNastaliq" w:hAnsi="IranNastaliq" w:hint="cs"/>
          <w:b/>
          <w:bCs/>
          <w:sz w:val="36"/>
          <w:szCs w:val="36"/>
          <w:rtl/>
        </w:rPr>
        <w:t>نامه</w:t>
      </w:r>
    </w:p>
    <w:p w14:paraId="1F1A5169" w14:textId="77777777" w:rsidR="00F46BD3" w:rsidRDefault="00F46BD3" w:rsidP="006846BB">
      <w:pPr>
        <w:jc w:val="left"/>
        <w:rPr>
          <w:rFonts w:ascii="IranNastaliq" w:hAnsi="IranNastaliq"/>
          <w:b/>
          <w:bCs/>
          <w:sz w:val="36"/>
          <w:szCs w:val="36"/>
          <w:rtl/>
        </w:rPr>
      </w:pPr>
    </w:p>
    <w:p w14:paraId="4FB1FA5E" w14:textId="77777777" w:rsidR="00F46BD3" w:rsidRDefault="00F46BD3" w:rsidP="006846BB">
      <w:pPr>
        <w:jc w:val="left"/>
        <w:rPr>
          <w:rFonts w:ascii="IranNastaliq" w:hAnsi="IranNastaliq"/>
          <w:b/>
          <w:bCs/>
          <w:sz w:val="36"/>
          <w:szCs w:val="36"/>
          <w:rtl/>
        </w:rPr>
      </w:pPr>
    </w:p>
    <w:p w14:paraId="79DEBE17" w14:textId="77777777" w:rsidR="006846BB" w:rsidRDefault="006846BB" w:rsidP="006846BB">
      <w:pPr>
        <w:jc w:val="left"/>
        <w:rPr>
          <w:rFonts w:ascii="IranNastaliq" w:hAnsi="IranNastaliq"/>
          <w:b/>
          <w:bCs/>
          <w:sz w:val="36"/>
          <w:szCs w:val="36"/>
          <w:rtl/>
        </w:rPr>
      </w:pPr>
      <w:r>
        <w:rPr>
          <w:rFonts w:ascii="IranNastaliq" w:hAnsi="IranNastaliq"/>
          <w:b/>
          <w:bCs/>
          <w:sz w:val="36"/>
          <w:szCs w:val="36"/>
          <w:rtl/>
        </w:rPr>
        <w:br w:type="page"/>
      </w:r>
    </w:p>
    <w:p w14:paraId="712F5F4E" w14:textId="77777777" w:rsidR="002F1ED9" w:rsidRPr="000D63C7" w:rsidRDefault="002F1ED9" w:rsidP="002F1ED9">
      <w:pPr>
        <w:jc w:val="left"/>
        <w:rPr>
          <w:rFonts w:ascii="IranNastaliq" w:hAnsi="IranNastaliq"/>
          <w:b/>
          <w:bCs/>
          <w:sz w:val="36"/>
          <w:szCs w:val="36"/>
          <w:rtl/>
        </w:rPr>
      </w:pPr>
      <w:r w:rsidRPr="000D63C7">
        <w:rPr>
          <w:rFonts w:ascii="IranNastaliq" w:hAnsi="IranNastaliq"/>
          <w:b/>
          <w:bCs/>
          <w:sz w:val="36"/>
          <w:szCs w:val="36"/>
          <w:rtl/>
        </w:rPr>
        <w:lastRenderedPageBreak/>
        <w:t>تقديم به</w:t>
      </w:r>
    </w:p>
    <w:p w14:paraId="4168235B" w14:textId="77777777" w:rsidR="002F1ED9" w:rsidRDefault="002F1ED9" w:rsidP="002F1ED9">
      <w:pPr>
        <w:rPr>
          <w:rtl/>
        </w:rPr>
      </w:pPr>
    </w:p>
    <w:p w14:paraId="532122D0" w14:textId="77777777" w:rsidR="00B865C0" w:rsidRDefault="00B865C0" w:rsidP="002F1ED9">
      <w:pPr>
        <w:rPr>
          <w:rtl/>
        </w:rPr>
      </w:pPr>
    </w:p>
    <w:p w14:paraId="39416DB7" w14:textId="77777777" w:rsidR="00B865C0" w:rsidRDefault="00B865C0" w:rsidP="002F1ED9">
      <w:pPr>
        <w:rPr>
          <w:rtl/>
        </w:rPr>
      </w:pPr>
    </w:p>
    <w:p w14:paraId="1E1ACB64" w14:textId="77777777" w:rsidR="002F1ED9" w:rsidRPr="00C02018" w:rsidRDefault="002F1ED9" w:rsidP="002F1ED9">
      <w:pPr>
        <w:rPr>
          <w:rtl/>
        </w:rPr>
      </w:pPr>
    </w:p>
    <w:p w14:paraId="04F980DE" w14:textId="77777777" w:rsidR="002F1ED9" w:rsidRPr="00960781" w:rsidRDefault="002F1ED9" w:rsidP="00960781">
      <w:pPr>
        <w:rPr>
          <w:rtl/>
        </w:rPr>
        <w:sectPr w:rsidR="002F1ED9" w:rsidRPr="00960781" w:rsidSect="00FF204B">
          <w:headerReference w:type="first" r:id="rId11"/>
          <w:footnotePr>
            <w:numRestart w:val="eachPage"/>
          </w:footnotePr>
          <w:pgSz w:w="11907" w:h="16840" w:code="9"/>
          <w:pgMar w:top="1418" w:right="1701" w:bottom="1418" w:left="1418" w:header="680" w:footer="851" w:gutter="0"/>
          <w:cols w:space="720"/>
          <w:noEndnote/>
          <w:titlePg/>
          <w:bidi/>
          <w:rtlGutter/>
          <w:docGrid w:linePitch="326" w:charSpace="43407"/>
        </w:sectPr>
      </w:pPr>
      <w:r w:rsidRPr="00C02018">
        <w:t xml:space="preserve"> </w:t>
      </w:r>
    </w:p>
    <w:p w14:paraId="72D16756" w14:textId="77777777" w:rsidR="002F1ED9" w:rsidRPr="000D63C7" w:rsidRDefault="002F1ED9" w:rsidP="002F1ED9">
      <w:pPr>
        <w:jc w:val="left"/>
        <w:rPr>
          <w:rFonts w:ascii="IranNastaliq" w:hAnsi="IranNastaliq"/>
          <w:b/>
          <w:bCs/>
          <w:sz w:val="36"/>
          <w:szCs w:val="36"/>
          <w:rtl/>
        </w:rPr>
      </w:pPr>
      <w:r w:rsidRPr="000D63C7">
        <w:rPr>
          <w:rFonts w:ascii="IranNastaliq" w:hAnsi="IranNastaliq"/>
          <w:b/>
          <w:bCs/>
          <w:sz w:val="36"/>
          <w:szCs w:val="36"/>
          <w:rtl/>
        </w:rPr>
        <w:lastRenderedPageBreak/>
        <w:t>تقدي</w:t>
      </w:r>
      <w:r w:rsidRPr="000D63C7">
        <w:rPr>
          <w:rFonts w:ascii="IranNastaliq" w:hAnsi="IranNastaliq" w:hint="cs"/>
          <w:b/>
          <w:bCs/>
          <w:sz w:val="36"/>
          <w:szCs w:val="36"/>
          <w:rtl/>
        </w:rPr>
        <w:t>ر و تشکر</w:t>
      </w:r>
    </w:p>
    <w:p w14:paraId="66765244" w14:textId="77777777" w:rsidR="00FB1C7B" w:rsidRDefault="00FB1C7B" w:rsidP="002F1ED9">
      <w:pPr>
        <w:rPr>
          <w:rtl/>
        </w:rPr>
      </w:pPr>
    </w:p>
    <w:p w14:paraId="643ED6A3" w14:textId="5DC091F8" w:rsidR="002F1ED9" w:rsidRDefault="00FB1C7B" w:rsidP="002F1ED9">
      <w:pPr>
        <w:rPr>
          <w:rtl/>
        </w:rPr>
      </w:pPr>
      <w:r>
        <w:rPr>
          <w:rFonts w:hint="cs"/>
          <w:rtl/>
        </w:rPr>
        <w:t xml:space="preserve">شرکت </w:t>
      </w:r>
      <w:r w:rsidR="00874B7F">
        <w:rPr>
          <w:rFonts w:hint="cs"/>
          <w:rtl/>
        </w:rPr>
        <w:t xml:space="preserve"> یاس سیمنس</w:t>
      </w:r>
    </w:p>
    <w:p w14:paraId="3FACB488" w14:textId="5F968C49" w:rsidR="00874B7F" w:rsidRDefault="00874B7F" w:rsidP="002F1ED9">
      <w:pPr>
        <w:rPr>
          <w:rtl/>
        </w:rPr>
      </w:pPr>
    </w:p>
    <w:p w14:paraId="2D90C648" w14:textId="26137201" w:rsidR="00874B7F" w:rsidRDefault="00874B7F" w:rsidP="002F1ED9">
      <w:pPr>
        <w:rPr>
          <w:rtl/>
        </w:rPr>
      </w:pPr>
    </w:p>
    <w:p w14:paraId="53094C88" w14:textId="77777777" w:rsidR="00874B7F" w:rsidRDefault="00874B7F" w:rsidP="002F1ED9">
      <w:pPr>
        <w:rPr>
          <w:rtl/>
        </w:rPr>
      </w:pPr>
    </w:p>
    <w:p w14:paraId="59BD268C" w14:textId="77777777" w:rsidR="002F1ED9" w:rsidRPr="00C02018" w:rsidRDefault="002F1ED9" w:rsidP="002F1ED9">
      <w:pPr>
        <w:rPr>
          <w:rtl/>
        </w:rPr>
      </w:pPr>
    </w:p>
    <w:p w14:paraId="487CA1F3" w14:textId="77777777" w:rsidR="00ED2AFE" w:rsidRDefault="00ED2AFE" w:rsidP="003606DD">
      <w:pPr>
        <w:rPr>
          <w:b/>
          <w:bCs/>
          <w:sz w:val="28"/>
          <w:szCs w:val="32"/>
          <w:rtl/>
        </w:rPr>
        <w:sectPr w:rsidR="00ED2AFE" w:rsidSect="00FF204B">
          <w:headerReference w:type="default" r:id="rId12"/>
          <w:headerReference w:type="first" r:id="rId13"/>
          <w:footnotePr>
            <w:numRestart w:val="eachPage"/>
          </w:footnotePr>
          <w:pgSz w:w="11907" w:h="16840" w:code="9"/>
          <w:pgMar w:top="1418" w:right="1701" w:bottom="1418" w:left="1418" w:header="680" w:footer="851" w:gutter="0"/>
          <w:cols w:space="720"/>
          <w:noEndnote/>
          <w:titlePg/>
          <w:bidi/>
          <w:rtlGutter/>
          <w:docGrid w:linePitch="326" w:charSpace="43407"/>
        </w:sectPr>
      </w:pPr>
    </w:p>
    <w:p w14:paraId="705DBFFD" w14:textId="77777777" w:rsidR="00C047B3" w:rsidRPr="000D63C7" w:rsidRDefault="00C047B3" w:rsidP="00E02D35">
      <w:pPr>
        <w:jc w:val="left"/>
        <w:rPr>
          <w:rFonts w:ascii="IranNastaliq" w:hAnsi="IranNastaliq"/>
          <w:b/>
          <w:bCs/>
          <w:sz w:val="36"/>
          <w:szCs w:val="36"/>
          <w:rtl/>
        </w:rPr>
      </w:pPr>
      <w:r w:rsidRPr="000D63C7">
        <w:rPr>
          <w:rFonts w:ascii="IranNastaliq" w:hAnsi="IranNastaliq" w:hint="cs"/>
          <w:b/>
          <w:bCs/>
          <w:sz w:val="36"/>
          <w:szCs w:val="36"/>
          <w:rtl/>
        </w:rPr>
        <w:lastRenderedPageBreak/>
        <w:t>چکيده</w:t>
      </w:r>
    </w:p>
    <w:p w14:paraId="579B4F82" w14:textId="77777777" w:rsidR="00C047B3" w:rsidRDefault="003606DD" w:rsidP="00AE10F1">
      <w:pPr>
        <w:rPr>
          <w:rtl/>
        </w:rPr>
      </w:pPr>
      <w:r>
        <w:rPr>
          <w:rFonts w:hint="cs"/>
          <w:rtl/>
        </w:rPr>
        <w:t xml:space="preserve">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w:t>
      </w:r>
      <w:r w:rsidR="00C047B3">
        <w:rPr>
          <w:rFonts w:hint="cs"/>
          <w:rtl/>
        </w:rPr>
        <w:t xml:space="preserve">مطالعه </w:t>
      </w:r>
      <w:r w:rsidR="00AE10F1">
        <w:rPr>
          <w:rFonts w:hint="cs"/>
          <w:rtl/>
        </w:rPr>
        <w:t>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 چکیده</w:t>
      </w:r>
      <w:r w:rsidR="00AE10F1" w:rsidRPr="00AE10F1">
        <w:rPr>
          <w:rFonts w:hint="cs"/>
          <w:rtl/>
        </w:rPr>
        <w:t xml:space="preserve"> </w:t>
      </w:r>
      <w:r w:rsidR="00AE10F1">
        <w:rPr>
          <w:rFonts w:hint="cs"/>
          <w:rtl/>
        </w:rPr>
        <w:t>چکیده چکیده چکیده چکیده چکیده چکیده چکیده چکیده چکیده چکیده چکیده چکیده</w:t>
      </w:r>
      <w:r w:rsidR="00AE10F1" w:rsidRPr="00AE10F1">
        <w:rPr>
          <w:rFonts w:hint="cs"/>
          <w:rtl/>
        </w:rPr>
        <w:t xml:space="preserve"> </w:t>
      </w:r>
      <w:r w:rsidR="00AE10F1">
        <w:rPr>
          <w:rFonts w:hint="cs"/>
          <w:rtl/>
        </w:rPr>
        <w:t>چکیده چکیده چکیده چکیده چکیده چکیده چکیده چکیده چکیده چکیده چکیده چکیده</w:t>
      </w:r>
    </w:p>
    <w:p w14:paraId="7C461F24" w14:textId="77777777" w:rsidR="00C047B3" w:rsidRDefault="00C047B3" w:rsidP="00C047B3">
      <w:pPr>
        <w:ind w:hanging="1"/>
        <w:rPr>
          <w:b/>
          <w:bCs/>
          <w:i/>
          <w:iCs/>
          <w:szCs w:val="24"/>
          <w:rtl/>
        </w:rPr>
      </w:pPr>
    </w:p>
    <w:p w14:paraId="29259E04" w14:textId="77777777" w:rsidR="00C047B3" w:rsidRDefault="006B4440" w:rsidP="00E02D35">
      <w:pPr>
        <w:ind w:hanging="1"/>
        <w:rPr>
          <w:i/>
          <w:iCs/>
          <w:sz w:val="26"/>
          <w:szCs w:val="26"/>
          <w:rtl/>
        </w:rPr>
      </w:pPr>
      <w:r>
        <w:rPr>
          <w:rFonts w:hint="cs"/>
          <w:b/>
          <w:bCs/>
          <w:i/>
          <w:iCs/>
          <w:szCs w:val="24"/>
          <w:rtl/>
        </w:rPr>
        <w:t>واژه‌های</w:t>
      </w:r>
      <w:r w:rsidR="00C047B3" w:rsidRPr="00C45269">
        <w:rPr>
          <w:rFonts w:hint="cs"/>
          <w:b/>
          <w:bCs/>
          <w:i/>
          <w:iCs/>
          <w:szCs w:val="24"/>
          <w:rtl/>
        </w:rPr>
        <w:t xml:space="preserve"> کل</w:t>
      </w:r>
      <w:r w:rsidR="00C047B3">
        <w:rPr>
          <w:rFonts w:hint="cs"/>
          <w:b/>
          <w:bCs/>
          <w:i/>
          <w:iCs/>
          <w:szCs w:val="24"/>
          <w:rtl/>
        </w:rPr>
        <w:t>ي</w:t>
      </w:r>
      <w:r w:rsidR="00C047B3" w:rsidRPr="00C45269">
        <w:rPr>
          <w:rFonts w:hint="cs"/>
          <w:b/>
          <w:bCs/>
          <w:i/>
          <w:iCs/>
          <w:szCs w:val="24"/>
          <w:rtl/>
        </w:rPr>
        <w:t>د</w:t>
      </w:r>
      <w:r w:rsidR="00C047B3">
        <w:rPr>
          <w:rFonts w:hint="cs"/>
          <w:b/>
          <w:bCs/>
          <w:i/>
          <w:iCs/>
          <w:szCs w:val="24"/>
          <w:rtl/>
        </w:rPr>
        <w:t>ي</w:t>
      </w:r>
      <w:r w:rsidR="00C047B3" w:rsidRPr="00C45269">
        <w:rPr>
          <w:rFonts w:hint="cs"/>
          <w:b/>
          <w:bCs/>
          <w:i/>
          <w:iCs/>
          <w:szCs w:val="24"/>
          <w:rtl/>
        </w:rPr>
        <w:t>:</w:t>
      </w:r>
      <w:r w:rsidR="00C047B3">
        <w:rPr>
          <w:rFonts w:hint="cs"/>
          <w:b/>
          <w:bCs/>
          <w:i/>
          <w:iCs/>
          <w:szCs w:val="24"/>
          <w:rtl/>
        </w:rPr>
        <w:t xml:space="preserve"> </w:t>
      </w:r>
      <w:r w:rsidR="00E02D35">
        <w:rPr>
          <w:rFonts w:hint="cs"/>
          <w:i/>
          <w:iCs/>
          <w:sz w:val="26"/>
          <w:szCs w:val="26"/>
          <w:rtl/>
        </w:rPr>
        <w:t xml:space="preserve"> </w:t>
      </w:r>
      <w:r w:rsidR="009A3DA0">
        <w:rPr>
          <w:rFonts w:hint="cs"/>
          <w:i/>
          <w:iCs/>
          <w:sz w:val="26"/>
          <w:szCs w:val="26"/>
          <w:rtl/>
        </w:rPr>
        <w:t>تبلور مجدد، فولاد کم کربن بردار، کشش سرد، آنیل، پیچ خودرو، بافت، ریزساختار، خواص مکانیکی</w:t>
      </w:r>
    </w:p>
    <w:p w14:paraId="232BD5B3" w14:textId="77777777" w:rsidR="00C047B3" w:rsidRPr="00C45269" w:rsidRDefault="00C047B3" w:rsidP="00C047B3">
      <w:pPr>
        <w:ind w:hanging="1"/>
        <w:rPr>
          <w:i/>
          <w:iCs/>
          <w:sz w:val="26"/>
          <w:szCs w:val="26"/>
          <w:rtl/>
        </w:rPr>
      </w:pPr>
    </w:p>
    <w:p w14:paraId="63B1EA20" w14:textId="77777777" w:rsidR="00C047B3" w:rsidRPr="00602FA4" w:rsidRDefault="00C047B3" w:rsidP="00C047B3">
      <w:pPr>
        <w:rPr>
          <w:rtl/>
        </w:rPr>
        <w:sectPr w:rsidR="00C047B3" w:rsidRPr="00602FA4" w:rsidSect="00FF204B">
          <w:headerReference w:type="default" r:id="rId14"/>
          <w:footnotePr>
            <w:numRestart w:val="eachPage"/>
          </w:footnotePr>
          <w:type w:val="oddPage"/>
          <w:pgSz w:w="11907" w:h="16840" w:code="9"/>
          <w:pgMar w:top="1418" w:right="1701" w:bottom="1418" w:left="1418" w:header="680" w:footer="851" w:gutter="0"/>
          <w:pgNumType w:fmt="arabicAlpha"/>
          <w:cols w:space="720"/>
          <w:noEndnote/>
          <w:titlePg/>
          <w:bidi/>
          <w:rtlGutter/>
          <w:docGrid w:linePitch="326" w:charSpace="43407"/>
        </w:sectPr>
      </w:pPr>
    </w:p>
    <w:p w14:paraId="3B6FAD02" w14:textId="77777777" w:rsidR="00253AE5" w:rsidRPr="000D63C7" w:rsidRDefault="00253AE5" w:rsidP="000D63C7">
      <w:pPr>
        <w:jc w:val="center"/>
        <w:rPr>
          <w:rFonts w:ascii="IranNastaliq" w:hAnsi="IranNastaliq"/>
          <w:b/>
          <w:bCs/>
          <w:sz w:val="36"/>
          <w:szCs w:val="36"/>
          <w:rtl/>
        </w:rPr>
      </w:pPr>
      <w:r w:rsidRPr="000D63C7">
        <w:rPr>
          <w:rFonts w:ascii="IranNastaliq" w:hAnsi="IranNastaliq" w:hint="cs"/>
          <w:b/>
          <w:bCs/>
          <w:sz w:val="36"/>
          <w:szCs w:val="36"/>
          <w:rtl/>
        </w:rPr>
        <w:lastRenderedPageBreak/>
        <w:t>فهرست مطالب</w:t>
      </w:r>
    </w:p>
    <w:sdt>
      <w:sdtPr>
        <w:rPr>
          <w:b w:val="0"/>
          <w:bCs w:val="0"/>
          <w:noProof w:val="0"/>
          <w:snapToGrid/>
          <w:w w:val="100"/>
          <w:sz w:val="24"/>
          <w:szCs w:val="28"/>
          <w:rtl/>
          <w:lang w:bidi="ar-SA"/>
        </w:rPr>
        <w:id w:val="42265133"/>
        <w:docPartObj>
          <w:docPartGallery w:val="Table of Contents"/>
          <w:docPartUnique/>
        </w:docPartObj>
      </w:sdtPr>
      <w:sdtEndPr>
        <w:rPr>
          <w:lang w:bidi="fa-IR"/>
        </w:rPr>
      </w:sdtEndPr>
      <w:sdtContent>
        <w:p w14:paraId="4E1A56A3" w14:textId="2CD8438E" w:rsidR="00D40BDF" w:rsidRDefault="00405D2D">
          <w:pPr>
            <w:pStyle w:val="TOC1"/>
            <w:rPr>
              <w:rFonts w:asciiTheme="minorHAnsi" w:eastAsiaTheme="minorEastAsia" w:hAnsiTheme="minorHAnsi" w:cstheme="minorBidi"/>
              <w:b w:val="0"/>
              <w:bCs w:val="0"/>
              <w:snapToGrid/>
              <w:w w:val="100"/>
              <w:sz w:val="22"/>
              <w:szCs w:val="22"/>
              <w:rtl/>
              <w:lang w:bidi="ar-SA"/>
            </w:rPr>
          </w:pPr>
          <w:r>
            <w:rPr>
              <w:rFonts w:cs="Nazanin"/>
            </w:rPr>
            <w:fldChar w:fldCharType="begin"/>
          </w:r>
          <w:r w:rsidR="00253AE5">
            <w:instrText xml:space="preserve"> TOC \o "1-3" \h \z \u </w:instrText>
          </w:r>
          <w:r>
            <w:rPr>
              <w:rFonts w:cs="Nazanin"/>
            </w:rPr>
            <w:fldChar w:fldCharType="separate"/>
          </w:r>
          <w:hyperlink w:anchor="_Toc222570064" w:history="1">
            <w:r w:rsidR="00D40BDF" w:rsidRPr="00B76A94">
              <w:rPr>
                <w:rStyle w:val="Hyperlink"/>
                <w:rtl/>
              </w:rPr>
              <w:t>فصل 1- مقدمه</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Toc222570064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1</w:t>
            </w:r>
            <w:r w:rsidR="00D40BDF">
              <w:rPr>
                <w:rStyle w:val="Hyperlink"/>
              </w:rPr>
              <w:fldChar w:fldCharType="end"/>
            </w:r>
          </w:hyperlink>
        </w:p>
        <w:p w14:paraId="637A7AB6" w14:textId="1000FCF5"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065" w:history="1">
            <w:r w:rsidR="00D40BDF" w:rsidRPr="00B76A94">
              <w:rPr>
                <w:rStyle w:val="Hyperlink"/>
                <w:rtl/>
              </w:rPr>
              <w:t>فصل 2- مرور بر منابع</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Toc222570065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3</w:t>
            </w:r>
            <w:r w:rsidR="00D40BDF">
              <w:rPr>
                <w:rStyle w:val="Hyperlink"/>
              </w:rPr>
              <w:fldChar w:fldCharType="end"/>
            </w:r>
          </w:hyperlink>
        </w:p>
        <w:p w14:paraId="6CC28D9A" w14:textId="18ADC98B" w:rsidR="00D40BDF" w:rsidRDefault="00B6385B">
          <w:pPr>
            <w:pStyle w:val="TOC2"/>
            <w:rPr>
              <w:rFonts w:asciiTheme="minorHAnsi" w:eastAsiaTheme="minorEastAsia" w:hAnsiTheme="minorHAnsi" w:cstheme="minorBidi"/>
              <w:noProof/>
              <w:snapToGrid/>
              <w:color w:val="auto"/>
              <w:sz w:val="22"/>
              <w:rtl/>
              <w:lang w:bidi="ar-SA"/>
            </w:rPr>
          </w:pPr>
          <w:hyperlink w:anchor="_Toc222570066" w:history="1">
            <w:r w:rsidR="00D40BDF" w:rsidRPr="00B76A94">
              <w:rPr>
                <w:rStyle w:val="Hyperlink"/>
                <w:rFonts w:ascii="Times New Roman Bold" w:hAnsi="Times New Roman Bold"/>
                <w:noProof/>
                <w:rtl/>
              </w:rPr>
              <w:t>1-2</w:t>
            </w:r>
            <w:r w:rsidR="00D40BDF" w:rsidRPr="00B76A94">
              <w:rPr>
                <w:rStyle w:val="Hyperlink"/>
                <w:noProof/>
                <w:rtl/>
              </w:rPr>
              <w:t xml:space="preserve"> معرف</w:t>
            </w:r>
            <w:r w:rsidR="00D40BDF" w:rsidRPr="00B76A94">
              <w:rPr>
                <w:rStyle w:val="Hyperlink"/>
                <w:rFonts w:hint="cs"/>
                <w:noProof/>
                <w:rtl/>
              </w:rPr>
              <w:t>ی</w:t>
            </w:r>
            <w:r w:rsidR="00D40BDF" w:rsidRPr="00B76A94">
              <w:rPr>
                <w:rStyle w:val="Hyperlink"/>
                <w:noProof/>
                <w:rtl/>
              </w:rPr>
              <w:t xml:space="preserve"> چدن پرکروم</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Toc222570066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3</w:t>
            </w:r>
            <w:r w:rsidR="00D40BDF">
              <w:rPr>
                <w:rStyle w:val="Hyperlink"/>
                <w:noProof/>
              </w:rPr>
              <w:fldChar w:fldCharType="end"/>
            </w:r>
          </w:hyperlink>
        </w:p>
        <w:p w14:paraId="7EBF45F3" w14:textId="31096473" w:rsidR="00D40BDF" w:rsidRDefault="00B6385B">
          <w:pPr>
            <w:pStyle w:val="TOC3"/>
            <w:rPr>
              <w:rFonts w:asciiTheme="minorHAnsi" w:eastAsiaTheme="minorEastAsia" w:hAnsiTheme="minorHAnsi" w:cstheme="minorBidi"/>
              <w:noProof/>
              <w:color w:val="auto"/>
              <w:sz w:val="22"/>
              <w:rtl/>
              <w:lang w:bidi="ar-SA"/>
            </w:rPr>
          </w:pPr>
          <w:hyperlink w:anchor="_Toc222570067" w:history="1">
            <w:r w:rsidR="00D40BDF" w:rsidRPr="00B76A94">
              <w:rPr>
                <w:rStyle w:val="Hyperlink"/>
                <w:rFonts w:ascii="Times New Roman Bold" w:hAnsi="Times New Roman Bold"/>
                <w:noProof/>
                <w:rtl/>
              </w:rPr>
              <w:t>1-1-2</w:t>
            </w:r>
            <w:r w:rsidR="00D40BDF" w:rsidRPr="00B76A94">
              <w:rPr>
                <w:rStyle w:val="Hyperlink"/>
                <w:noProof/>
                <w:rtl/>
              </w:rPr>
              <w:t xml:space="preserve"> ترک</w:t>
            </w:r>
            <w:r w:rsidR="00D40BDF" w:rsidRPr="00B76A94">
              <w:rPr>
                <w:rStyle w:val="Hyperlink"/>
                <w:rFonts w:hint="cs"/>
                <w:noProof/>
                <w:rtl/>
              </w:rPr>
              <w:t>ی</w:t>
            </w:r>
            <w:r w:rsidR="00D40BDF" w:rsidRPr="00B76A94">
              <w:rPr>
                <w:rStyle w:val="Hyperlink"/>
                <w:rFonts w:hint="eastAsia"/>
                <w:noProof/>
                <w:rtl/>
              </w:rPr>
              <w:t>ب</w:t>
            </w:r>
            <w:r w:rsidR="00D40BDF" w:rsidRPr="00B76A94">
              <w:rPr>
                <w:rStyle w:val="Hyperlink"/>
                <w:noProof/>
                <w:rtl/>
              </w:rPr>
              <w:t xml:space="preserve"> ش</w:t>
            </w:r>
            <w:r w:rsidR="00D40BDF" w:rsidRPr="00B76A94">
              <w:rPr>
                <w:rStyle w:val="Hyperlink"/>
                <w:rFonts w:hint="cs"/>
                <w:noProof/>
                <w:rtl/>
              </w:rPr>
              <w:t>ی</w:t>
            </w:r>
            <w:r w:rsidR="00D40BDF" w:rsidRPr="00B76A94">
              <w:rPr>
                <w:rStyle w:val="Hyperlink"/>
                <w:rFonts w:hint="eastAsia"/>
                <w:noProof/>
                <w:rtl/>
              </w:rPr>
              <w:t>م</w:t>
            </w:r>
            <w:r w:rsidR="00D40BDF" w:rsidRPr="00B76A94">
              <w:rPr>
                <w:rStyle w:val="Hyperlink"/>
                <w:rFonts w:hint="cs"/>
                <w:noProof/>
                <w:rtl/>
              </w:rPr>
              <w:t>ی</w:t>
            </w:r>
            <w:r w:rsidR="00D40BDF" w:rsidRPr="00B76A94">
              <w:rPr>
                <w:rStyle w:val="Hyperlink"/>
                <w:rFonts w:hint="eastAsia"/>
                <w:noProof/>
                <w:rtl/>
              </w:rPr>
              <w:t>ا</w:t>
            </w:r>
            <w:r w:rsidR="00D40BDF" w:rsidRPr="00B76A94">
              <w:rPr>
                <w:rStyle w:val="Hyperlink"/>
                <w:rFonts w:hint="cs"/>
                <w:noProof/>
                <w:rtl/>
              </w:rPr>
              <w:t>یی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Toc222570067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3</w:t>
            </w:r>
            <w:r w:rsidR="00D40BDF">
              <w:rPr>
                <w:rStyle w:val="Hyperlink"/>
                <w:noProof/>
              </w:rPr>
              <w:fldChar w:fldCharType="end"/>
            </w:r>
          </w:hyperlink>
        </w:p>
        <w:p w14:paraId="0AEB88F8" w14:textId="3706B7C7" w:rsidR="00D40BDF" w:rsidRDefault="00B6385B">
          <w:pPr>
            <w:pStyle w:val="TOC3"/>
            <w:rPr>
              <w:rFonts w:asciiTheme="minorHAnsi" w:eastAsiaTheme="minorEastAsia" w:hAnsiTheme="minorHAnsi" w:cstheme="minorBidi"/>
              <w:noProof/>
              <w:color w:val="auto"/>
              <w:sz w:val="22"/>
              <w:rtl/>
              <w:lang w:bidi="ar-SA"/>
            </w:rPr>
          </w:pPr>
          <w:hyperlink w:anchor="_Toc222570068" w:history="1">
            <w:r w:rsidR="00D40BDF" w:rsidRPr="00B76A94">
              <w:rPr>
                <w:rStyle w:val="Hyperlink"/>
                <w:rFonts w:ascii="Times New Roman Bold" w:hAnsi="Times New Roman Bold"/>
                <w:noProof/>
                <w:rtl/>
              </w:rPr>
              <w:t>2-1-2</w:t>
            </w:r>
            <w:r w:rsidR="00D40BDF" w:rsidRPr="00B76A94">
              <w:rPr>
                <w:rStyle w:val="Hyperlink"/>
                <w:noProof/>
                <w:rtl/>
              </w:rPr>
              <w:t xml:space="preserve"> ر</w:t>
            </w:r>
            <w:r w:rsidR="00D40BDF" w:rsidRPr="00B76A94">
              <w:rPr>
                <w:rStyle w:val="Hyperlink"/>
                <w:rFonts w:hint="cs"/>
                <w:noProof/>
                <w:rtl/>
              </w:rPr>
              <w:t>ی</w:t>
            </w:r>
            <w:r w:rsidR="00D40BDF" w:rsidRPr="00B76A94">
              <w:rPr>
                <w:rStyle w:val="Hyperlink"/>
                <w:rFonts w:hint="eastAsia"/>
                <w:noProof/>
                <w:rtl/>
              </w:rPr>
              <w:t>زساختار</w:t>
            </w:r>
            <w:r w:rsidR="00D40BDF" w:rsidRPr="00B76A94">
              <w:rPr>
                <w:rStyle w:val="Hyperlink"/>
                <w:noProof/>
                <w:rtl/>
              </w:rPr>
              <w:t xml:space="preserve"> و عمل</w:t>
            </w:r>
            <w:r w:rsidR="00D40BDF" w:rsidRPr="00B76A94">
              <w:rPr>
                <w:rStyle w:val="Hyperlink"/>
                <w:rFonts w:hint="cs"/>
                <w:noProof/>
                <w:rtl/>
              </w:rPr>
              <w:t>ی</w:t>
            </w:r>
            <w:r w:rsidR="00D40BDF" w:rsidRPr="00B76A94">
              <w:rPr>
                <w:rStyle w:val="Hyperlink"/>
                <w:rFonts w:hint="eastAsia"/>
                <w:noProof/>
                <w:rtl/>
              </w:rPr>
              <w:t>ات</w:t>
            </w:r>
            <w:r w:rsidR="00D40BDF" w:rsidRPr="00B76A94">
              <w:rPr>
                <w:rStyle w:val="Hyperlink"/>
                <w:noProof/>
                <w:rtl/>
              </w:rPr>
              <w:t xml:space="preserve"> چدن پرکروم</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Toc222570068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3</w:t>
            </w:r>
            <w:r w:rsidR="00D40BDF">
              <w:rPr>
                <w:rStyle w:val="Hyperlink"/>
                <w:noProof/>
              </w:rPr>
              <w:fldChar w:fldCharType="end"/>
            </w:r>
          </w:hyperlink>
        </w:p>
        <w:p w14:paraId="08F25828" w14:textId="68244C38" w:rsidR="00D40BDF" w:rsidRDefault="00B6385B">
          <w:pPr>
            <w:pStyle w:val="TOC3"/>
            <w:rPr>
              <w:rFonts w:asciiTheme="minorHAnsi" w:eastAsiaTheme="minorEastAsia" w:hAnsiTheme="minorHAnsi" w:cstheme="minorBidi"/>
              <w:noProof/>
              <w:color w:val="auto"/>
              <w:sz w:val="22"/>
              <w:rtl/>
              <w:lang w:bidi="ar-SA"/>
            </w:rPr>
          </w:pPr>
          <w:hyperlink w:anchor="_Toc222570069" w:history="1">
            <w:r w:rsidR="00D40BDF" w:rsidRPr="00B76A94">
              <w:rPr>
                <w:rStyle w:val="Hyperlink"/>
                <w:rFonts w:ascii="Times New Roman Bold" w:hAnsi="Times New Roman Bold"/>
                <w:noProof/>
                <w:rtl/>
              </w:rPr>
              <w:t>3-1-2</w:t>
            </w:r>
            <w:r w:rsidR="00D40BDF" w:rsidRPr="00B76A94">
              <w:rPr>
                <w:rStyle w:val="Hyperlink"/>
                <w:noProof/>
                <w:rtl/>
              </w:rPr>
              <w:t xml:space="preserve"> آستن</w:t>
            </w:r>
            <w:r w:rsidR="00D40BDF" w:rsidRPr="00B76A94">
              <w:rPr>
                <w:rStyle w:val="Hyperlink"/>
                <w:rFonts w:hint="cs"/>
                <w:noProof/>
                <w:rtl/>
              </w:rPr>
              <w:t>ی</w:t>
            </w:r>
            <w:r w:rsidR="00D40BDF" w:rsidRPr="00B76A94">
              <w:rPr>
                <w:rStyle w:val="Hyperlink"/>
                <w:rFonts w:hint="eastAsia"/>
                <w:noProof/>
                <w:rtl/>
              </w:rPr>
              <w:t>ت</w:t>
            </w:r>
            <w:r w:rsidR="00D40BDF" w:rsidRPr="00B76A94">
              <w:rPr>
                <w:rStyle w:val="Hyperlink"/>
                <w:noProof/>
                <w:rtl/>
              </w:rPr>
              <w:t xml:space="preserve"> باق</w:t>
            </w:r>
            <w:r w:rsidR="00D40BDF" w:rsidRPr="00B76A94">
              <w:rPr>
                <w:rStyle w:val="Hyperlink"/>
                <w:rFonts w:hint="cs"/>
                <w:noProof/>
                <w:rtl/>
              </w:rPr>
              <w:t>ی</w:t>
            </w:r>
            <w:r w:rsidR="00D40BDF" w:rsidRPr="00B76A94">
              <w:rPr>
                <w:rStyle w:val="Hyperlink"/>
                <w:rFonts w:hint="eastAsia"/>
                <w:noProof/>
                <w:rtl/>
              </w:rPr>
              <w:t>مانده</w:t>
            </w:r>
            <w:r w:rsidR="00D40BDF" w:rsidRPr="00B76A94">
              <w:rPr>
                <w:rStyle w:val="Hyperlink"/>
                <w:noProof/>
                <w:rtl/>
              </w:rPr>
              <w:t xml:space="preserve"> در چدن پرکروم</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Toc222570069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3</w:t>
            </w:r>
            <w:r w:rsidR="00D40BDF">
              <w:rPr>
                <w:rStyle w:val="Hyperlink"/>
                <w:noProof/>
              </w:rPr>
              <w:fldChar w:fldCharType="end"/>
            </w:r>
          </w:hyperlink>
        </w:p>
        <w:p w14:paraId="542CA3A3" w14:textId="0C68862C" w:rsidR="00D40BDF" w:rsidRDefault="00B6385B">
          <w:pPr>
            <w:pStyle w:val="TOC3"/>
            <w:rPr>
              <w:rFonts w:asciiTheme="minorHAnsi" w:eastAsiaTheme="minorEastAsia" w:hAnsiTheme="minorHAnsi" w:cstheme="minorBidi"/>
              <w:noProof/>
              <w:color w:val="auto"/>
              <w:sz w:val="22"/>
              <w:rtl/>
              <w:lang w:bidi="ar-SA"/>
            </w:rPr>
          </w:pPr>
          <w:hyperlink w:anchor="_Toc222570070" w:history="1">
            <w:r w:rsidR="00D40BDF" w:rsidRPr="00B76A94">
              <w:rPr>
                <w:rStyle w:val="Hyperlink"/>
                <w:rFonts w:ascii="Times New Roman Bold" w:hAnsi="Times New Roman Bold"/>
                <w:noProof/>
                <w:rtl/>
              </w:rPr>
              <w:t>4-1-2</w:t>
            </w:r>
            <w:r w:rsidR="00D40BDF" w:rsidRPr="00B76A94">
              <w:rPr>
                <w:rStyle w:val="Hyperlink"/>
                <w:noProof/>
                <w:rtl/>
              </w:rPr>
              <w:t xml:space="preserve"> کاربرد چدن پرکروم</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Toc222570070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3</w:t>
            </w:r>
            <w:r w:rsidR="00D40BDF">
              <w:rPr>
                <w:rStyle w:val="Hyperlink"/>
                <w:noProof/>
              </w:rPr>
              <w:fldChar w:fldCharType="end"/>
            </w:r>
          </w:hyperlink>
        </w:p>
        <w:p w14:paraId="4F8E8B64" w14:textId="2B675228" w:rsidR="00D40BDF" w:rsidRDefault="00B6385B">
          <w:pPr>
            <w:pStyle w:val="TOC2"/>
            <w:rPr>
              <w:rFonts w:asciiTheme="minorHAnsi" w:eastAsiaTheme="minorEastAsia" w:hAnsiTheme="minorHAnsi" w:cstheme="minorBidi"/>
              <w:noProof/>
              <w:snapToGrid/>
              <w:color w:val="auto"/>
              <w:sz w:val="22"/>
              <w:rtl/>
              <w:lang w:bidi="ar-SA"/>
            </w:rPr>
          </w:pPr>
          <w:hyperlink w:anchor="_Toc222570071" w:history="1">
            <w:r w:rsidR="00D40BDF" w:rsidRPr="00B76A94">
              <w:rPr>
                <w:rStyle w:val="Hyperlink"/>
                <w:rFonts w:ascii="Times New Roman Bold" w:hAnsi="Times New Roman Bold"/>
                <w:noProof/>
                <w:rtl/>
              </w:rPr>
              <w:t>2-2</w:t>
            </w:r>
            <w:r w:rsidR="00D40BDF" w:rsidRPr="00B76A94">
              <w:rPr>
                <w:rStyle w:val="Hyperlink"/>
                <w:noProof/>
                <w:rtl/>
              </w:rPr>
              <w:t xml:space="preserve"> اهم</w:t>
            </w:r>
            <w:r w:rsidR="00D40BDF" w:rsidRPr="00B76A94">
              <w:rPr>
                <w:rStyle w:val="Hyperlink"/>
                <w:rFonts w:hint="cs"/>
                <w:noProof/>
                <w:rtl/>
              </w:rPr>
              <w:t>ی</w:t>
            </w:r>
            <w:r w:rsidR="00D40BDF" w:rsidRPr="00B76A94">
              <w:rPr>
                <w:rStyle w:val="Hyperlink"/>
                <w:rFonts w:hint="eastAsia"/>
                <w:noProof/>
                <w:rtl/>
              </w:rPr>
              <w:t>ت</w:t>
            </w:r>
            <w:r w:rsidR="00D40BDF" w:rsidRPr="00B76A94">
              <w:rPr>
                <w:rStyle w:val="Hyperlink"/>
                <w:noProof/>
                <w:rtl/>
              </w:rPr>
              <w:t xml:space="preserve"> و کاربرد روش</w:t>
            </w:r>
            <w:r w:rsidR="00D40BDF">
              <w:rPr>
                <w:rStyle w:val="Hyperlink"/>
                <w:rFonts w:hint="cs"/>
                <w:noProof/>
                <w:rtl/>
              </w:rPr>
              <w:t>‌</w:t>
            </w:r>
            <w:r w:rsidR="00D40BDF" w:rsidRPr="00B76A94">
              <w:rPr>
                <w:rStyle w:val="Hyperlink"/>
                <w:noProof/>
                <w:rtl/>
              </w:rPr>
              <w:t>ها</w:t>
            </w:r>
            <w:r w:rsidR="00D40BDF" w:rsidRPr="00B76A94">
              <w:rPr>
                <w:rStyle w:val="Hyperlink"/>
                <w:rFonts w:hint="cs"/>
                <w:noProof/>
                <w:rtl/>
              </w:rPr>
              <w:t>ی</w:t>
            </w:r>
            <w:r w:rsidR="00D40BDF" w:rsidRPr="00B76A94">
              <w:rPr>
                <w:rStyle w:val="Hyperlink"/>
                <w:noProof/>
                <w:rtl/>
              </w:rPr>
              <w:t xml:space="preserve"> ارز</w:t>
            </w:r>
            <w:r w:rsidR="00D40BDF" w:rsidRPr="00B76A94">
              <w:rPr>
                <w:rStyle w:val="Hyperlink"/>
                <w:rFonts w:hint="cs"/>
                <w:noProof/>
                <w:rtl/>
              </w:rPr>
              <w:t>ی</w:t>
            </w:r>
            <w:r w:rsidR="00D40BDF" w:rsidRPr="00B76A94">
              <w:rPr>
                <w:rStyle w:val="Hyperlink"/>
                <w:rFonts w:hint="eastAsia"/>
                <w:noProof/>
                <w:rtl/>
              </w:rPr>
              <w:t>اب</w:t>
            </w:r>
            <w:r w:rsidR="00D40BDF" w:rsidRPr="00B76A94">
              <w:rPr>
                <w:rStyle w:val="Hyperlink"/>
                <w:rFonts w:hint="cs"/>
                <w:noProof/>
                <w:rtl/>
              </w:rPr>
              <w:t>ی</w:t>
            </w:r>
            <w:r w:rsidR="00D40BDF" w:rsidRPr="00B76A94">
              <w:rPr>
                <w:rStyle w:val="Hyperlink"/>
                <w:noProof/>
                <w:rtl/>
              </w:rPr>
              <w:t xml:space="preserve"> غ</w:t>
            </w:r>
            <w:r w:rsidR="00D40BDF" w:rsidRPr="00B76A94">
              <w:rPr>
                <w:rStyle w:val="Hyperlink"/>
                <w:rFonts w:hint="cs"/>
                <w:noProof/>
                <w:rtl/>
              </w:rPr>
              <w:t>ی</w:t>
            </w:r>
            <w:r w:rsidR="00D40BDF" w:rsidRPr="00B76A94">
              <w:rPr>
                <w:rStyle w:val="Hyperlink"/>
                <w:rFonts w:hint="eastAsia"/>
                <w:noProof/>
                <w:rtl/>
              </w:rPr>
              <w:t>رمخرب</w:t>
            </w:r>
            <w:r w:rsidR="00D40BDF" w:rsidRPr="00B76A94">
              <w:rPr>
                <w:rStyle w:val="Hyperlink"/>
                <w:noProof/>
                <w:rtl/>
              </w:rPr>
              <w:t xml:space="preserve"> ر</w:t>
            </w:r>
            <w:r w:rsidR="00D40BDF" w:rsidRPr="00B76A94">
              <w:rPr>
                <w:rStyle w:val="Hyperlink"/>
                <w:rFonts w:hint="cs"/>
                <w:noProof/>
                <w:rtl/>
              </w:rPr>
              <w:t>ی</w:t>
            </w:r>
            <w:r w:rsidR="00D40BDF" w:rsidRPr="00B76A94">
              <w:rPr>
                <w:rStyle w:val="Hyperlink"/>
                <w:rFonts w:hint="eastAsia"/>
                <w:noProof/>
                <w:rtl/>
              </w:rPr>
              <w:t>زساختار</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Toc222570071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4</w:t>
            </w:r>
            <w:r w:rsidR="00D40BDF">
              <w:rPr>
                <w:rStyle w:val="Hyperlink"/>
                <w:noProof/>
              </w:rPr>
              <w:fldChar w:fldCharType="end"/>
            </w:r>
          </w:hyperlink>
        </w:p>
        <w:p w14:paraId="2A8659BD" w14:textId="3062C558" w:rsidR="00D40BDF" w:rsidRDefault="00B6385B">
          <w:pPr>
            <w:pStyle w:val="TOC3"/>
            <w:rPr>
              <w:rFonts w:asciiTheme="minorHAnsi" w:eastAsiaTheme="minorEastAsia" w:hAnsiTheme="minorHAnsi" w:cstheme="minorBidi"/>
              <w:noProof/>
              <w:color w:val="auto"/>
              <w:sz w:val="22"/>
              <w:rtl/>
              <w:lang w:bidi="ar-SA"/>
            </w:rPr>
          </w:pPr>
          <w:hyperlink w:anchor="_Toc222570072" w:history="1">
            <w:r w:rsidR="00D40BDF" w:rsidRPr="00B76A94">
              <w:rPr>
                <w:rStyle w:val="Hyperlink"/>
                <w:rFonts w:ascii="Times New Roman Bold" w:hAnsi="Times New Roman Bold"/>
                <w:noProof/>
                <w:rtl/>
              </w:rPr>
              <w:t>1-2-2</w:t>
            </w:r>
            <w:r w:rsidR="00D40BDF" w:rsidRPr="00B76A94">
              <w:rPr>
                <w:rStyle w:val="Hyperlink"/>
                <w:noProof/>
                <w:rtl/>
              </w:rPr>
              <w:t xml:space="preserve"> بلاظس</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Toc222570072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4</w:t>
            </w:r>
            <w:r w:rsidR="00D40BDF">
              <w:rPr>
                <w:rStyle w:val="Hyperlink"/>
                <w:noProof/>
              </w:rPr>
              <w:fldChar w:fldCharType="end"/>
            </w:r>
          </w:hyperlink>
        </w:p>
        <w:p w14:paraId="7F2D7C67" w14:textId="7EC29C79" w:rsidR="00D40BDF" w:rsidRDefault="00B6385B">
          <w:pPr>
            <w:pStyle w:val="TOC2"/>
            <w:rPr>
              <w:rFonts w:asciiTheme="minorHAnsi" w:eastAsiaTheme="minorEastAsia" w:hAnsiTheme="minorHAnsi" w:cstheme="minorBidi"/>
              <w:noProof/>
              <w:snapToGrid/>
              <w:color w:val="auto"/>
              <w:sz w:val="22"/>
              <w:rtl/>
              <w:lang w:bidi="ar-SA"/>
            </w:rPr>
          </w:pPr>
          <w:hyperlink w:anchor="_Toc222570073" w:history="1">
            <w:r w:rsidR="00D40BDF" w:rsidRPr="00B76A94">
              <w:rPr>
                <w:rStyle w:val="Hyperlink"/>
                <w:rFonts w:ascii="Times New Roman Bold" w:hAnsi="Times New Roman Bold"/>
                <w:noProof/>
                <w:rtl/>
              </w:rPr>
              <w:t>3-2</w:t>
            </w:r>
            <w:r w:rsidR="00D40BDF" w:rsidRPr="00B76A94">
              <w:rPr>
                <w:rStyle w:val="Hyperlink"/>
                <w:noProof/>
                <w:rtl/>
              </w:rPr>
              <w:t xml:space="preserve"> معرف</w:t>
            </w:r>
            <w:r w:rsidR="00D40BDF" w:rsidRPr="00B76A94">
              <w:rPr>
                <w:rStyle w:val="Hyperlink"/>
                <w:rFonts w:hint="cs"/>
                <w:noProof/>
                <w:rtl/>
              </w:rPr>
              <w:t>ی</w:t>
            </w:r>
            <w:r w:rsidR="00D40BDF" w:rsidRPr="00B76A94">
              <w:rPr>
                <w:rStyle w:val="Hyperlink"/>
                <w:noProof/>
                <w:rtl/>
              </w:rPr>
              <w:t xml:space="preserve"> روش ارز</w:t>
            </w:r>
            <w:r w:rsidR="00D40BDF" w:rsidRPr="00B76A94">
              <w:rPr>
                <w:rStyle w:val="Hyperlink"/>
                <w:rFonts w:hint="cs"/>
                <w:noProof/>
                <w:rtl/>
              </w:rPr>
              <w:t>ی</w:t>
            </w:r>
            <w:r w:rsidR="00D40BDF" w:rsidRPr="00B76A94">
              <w:rPr>
                <w:rStyle w:val="Hyperlink"/>
                <w:rFonts w:hint="eastAsia"/>
                <w:noProof/>
                <w:rtl/>
              </w:rPr>
              <w:t>اب</w:t>
            </w:r>
            <w:r w:rsidR="00D40BDF" w:rsidRPr="00B76A94">
              <w:rPr>
                <w:rStyle w:val="Hyperlink"/>
                <w:rFonts w:hint="cs"/>
                <w:noProof/>
                <w:rtl/>
              </w:rPr>
              <w:t>ی</w:t>
            </w:r>
            <w:r w:rsidR="00D40BDF" w:rsidRPr="00B76A94">
              <w:rPr>
                <w:rStyle w:val="Hyperlink"/>
                <w:noProof/>
                <w:rtl/>
              </w:rPr>
              <w:t xml:space="preserve"> غ</w:t>
            </w:r>
            <w:r w:rsidR="00D40BDF" w:rsidRPr="00B76A94">
              <w:rPr>
                <w:rStyle w:val="Hyperlink"/>
                <w:rFonts w:hint="cs"/>
                <w:noProof/>
                <w:rtl/>
              </w:rPr>
              <w:t>ی</w:t>
            </w:r>
            <w:r w:rsidR="00D40BDF" w:rsidRPr="00B76A94">
              <w:rPr>
                <w:rStyle w:val="Hyperlink"/>
                <w:rFonts w:hint="eastAsia"/>
                <w:noProof/>
                <w:rtl/>
              </w:rPr>
              <w:t>رمخرب</w:t>
            </w:r>
            <w:r w:rsidR="00D40BDF" w:rsidRPr="00B76A94">
              <w:rPr>
                <w:rStyle w:val="Hyperlink"/>
                <w:noProof/>
                <w:rtl/>
              </w:rPr>
              <w:t xml:space="preserve"> جر</w:t>
            </w:r>
            <w:r w:rsidR="00D40BDF" w:rsidRPr="00B76A94">
              <w:rPr>
                <w:rStyle w:val="Hyperlink"/>
                <w:rFonts w:hint="cs"/>
                <w:noProof/>
                <w:rtl/>
              </w:rPr>
              <w:t>ی</w:t>
            </w:r>
            <w:r w:rsidR="00D40BDF" w:rsidRPr="00B76A94">
              <w:rPr>
                <w:rStyle w:val="Hyperlink"/>
                <w:rFonts w:hint="eastAsia"/>
                <w:noProof/>
                <w:rtl/>
              </w:rPr>
              <w:t>ان</w:t>
            </w:r>
            <w:r w:rsidR="00D40BDF" w:rsidRPr="00B76A94">
              <w:rPr>
                <w:rStyle w:val="Hyperlink"/>
                <w:noProof/>
                <w:rtl/>
              </w:rPr>
              <w:t xml:space="preserve"> گرداب</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Toc222570073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4</w:t>
            </w:r>
            <w:r w:rsidR="00D40BDF">
              <w:rPr>
                <w:rStyle w:val="Hyperlink"/>
                <w:noProof/>
              </w:rPr>
              <w:fldChar w:fldCharType="end"/>
            </w:r>
          </w:hyperlink>
        </w:p>
        <w:p w14:paraId="0F0A65F8" w14:textId="49E5FC33" w:rsidR="00D40BDF" w:rsidRDefault="00B6385B">
          <w:pPr>
            <w:pStyle w:val="TOC3"/>
            <w:rPr>
              <w:rFonts w:asciiTheme="minorHAnsi" w:eastAsiaTheme="minorEastAsia" w:hAnsiTheme="minorHAnsi" w:cstheme="minorBidi"/>
              <w:noProof/>
              <w:color w:val="auto"/>
              <w:sz w:val="22"/>
              <w:rtl/>
              <w:lang w:bidi="ar-SA"/>
            </w:rPr>
          </w:pPr>
          <w:hyperlink w:anchor="_Toc222570074" w:history="1">
            <w:r w:rsidR="00D40BDF" w:rsidRPr="00B76A94">
              <w:rPr>
                <w:rStyle w:val="Hyperlink"/>
                <w:rFonts w:ascii="Times New Roman Bold" w:hAnsi="Times New Roman Bold"/>
                <w:noProof/>
                <w:rtl/>
              </w:rPr>
              <w:t>1-3-2</w:t>
            </w:r>
            <w:r w:rsidR="00D40BDF" w:rsidRPr="00B76A94">
              <w:rPr>
                <w:rStyle w:val="Hyperlink"/>
                <w:noProof/>
                <w:rtl/>
              </w:rPr>
              <w:t xml:space="preserve"> اصول</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Toc222570074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4</w:t>
            </w:r>
            <w:r w:rsidR="00D40BDF">
              <w:rPr>
                <w:rStyle w:val="Hyperlink"/>
                <w:noProof/>
              </w:rPr>
              <w:fldChar w:fldCharType="end"/>
            </w:r>
          </w:hyperlink>
        </w:p>
        <w:p w14:paraId="1CF699F6" w14:textId="2FDAEC72" w:rsidR="00D40BDF" w:rsidRDefault="00B6385B">
          <w:pPr>
            <w:pStyle w:val="TOC3"/>
            <w:rPr>
              <w:rFonts w:asciiTheme="minorHAnsi" w:eastAsiaTheme="minorEastAsia" w:hAnsiTheme="minorHAnsi" w:cstheme="minorBidi"/>
              <w:noProof/>
              <w:color w:val="auto"/>
              <w:sz w:val="22"/>
              <w:rtl/>
              <w:lang w:bidi="ar-SA"/>
            </w:rPr>
          </w:pPr>
          <w:hyperlink w:anchor="_Toc222570075" w:history="1">
            <w:r w:rsidR="00D40BDF" w:rsidRPr="00B76A94">
              <w:rPr>
                <w:rStyle w:val="Hyperlink"/>
                <w:rFonts w:ascii="Times New Roman Bold" w:hAnsi="Times New Roman Bold"/>
                <w:noProof/>
                <w:rtl/>
              </w:rPr>
              <w:t>2-3-2</w:t>
            </w:r>
            <w:r w:rsidR="00D40BDF" w:rsidRPr="00B76A94">
              <w:rPr>
                <w:rStyle w:val="Hyperlink"/>
                <w:noProof/>
                <w:rtl/>
              </w:rPr>
              <w:t xml:space="preserve"> محدود</w:t>
            </w:r>
            <w:r w:rsidR="00D40BDF" w:rsidRPr="00B76A94">
              <w:rPr>
                <w:rStyle w:val="Hyperlink"/>
                <w:rFonts w:hint="cs"/>
                <w:noProof/>
                <w:rtl/>
              </w:rPr>
              <w:t>ی</w:t>
            </w:r>
            <w:r w:rsidR="00D40BDF" w:rsidRPr="00B76A94">
              <w:rPr>
                <w:rStyle w:val="Hyperlink"/>
                <w:rFonts w:hint="eastAsia"/>
                <w:noProof/>
                <w:rtl/>
              </w:rPr>
              <w:t>ت</w:t>
            </w:r>
            <w:r w:rsidR="00D40BDF" w:rsidRPr="00B76A94">
              <w:rPr>
                <w:rStyle w:val="Hyperlink"/>
                <w:noProof/>
              </w:rPr>
              <w:t>‌</w:t>
            </w:r>
            <w:r w:rsidR="00D40BDF" w:rsidRPr="00B76A94">
              <w:rPr>
                <w:rStyle w:val="Hyperlink"/>
                <w:noProof/>
                <w:rtl/>
              </w:rPr>
              <w:t>ها و مز</w:t>
            </w:r>
            <w:r w:rsidR="00D40BDF" w:rsidRPr="00B76A94">
              <w:rPr>
                <w:rStyle w:val="Hyperlink"/>
                <w:rFonts w:hint="cs"/>
                <w:noProof/>
                <w:rtl/>
              </w:rPr>
              <w:t>ی</w:t>
            </w:r>
            <w:r w:rsidR="00D40BDF" w:rsidRPr="00B76A94">
              <w:rPr>
                <w:rStyle w:val="Hyperlink"/>
                <w:rFonts w:hint="eastAsia"/>
                <w:noProof/>
                <w:rtl/>
              </w:rPr>
              <w:t>ت</w:t>
            </w:r>
            <w:r w:rsidR="00D40BDF" w:rsidRPr="00B76A94">
              <w:rPr>
                <w:rStyle w:val="Hyperlink"/>
                <w:noProof/>
              </w:rPr>
              <w:t>‌</w:t>
            </w:r>
            <w:r w:rsidR="00D40BDF" w:rsidRPr="00B76A94">
              <w:rPr>
                <w:rStyle w:val="Hyperlink"/>
                <w:noProof/>
                <w:rtl/>
              </w:rPr>
              <w:t>ها</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Toc222570075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3B7D350E" w14:textId="1C618688" w:rsidR="00D40BDF" w:rsidRDefault="00B6385B">
          <w:pPr>
            <w:pStyle w:val="TOC3"/>
            <w:rPr>
              <w:rFonts w:asciiTheme="minorHAnsi" w:eastAsiaTheme="minorEastAsia" w:hAnsiTheme="minorHAnsi" w:cstheme="minorBidi"/>
              <w:noProof/>
              <w:color w:val="auto"/>
              <w:sz w:val="22"/>
              <w:rtl/>
              <w:lang w:bidi="ar-SA"/>
            </w:rPr>
          </w:pPr>
          <w:hyperlink w:anchor="_Toc222570076" w:history="1">
            <w:r w:rsidR="00D40BDF" w:rsidRPr="00B76A94">
              <w:rPr>
                <w:rStyle w:val="Hyperlink"/>
                <w:rFonts w:ascii="Times New Roman Bold" w:hAnsi="Times New Roman Bold"/>
                <w:noProof/>
                <w:rtl/>
              </w:rPr>
              <w:t>3-3-2</w:t>
            </w:r>
            <w:r w:rsidR="00D40BDF" w:rsidRPr="00B76A94">
              <w:rPr>
                <w:rStyle w:val="Hyperlink"/>
                <w:noProof/>
                <w:rtl/>
              </w:rPr>
              <w:t xml:space="preserve"> کاربرد</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Toc222570076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4D6926E3" w14:textId="3AE160E9" w:rsidR="00D40BDF" w:rsidRDefault="00B6385B">
          <w:pPr>
            <w:pStyle w:val="TOC3"/>
            <w:rPr>
              <w:rFonts w:asciiTheme="minorHAnsi" w:eastAsiaTheme="minorEastAsia" w:hAnsiTheme="minorHAnsi" w:cstheme="minorBidi"/>
              <w:noProof/>
              <w:color w:val="auto"/>
              <w:sz w:val="22"/>
              <w:rtl/>
              <w:lang w:bidi="ar-SA"/>
            </w:rPr>
          </w:pPr>
          <w:hyperlink w:anchor="_Toc222570077" w:history="1">
            <w:r w:rsidR="00D40BDF" w:rsidRPr="00B76A94">
              <w:rPr>
                <w:rStyle w:val="Hyperlink"/>
                <w:rFonts w:ascii="Times New Roman Bold" w:hAnsi="Times New Roman Bold"/>
                <w:noProof/>
                <w:rtl/>
              </w:rPr>
              <w:t>4-3-2</w:t>
            </w:r>
            <w:r w:rsidR="00D40BDF" w:rsidRPr="00B76A94">
              <w:rPr>
                <w:rStyle w:val="Hyperlink"/>
                <w:noProof/>
                <w:rtl/>
              </w:rPr>
              <w:t xml:space="preserve"> نوآور</w:t>
            </w:r>
            <w:r w:rsidR="00D40BDF" w:rsidRPr="00B76A94">
              <w:rPr>
                <w:rStyle w:val="Hyperlink"/>
                <w:rFonts w:hint="cs"/>
                <w:noProof/>
                <w:rtl/>
              </w:rPr>
              <w:t>ی</w:t>
            </w:r>
            <w:r w:rsidR="00D40BDF" w:rsidRPr="00B76A94">
              <w:rPr>
                <w:rStyle w:val="Hyperlink"/>
                <w:noProof/>
                <w:rtl/>
              </w:rPr>
              <w:t xml:space="preserve"> ها در روش جر</w:t>
            </w:r>
            <w:r w:rsidR="00D40BDF" w:rsidRPr="00B76A94">
              <w:rPr>
                <w:rStyle w:val="Hyperlink"/>
                <w:rFonts w:hint="cs"/>
                <w:noProof/>
                <w:rtl/>
              </w:rPr>
              <w:t>ی</w:t>
            </w:r>
            <w:r w:rsidR="00D40BDF" w:rsidRPr="00B76A94">
              <w:rPr>
                <w:rStyle w:val="Hyperlink"/>
                <w:rFonts w:hint="eastAsia"/>
                <w:noProof/>
                <w:rtl/>
              </w:rPr>
              <w:t>ان</w:t>
            </w:r>
            <w:r w:rsidR="00D40BDF" w:rsidRPr="00B76A94">
              <w:rPr>
                <w:rStyle w:val="Hyperlink"/>
                <w:noProof/>
                <w:rtl/>
              </w:rPr>
              <w:t xml:space="preserve"> گرداب</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Toc222570077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5605B345" w14:textId="2C16909F" w:rsidR="00D40BDF" w:rsidRDefault="00B6385B">
          <w:pPr>
            <w:pStyle w:val="TOC3"/>
            <w:rPr>
              <w:rFonts w:asciiTheme="minorHAnsi" w:eastAsiaTheme="minorEastAsia" w:hAnsiTheme="minorHAnsi" w:cstheme="minorBidi"/>
              <w:noProof/>
              <w:color w:val="auto"/>
              <w:sz w:val="22"/>
              <w:rtl/>
              <w:lang w:bidi="ar-SA"/>
            </w:rPr>
          </w:pPr>
          <w:hyperlink w:anchor="_Toc222570078" w:history="1">
            <w:r w:rsidR="00D40BDF" w:rsidRPr="00B76A94">
              <w:rPr>
                <w:rStyle w:val="Hyperlink"/>
                <w:rFonts w:ascii="Times New Roman Bold" w:hAnsi="Times New Roman Bold"/>
                <w:noProof/>
                <w:rtl/>
              </w:rPr>
              <w:t>5-3-2</w:t>
            </w:r>
            <w:r w:rsidR="00D40BDF" w:rsidRPr="00B76A94">
              <w:rPr>
                <w:rStyle w:val="Hyperlink"/>
                <w:noProof/>
                <w:rtl/>
              </w:rPr>
              <w:t xml:space="preserve"> تجه</w:t>
            </w:r>
            <w:r w:rsidR="00D40BDF" w:rsidRPr="00B76A94">
              <w:rPr>
                <w:rStyle w:val="Hyperlink"/>
                <w:rFonts w:hint="cs"/>
                <w:noProof/>
                <w:rtl/>
              </w:rPr>
              <w:t>ی</w:t>
            </w:r>
            <w:r w:rsidR="00D40BDF" w:rsidRPr="00B76A94">
              <w:rPr>
                <w:rStyle w:val="Hyperlink"/>
                <w:rFonts w:hint="eastAsia"/>
                <w:noProof/>
                <w:rtl/>
              </w:rPr>
              <w:t>زات</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Toc222570078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33BB51FB" w14:textId="68FAC3CD" w:rsidR="00D40BDF" w:rsidRDefault="00B6385B">
          <w:pPr>
            <w:pStyle w:val="TOC3"/>
            <w:rPr>
              <w:rFonts w:asciiTheme="minorHAnsi" w:eastAsiaTheme="minorEastAsia" w:hAnsiTheme="minorHAnsi" w:cstheme="minorBidi"/>
              <w:noProof/>
              <w:color w:val="auto"/>
              <w:sz w:val="22"/>
              <w:rtl/>
              <w:lang w:bidi="ar-SA"/>
            </w:rPr>
          </w:pPr>
          <w:hyperlink w:anchor="_Toc222570079" w:history="1">
            <w:r w:rsidR="00D40BDF" w:rsidRPr="00B76A94">
              <w:rPr>
                <w:rStyle w:val="Hyperlink"/>
                <w:rFonts w:ascii="Times New Roman Bold" w:hAnsi="Times New Roman Bold"/>
                <w:noProof/>
                <w:rtl/>
              </w:rPr>
              <w:t>6-3-2</w:t>
            </w:r>
            <w:r w:rsidR="00D40BDF" w:rsidRPr="00B76A94">
              <w:rPr>
                <w:rStyle w:val="Hyperlink"/>
                <w:noProof/>
                <w:rtl/>
              </w:rPr>
              <w:t xml:space="preserve"> کاربرد</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Toc222570079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3444E3F3" w14:textId="74061CD3" w:rsidR="00D40BDF" w:rsidRDefault="00B6385B">
          <w:pPr>
            <w:pStyle w:val="TOC3"/>
            <w:rPr>
              <w:rFonts w:asciiTheme="minorHAnsi" w:eastAsiaTheme="minorEastAsia" w:hAnsiTheme="minorHAnsi" w:cstheme="minorBidi"/>
              <w:noProof/>
              <w:color w:val="auto"/>
              <w:sz w:val="22"/>
              <w:rtl/>
              <w:lang w:bidi="ar-SA"/>
            </w:rPr>
          </w:pPr>
          <w:hyperlink w:anchor="_Toc222570080" w:history="1">
            <w:r w:rsidR="00D40BDF" w:rsidRPr="00B76A94">
              <w:rPr>
                <w:rStyle w:val="Hyperlink"/>
                <w:rFonts w:ascii="Times New Roman Bold" w:hAnsi="Times New Roman Bold"/>
                <w:noProof/>
                <w:rtl/>
              </w:rPr>
              <w:t>7-3-2</w:t>
            </w:r>
            <w:r w:rsidR="00D40BDF" w:rsidRPr="00B76A94">
              <w:rPr>
                <w:rStyle w:val="Hyperlink"/>
                <w:noProof/>
                <w:rtl/>
              </w:rPr>
              <w:t xml:space="preserve"> متغ</w:t>
            </w:r>
            <w:r w:rsidR="00D40BDF" w:rsidRPr="00B76A94">
              <w:rPr>
                <w:rStyle w:val="Hyperlink"/>
                <w:rFonts w:hint="cs"/>
                <w:noProof/>
                <w:rtl/>
              </w:rPr>
              <w:t>ی</w:t>
            </w:r>
            <w:r w:rsidR="00D40BDF" w:rsidRPr="00B76A94">
              <w:rPr>
                <w:rStyle w:val="Hyperlink"/>
                <w:rFonts w:hint="eastAsia"/>
                <w:noProof/>
                <w:rtl/>
              </w:rPr>
              <w:t>رها</w:t>
            </w:r>
            <w:r w:rsidR="00D40BDF" w:rsidRPr="00B76A94">
              <w:rPr>
                <w:rStyle w:val="Hyperlink"/>
                <w:rFonts w:hint="cs"/>
                <w:noProof/>
                <w:rtl/>
              </w:rPr>
              <w:t>ی</w:t>
            </w:r>
            <w:r w:rsidR="00D40BDF" w:rsidRPr="00B76A94">
              <w:rPr>
                <w:rStyle w:val="Hyperlink"/>
                <w:noProof/>
                <w:rtl/>
              </w:rPr>
              <w:t xml:space="preserve"> بازرس</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Toc222570080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51E9ABFB" w14:textId="78B893F6" w:rsidR="00D40BDF" w:rsidRDefault="00B6385B">
          <w:pPr>
            <w:pStyle w:val="TOC3"/>
            <w:rPr>
              <w:rFonts w:asciiTheme="minorHAnsi" w:eastAsiaTheme="minorEastAsia" w:hAnsiTheme="minorHAnsi" w:cstheme="minorBidi"/>
              <w:noProof/>
              <w:color w:val="auto"/>
              <w:sz w:val="22"/>
              <w:rtl/>
              <w:lang w:bidi="ar-SA"/>
            </w:rPr>
          </w:pPr>
          <w:hyperlink w:anchor="_Toc222570081" w:history="1">
            <w:r w:rsidR="00D40BDF" w:rsidRPr="00B76A94">
              <w:rPr>
                <w:rStyle w:val="Hyperlink"/>
                <w:rFonts w:ascii="Times New Roman Bold" w:hAnsi="Times New Roman Bold"/>
                <w:noProof/>
                <w:rtl/>
              </w:rPr>
              <w:t>8-3-2</w:t>
            </w:r>
            <w:r w:rsidR="00D40BDF" w:rsidRPr="00B76A94">
              <w:rPr>
                <w:rStyle w:val="Hyperlink"/>
                <w:noProof/>
                <w:rtl/>
              </w:rPr>
              <w:t xml:space="preserve"> اثر خواص الکترومغناط</w:t>
            </w:r>
            <w:r w:rsidR="00D40BDF" w:rsidRPr="00B76A94">
              <w:rPr>
                <w:rStyle w:val="Hyperlink"/>
                <w:rFonts w:hint="cs"/>
                <w:noProof/>
                <w:rtl/>
              </w:rPr>
              <w:t>ی</w:t>
            </w:r>
            <w:r w:rsidR="00D40BDF" w:rsidRPr="00B76A94">
              <w:rPr>
                <w:rStyle w:val="Hyperlink"/>
                <w:rFonts w:hint="eastAsia"/>
                <w:noProof/>
                <w:rtl/>
              </w:rPr>
              <w:t>س</w:t>
            </w:r>
            <w:r w:rsidR="00D40BDF" w:rsidRPr="00B76A94">
              <w:rPr>
                <w:rStyle w:val="Hyperlink"/>
                <w:rFonts w:hint="cs"/>
                <w:noProof/>
                <w:rtl/>
              </w:rPr>
              <w:t>ی</w:t>
            </w:r>
            <w:r w:rsidR="00D40BDF" w:rsidRPr="00B76A94">
              <w:rPr>
                <w:rStyle w:val="Hyperlink"/>
                <w:noProof/>
                <w:rtl/>
              </w:rPr>
              <w:t xml:space="preserve"> ماده</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Toc222570081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5</w:t>
            </w:r>
            <w:r w:rsidR="00D40BDF">
              <w:rPr>
                <w:rStyle w:val="Hyperlink"/>
                <w:noProof/>
              </w:rPr>
              <w:fldChar w:fldCharType="end"/>
            </w:r>
          </w:hyperlink>
        </w:p>
        <w:p w14:paraId="0C7799B3" w14:textId="65321EC4" w:rsidR="00D40BDF" w:rsidRDefault="00B6385B">
          <w:pPr>
            <w:pStyle w:val="TOC3"/>
            <w:rPr>
              <w:rFonts w:asciiTheme="minorHAnsi" w:eastAsiaTheme="minorEastAsia" w:hAnsiTheme="minorHAnsi" w:cstheme="minorBidi"/>
              <w:noProof/>
              <w:color w:val="auto"/>
              <w:sz w:val="22"/>
              <w:rtl/>
              <w:lang w:bidi="ar-SA"/>
            </w:rPr>
          </w:pPr>
          <w:hyperlink w:anchor="_Toc222570082" w:history="1">
            <w:r w:rsidR="00D40BDF" w:rsidRPr="00B76A94">
              <w:rPr>
                <w:rStyle w:val="Hyperlink"/>
                <w:rFonts w:ascii="Times New Roman Bold" w:hAnsi="Times New Roman Bold"/>
                <w:noProof/>
                <w:rtl/>
              </w:rPr>
              <w:t>9-3-2</w:t>
            </w:r>
            <w:r w:rsidR="00D40BDF" w:rsidRPr="00B76A94">
              <w:rPr>
                <w:rStyle w:val="Hyperlink"/>
                <w:noProof/>
                <w:rtl/>
              </w:rPr>
              <w:t xml:space="preserve"> روش‌ها</w:t>
            </w:r>
            <w:r w:rsidR="00D40BDF" w:rsidRPr="00B76A94">
              <w:rPr>
                <w:rStyle w:val="Hyperlink"/>
                <w:rFonts w:hint="cs"/>
                <w:noProof/>
                <w:rtl/>
              </w:rPr>
              <w:t>ی</w:t>
            </w:r>
            <w:r w:rsidR="00D40BDF" w:rsidRPr="00B76A94">
              <w:rPr>
                <w:rStyle w:val="Hyperlink"/>
                <w:noProof/>
                <w:rtl/>
              </w:rPr>
              <w:t xml:space="preserve"> ارائه گزارش بازرس</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Toc222570082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6</w:t>
            </w:r>
            <w:r w:rsidR="00D40BDF">
              <w:rPr>
                <w:rStyle w:val="Hyperlink"/>
                <w:noProof/>
              </w:rPr>
              <w:fldChar w:fldCharType="end"/>
            </w:r>
          </w:hyperlink>
        </w:p>
        <w:p w14:paraId="63500F83" w14:textId="2D3CF085" w:rsidR="00D40BDF" w:rsidRDefault="00B6385B">
          <w:pPr>
            <w:pStyle w:val="TOC3"/>
            <w:rPr>
              <w:rFonts w:asciiTheme="minorHAnsi" w:eastAsiaTheme="minorEastAsia" w:hAnsiTheme="minorHAnsi" w:cstheme="minorBidi"/>
              <w:noProof/>
              <w:color w:val="auto"/>
              <w:sz w:val="22"/>
              <w:rtl/>
              <w:lang w:bidi="ar-SA"/>
            </w:rPr>
          </w:pPr>
          <w:hyperlink w:anchor="_Toc222570083" w:history="1">
            <w:r w:rsidR="00D40BDF" w:rsidRPr="00B76A94">
              <w:rPr>
                <w:rStyle w:val="Hyperlink"/>
                <w:rFonts w:ascii="Times New Roman Bold" w:hAnsi="Times New Roman Bold"/>
                <w:noProof/>
                <w:rtl/>
              </w:rPr>
              <w:t>10-3-2</w:t>
            </w:r>
            <w:r w:rsidR="00D40BDF" w:rsidRPr="00B76A94">
              <w:rPr>
                <w:rStyle w:val="Hyperlink"/>
                <w:noProof/>
                <w:rtl/>
              </w:rPr>
              <w:t xml:space="preserve"> نوآور</w:t>
            </w:r>
            <w:r w:rsidR="00D40BDF" w:rsidRPr="00B76A94">
              <w:rPr>
                <w:rStyle w:val="Hyperlink"/>
                <w:rFonts w:hint="cs"/>
                <w:noProof/>
                <w:rtl/>
              </w:rPr>
              <w:t>ی</w:t>
            </w:r>
            <w:r w:rsidR="00D40BDF" w:rsidRPr="00B76A94">
              <w:rPr>
                <w:rStyle w:val="Hyperlink"/>
                <w:rFonts w:hint="eastAsia"/>
                <w:noProof/>
                <w:rtl/>
              </w:rPr>
              <w:t>ه</w:t>
            </w:r>
            <w:r w:rsidR="00D40BDF" w:rsidRPr="00B76A94">
              <w:rPr>
                <w:rStyle w:val="Hyperlink"/>
                <w:noProof/>
                <w:rtl/>
              </w:rPr>
              <w:t>ا</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Toc222570083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6</w:t>
            </w:r>
            <w:r w:rsidR="00D40BDF">
              <w:rPr>
                <w:rStyle w:val="Hyperlink"/>
                <w:noProof/>
              </w:rPr>
              <w:fldChar w:fldCharType="end"/>
            </w:r>
          </w:hyperlink>
        </w:p>
        <w:p w14:paraId="11700A3B" w14:textId="03739033" w:rsidR="00D40BDF" w:rsidRDefault="00B6385B">
          <w:pPr>
            <w:pStyle w:val="TOC2"/>
            <w:rPr>
              <w:rFonts w:asciiTheme="minorHAnsi" w:eastAsiaTheme="minorEastAsia" w:hAnsiTheme="minorHAnsi" w:cstheme="minorBidi"/>
              <w:noProof/>
              <w:snapToGrid/>
              <w:color w:val="auto"/>
              <w:sz w:val="22"/>
              <w:rtl/>
              <w:lang w:bidi="ar-SA"/>
            </w:rPr>
          </w:pPr>
          <w:hyperlink w:anchor="_Toc222570084" w:history="1">
            <w:r w:rsidR="00D40BDF" w:rsidRPr="00B76A94">
              <w:rPr>
                <w:rStyle w:val="Hyperlink"/>
                <w:rFonts w:ascii="Times New Roman Bold" w:hAnsi="Times New Roman Bold"/>
                <w:noProof/>
                <w:rtl/>
              </w:rPr>
              <w:t>4-2</w:t>
            </w:r>
            <w:r w:rsidR="00D40BDF" w:rsidRPr="00B76A94">
              <w:rPr>
                <w:rStyle w:val="Hyperlink"/>
                <w:noProof/>
                <w:rtl/>
              </w:rPr>
              <w:t xml:space="preserve"> مرور چند مقاله تخصص</w:t>
            </w:r>
            <w:r w:rsidR="00D40BDF" w:rsidRPr="00B76A94">
              <w:rPr>
                <w:rStyle w:val="Hyperlink"/>
                <w:rFonts w:hint="cs"/>
                <w:noProof/>
                <w:rtl/>
              </w:rPr>
              <w:t>ی</w:t>
            </w:r>
            <w:r w:rsidR="00D40BDF" w:rsidRPr="00B76A94">
              <w:rPr>
                <w:rStyle w:val="Hyperlink"/>
                <w:noProof/>
                <w:rtl/>
              </w:rPr>
              <w:t xml:space="preserve"> مرتبط</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Toc222570084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6</w:t>
            </w:r>
            <w:r w:rsidR="00D40BDF">
              <w:rPr>
                <w:rStyle w:val="Hyperlink"/>
                <w:noProof/>
              </w:rPr>
              <w:fldChar w:fldCharType="end"/>
            </w:r>
          </w:hyperlink>
        </w:p>
        <w:p w14:paraId="124533A8" w14:textId="39AF64A7" w:rsidR="00D40BDF" w:rsidRDefault="00B6385B">
          <w:pPr>
            <w:pStyle w:val="TOC3"/>
            <w:rPr>
              <w:rFonts w:asciiTheme="minorHAnsi" w:eastAsiaTheme="minorEastAsia" w:hAnsiTheme="minorHAnsi" w:cstheme="minorBidi"/>
              <w:noProof/>
              <w:color w:val="auto"/>
              <w:sz w:val="22"/>
              <w:rtl/>
              <w:lang w:bidi="ar-SA"/>
            </w:rPr>
          </w:pPr>
          <w:hyperlink w:anchor="_Toc222570085" w:history="1">
            <w:r w:rsidR="00D40BDF" w:rsidRPr="00B76A94">
              <w:rPr>
                <w:rStyle w:val="Hyperlink"/>
                <w:rFonts w:ascii="Times New Roman Bold" w:hAnsi="Times New Roman Bold"/>
                <w:noProof/>
                <w:rtl/>
              </w:rPr>
              <w:t>1-4-2</w:t>
            </w:r>
            <w:r w:rsidR="00D40BDF" w:rsidRPr="00B76A94">
              <w:rPr>
                <w:rStyle w:val="Hyperlink"/>
                <w:noProof/>
                <w:rtl/>
              </w:rPr>
              <w:t xml:space="preserve"> بررس</w:t>
            </w:r>
            <w:r w:rsidR="00D40BDF" w:rsidRPr="00B76A94">
              <w:rPr>
                <w:rStyle w:val="Hyperlink"/>
                <w:rFonts w:hint="cs"/>
                <w:noProof/>
                <w:rtl/>
              </w:rPr>
              <w:t>ی</w:t>
            </w:r>
            <w:r w:rsidR="00D40BDF" w:rsidRPr="00B76A94">
              <w:rPr>
                <w:rStyle w:val="Hyperlink"/>
                <w:noProof/>
                <w:rtl/>
              </w:rPr>
              <w:t xml:space="preserve"> اثر فرکانس</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Toc222570085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6</w:t>
            </w:r>
            <w:r w:rsidR="00D40BDF">
              <w:rPr>
                <w:rStyle w:val="Hyperlink"/>
                <w:noProof/>
              </w:rPr>
              <w:fldChar w:fldCharType="end"/>
            </w:r>
          </w:hyperlink>
        </w:p>
        <w:p w14:paraId="03DB6CAE" w14:textId="086FE44F" w:rsidR="00D40BDF" w:rsidRDefault="00B6385B">
          <w:pPr>
            <w:pStyle w:val="TOC3"/>
            <w:rPr>
              <w:rFonts w:asciiTheme="minorHAnsi" w:eastAsiaTheme="minorEastAsia" w:hAnsiTheme="minorHAnsi" w:cstheme="minorBidi"/>
              <w:noProof/>
              <w:color w:val="auto"/>
              <w:sz w:val="22"/>
              <w:rtl/>
              <w:lang w:bidi="ar-SA"/>
            </w:rPr>
          </w:pPr>
          <w:hyperlink w:anchor="_Toc222570086" w:history="1">
            <w:r w:rsidR="00D40BDF" w:rsidRPr="00B76A94">
              <w:rPr>
                <w:rStyle w:val="Hyperlink"/>
                <w:rFonts w:ascii="Times New Roman Bold" w:hAnsi="Times New Roman Bold"/>
                <w:noProof/>
                <w:rtl/>
              </w:rPr>
              <w:t>2-4-2</w:t>
            </w:r>
            <w:r w:rsidR="00D40BDF" w:rsidRPr="00B76A94">
              <w:rPr>
                <w:rStyle w:val="Hyperlink"/>
                <w:noProof/>
                <w:rtl/>
              </w:rPr>
              <w:t xml:space="preserve"> بررس</w:t>
            </w:r>
            <w:r w:rsidR="00D40BDF" w:rsidRPr="00B76A94">
              <w:rPr>
                <w:rStyle w:val="Hyperlink"/>
                <w:rFonts w:hint="cs"/>
                <w:noProof/>
                <w:rtl/>
              </w:rPr>
              <w:t>ی</w:t>
            </w:r>
            <w:r w:rsidR="00D40BDF" w:rsidRPr="00B76A94">
              <w:rPr>
                <w:rStyle w:val="Hyperlink"/>
                <w:noProof/>
                <w:rtl/>
              </w:rPr>
              <w:t xml:space="preserve"> اثر ضر</w:t>
            </w:r>
            <w:r w:rsidR="00D40BDF" w:rsidRPr="00B76A94">
              <w:rPr>
                <w:rStyle w:val="Hyperlink"/>
                <w:rFonts w:hint="cs"/>
                <w:noProof/>
                <w:rtl/>
              </w:rPr>
              <w:t>ی</w:t>
            </w:r>
            <w:r w:rsidR="00D40BDF" w:rsidRPr="00B76A94">
              <w:rPr>
                <w:rStyle w:val="Hyperlink"/>
                <w:rFonts w:hint="eastAsia"/>
                <w:noProof/>
                <w:rtl/>
              </w:rPr>
              <w:t>ب</w:t>
            </w:r>
            <w:r w:rsidR="00D40BDF" w:rsidRPr="00B76A94">
              <w:rPr>
                <w:rStyle w:val="Hyperlink"/>
                <w:noProof/>
                <w:rtl/>
              </w:rPr>
              <w:t xml:space="preserve"> پرشوندگ</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Toc222570086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6</w:t>
            </w:r>
            <w:r w:rsidR="00D40BDF">
              <w:rPr>
                <w:rStyle w:val="Hyperlink"/>
                <w:noProof/>
              </w:rPr>
              <w:fldChar w:fldCharType="end"/>
            </w:r>
          </w:hyperlink>
        </w:p>
        <w:p w14:paraId="13E50EFA" w14:textId="0F4A0B69" w:rsidR="00D40BDF" w:rsidRDefault="00B6385B">
          <w:pPr>
            <w:pStyle w:val="TOC3"/>
            <w:rPr>
              <w:rFonts w:asciiTheme="minorHAnsi" w:eastAsiaTheme="minorEastAsia" w:hAnsiTheme="minorHAnsi" w:cstheme="minorBidi"/>
              <w:noProof/>
              <w:color w:val="auto"/>
              <w:sz w:val="22"/>
              <w:rtl/>
              <w:lang w:bidi="ar-SA"/>
            </w:rPr>
          </w:pPr>
          <w:hyperlink w:anchor="_Toc222570087" w:history="1">
            <w:r w:rsidR="00D40BDF" w:rsidRPr="00B76A94">
              <w:rPr>
                <w:rStyle w:val="Hyperlink"/>
                <w:rFonts w:ascii="Times New Roman Bold" w:hAnsi="Times New Roman Bold"/>
                <w:noProof/>
                <w:rtl/>
              </w:rPr>
              <w:t>3-4-2</w:t>
            </w:r>
            <w:r w:rsidR="00D40BDF" w:rsidRPr="00B76A94">
              <w:rPr>
                <w:rStyle w:val="Hyperlink"/>
                <w:noProof/>
                <w:rtl/>
              </w:rPr>
              <w:t xml:space="preserve"> بررس</w:t>
            </w:r>
            <w:r w:rsidR="00D40BDF" w:rsidRPr="00B76A94">
              <w:rPr>
                <w:rStyle w:val="Hyperlink"/>
                <w:rFonts w:hint="cs"/>
                <w:noProof/>
                <w:rtl/>
              </w:rPr>
              <w:t>ی</w:t>
            </w:r>
            <w:r w:rsidR="00D40BDF" w:rsidRPr="00B76A94">
              <w:rPr>
                <w:rStyle w:val="Hyperlink"/>
                <w:noProof/>
                <w:rtl/>
              </w:rPr>
              <w:t xml:space="preserve"> آست</w:t>
            </w:r>
            <w:r w:rsidR="00D40BDF" w:rsidRPr="00B76A94">
              <w:rPr>
                <w:rStyle w:val="Hyperlink"/>
                <w:rFonts w:hint="cs"/>
                <w:noProof/>
                <w:rtl/>
              </w:rPr>
              <w:t>ی</w:t>
            </w:r>
            <w:r w:rsidR="00D40BDF" w:rsidRPr="00B76A94">
              <w:rPr>
                <w:rStyle w:val="Hyperlink"/>
                <w:rFonts w:hint="eastAsia"/>
                <w:noProof/>
                <w:rtl/>
              </w:rPr>
              <w:t>ن</w:t>
            </w:r>
            <w:r w:rsidR="00D40BDF" w:rsidRPr="00B76A94">
              <w:rPr>
                <w:rStyle w:val="Hyperlink"/>
                <w:rFonts w:hint="cs"/>
                <w:noProof/>
                <w:rtl/>
              </w:rPr>
              <w:t>ی</w:t>
            </w:r>
            <w:r w:rsidR="00D40BDF" w:rsidRPr="00B76A94">
              <w:rPr>
                <w:rStyle w:val="Hyperlink"/>
                <w:rFonts w:hint="eastAsia"/>
                <w:noProof/>
                <w:rtl/>
              </w:rPr>
              <w:t>ت</w:t>
            </w:r>
            <w:r w:rsidR="00D40BDF" w:rsidRPr="00B76A94">
              <w:rPr>
                <w:rStyle w:val="Hyperlink"/>
                <w:noProof/>
                <w:rtl/>
              </w:rPr>
              <w:t xml:space="preserve"> باق</w:t>
            </w:r>
            <w:r w:rsidR="00D40BDF" w:rsidRPr="00B76A94">
              <w:rPr>
                <w:rStyle w:val="Hyperlink"/>
                <w:rFonts w:hint="cs"/>
                <w:noProof/>
                <w:rtl/>
              </w:rPr>
              <w:t>ی</w:t>
            </w:r>
            <w:r w:rsidR="00D40BDF" w:rsidRPr="00B76A94">
              <w:rPr>
                <w:rStyle w:val="Hyperlink"/>
                <w:rFonts w:hint="eastAsia"/>
                <w:noProof/>
                <w:rtl/>
              </w:rPr>
              <w:t>مانده</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Toc222570087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6</w:t>
            </w:r>
            <w:r w:rsidR="00D40BDF">
              <w:rPr>
                <w:rStyle w:val="Hyperlink"/>
                <w:noProof/>
              </w:rPr>
              <w:fldChar w:fldCharType="end"/>
            </w:r>
          </w:hyperlink>
        </w:p>
        <w:p w14:paraId="557C5666" w14:textId="165CE944" w:rsidR="00D40BDF" w:rsidRDefault="00B6385B">
          <w:pPr>
            <w:pStyle w:val="TOC3"/>
            <w:rPr>
              <w:rFonts w:asciiTheme="minorHAnsi" w:eastAsiaTheme="minorEastAsia" w:hAnsiTheme="minorHAnsi" w:cstheme="minorBidi"/>
              <w:noProof/>
              <w:color w:val="auto"/>
              <w:sz w:val="22"/>
              <w:rtl/>
              <w:lang w:bidi="ar-SA"/>
            </w:rPr>
          </w:pPr>
          <w:hyperlink w:anchor="_Toc222570088" w:history="1">
            <w:r w:rsidR="00D40BDF" w:rsidRPr="00B76A94">
              <w:rPr>
                <w:rStyle w:val="Hyperlink"/>
                <w:rFonts w:ascii="Times New Roman Bold" w:hAnsi="Times New Roman Bold"/>
                <w:noProof/>
                <w:rtl/>
              </w:rPr>
              <w:t>4-4-2</w:t>
            </w:r>
            <w:r w:rsidR="00D40BDF" w:rsidRPr="00B76A94">
              <w:rPr>
                <w:rStyle w:val="Hyperlink"/>
                <w:noProof/>
                <w:rtl/>
              </w:rPr>
              <w:t xml:space="preserve"> بررس</w:t>
            </w:r>
            <w:r w:rsidR="00D40BDF" w:rsidRPr="00B76A94">
              <w:rPr>
                <w:rStyle w:val="Hyperlink"/>
                <w:rFonts w:hint="cs"/>
                <w:noProof/>
                <w:rtl/>
              </w:rPr>
              <w:t>ی</w:t>
            </w:r>
            <w:r w:rsidR="00D40BDF" w:rsidRPr="00B76A94">
              <w:rPr>
                <w:rStyle w:val="Hyperlink"/>
                <w:noProof/>
                <w:rtl/>
              </w:rPr>
              <w:t xml:space="preserve"> تنش پسماند</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Toc222570088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7</w:t>
            </w:r>
            <w:r w:rsidR="00D40BDF">
              <w:rPr>
                <w:rStyle w:val="Hyperlink"/>
                <w:noProof/>
              </w:rPr>
              <w:fldChar w:fldCharType="end"/>
            </w:r>
          </w:hyperlink>
        </w:p>
        <w:p w14:paraId="1E0B6F22" w14:textId="2BA2CB44" w:rsidR="00D40BDF" w:rsidRDefault="00B6385B">
          <w:pPr>
            <w:pStyle w:val="TOC3"/>
            <w:rPr>
              <w:rFonts w:asciiTheme="minorHAnsi" w:eastAsiaTheme="minorEastAsia" w:hAnsiTheme="minorHAnsi" w:cstheme="minorBidi"/>
              <w:noProof/>
              <w:color w:val="auto"/>
              <w:sz w:val="22"/>
              <w:rtl/>
              <w:lang w:bidi="ar-SA"/>
            </w:rPr>
          </w:pPr>
          <w:hyperlink w:anchor="_Toc222570089" w:history="1">
            <w:r w:rsidR="00D40BDF" w:rsidRPr="00B76A94">
              <w:rPr>
                <w:rStyle w:val="Hyperlink"/>
                <w:rFonts w:ascii="Times New Roman Bold" w:hAnsi="Times New Roman Bold"/>
                <w:noProof/>
                <w:rtl/>
              </w:rPr>
              <w:t>5-4-2</w:t>
            </w:r>
            <w:r w:rsidR="00D40BDF" w:rsidRPr="00B76A94">
              <w:rPr>
                <w:rStyle w:val="Hyperlink"/>
                <w:noProof/>
                <w:rtl/>
              </w:rPr>
              <w:t xml:space="preserve"> ارز</w:t>
            </w:r>
            <w:r w:rsidR="00D40BDF" w:rsidRPr="00B76A94">
              <w:rPr>
                <w:rStyle w:val="Hyperlink"/>
                <w:rFonts w:hint="cs"/>
                <w:noProof/>
                <w:rtl/>
              </w:rPr>
              <w:t>ی</w:t>
            </w:r>
            <w:r w:rsidR="00D40BDF" w:rsidRPr="00B76A94">
              <w:rPr>
                <w:rStyle w:val="Hyperlink"/>
                <w:rFonts w:hint="eastAsia"/>
                <w:noProof/>
                <w:rtl/>
              </w:rPr>
              <w:t>اب</w:t>
            </w:r>
            <w:r w:rsidR="00D40BDF" w:rsidRPr="00B76A94">
              <w:rPr>
                <w:rStyle w:val="Hyperlink"/>
                <w:rFonts w:hint="cs"/>
                <w:noProof/>
                <w:rtl/>
              </w:rPr>
              <w:t>ی</w:t>
            </w:r>
            <w:r w:rsidR="00D40BDF" w:rsidRPr="00B76A94">
              <w:rPr>
                <w:rStyle w:val="Hyperlink"/>
                <w:noProof/>
                <w:rtl/>
              </w:rPr>
              <w:t xml:space="preserve"> هدا</w:t>
            </w:r>
            <w:r w:rsidR="00D40BDF" w:rsidRPr="00B76A94">
              <w:rPr>
                <w:rStyle w:val="Hyperlink"/>
                <w:rFonts w:hint="cs"/>
                <w:noProof/>
                <w:rtl/>
              </w:rPr>
              <w:t>ی</w:t>
            </w:r>
            <w:r w:rsidR="00D40BDF" w:rsidRPr="00B76A94">
              <w:rPr>
                <w:rStyle w:val="Hyperlink"/>
                <w:rFonts w:hint="eastAsia"/>
                <w:noProof/>
                <w:rtl/>
              </w:rPr>
              <w:t>ت</w:t>
            </w:r>
            <w:r w:rsidR="00D40BDF" w:rsidRPr="00B76A94">
              <w:rPr>
                <w:rStyle w:val="Hyperlink"/>
                <w:noProof/>
                <w:rtl/>
              </w:rPr>
              <w:t xml:space="preserve"> الکتر</w:t>
            </w:r>
            <w:r w:rsidR="00D40BDF" w:rsidRPr="00B76A94">
              <w:rPr>
                <w:rStyle w:val="Hyperlink"/>
                <w:rFonts w:hint="cs"/>
                <w:noProof/>
                <w:rtl/>
              </w:rPr>
              <w:t>ی</w:t>
            </w:r>
            <w:r w:rsidR="00D40BDF" w:rsidRPr="00B76A94">
              <w:rPr>
                <w:rStyle w:val="Hyperlink"/>
                <w:rFonts w:hint="eastAsia"/>
                <w:noProof/>
                <w:rtl/>
              </w:rPr>
              <w:t>ک</w:t>
            </w:r>
            <w:r w:rsidR="00D40BDF" w:rsidRPr="00B76A94">
              <w:rPr>
                <w:rStyle w:val="Hyperlink"/>
                <w:rFonts w:hint="cs"/>
                <w:noProof/>
                <w:rtl/>
              </w:rPr>
              <w:t>ی</w:t>
            </w:r>
            <w:r w:rsidR="00D40BDF" w:rsidRPr="00B76A94">
              <w:rPr>
                <w:rStyle w:val="Hyperlink"/>
                <w:noProof/>
                <w:rtl/>
              </w:rPr>
              <w:t xml:space="preserve"> با جر</w:t>
            </w:r>
            <w:r w:rsidR="00D40BDF" w:rsidRPr="00B76A94">
              <w:rPr>
                <w:rStyle w:val="Hyperlink"/>
                <w:rFonts w:hint="cs"/>
                <w:noProof/>
                <w:rtl/>
              </w:rPr>
              <w:t>ی</w:t>
            </w:r>
            <w:r w:rsidR="00D40BDF" w:rsidRPr="00B76A94">
              <w:rPr>
                <w:rStyle w:val="Hyperlink"/>
                <w:rFonts w:hint="eastAsia"/>
                <w:noProof/>
                <w:rtl/>
              </w:rPr>
              <w:t>ان</w:t>
            </w:r>
            <w:r w:rsidR="00D40BDF" w:rsidRPr="00B76A94">
              <w:rPr>
                <w:rStyle w:val="Hyperlink"/>
                <w:noProof/>
                <w:rtl/>
              </w:rPr>
              <w:t xml:space="preserve"> گرداب</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Toc222570089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7</w:t>
            </w:r>
            <w:r w:rsidR="00D40BDF">
              <w:rPr>
                <w:rStyle w:val="Hyperlink"/>
                <w:noProof/>
              </w:rPr>
              <w:fldChar w:fldCharType="end"/>
            </w:r>
          </w:hyperlink>
        </w:p>
        <w:p w14:paraId="37B32A4B" w14:textId="1A197BE9" w:rsidR="00D40BDF" w:rsidRDefault="00B6385B">
          <w:pPr>
            <w:pStyle w:val="TOC3"/>
            <w:rPr>
              <w:rFonts w:asciiTheme="minorHAnsi" w:eastAsiaTheme="minorEastAsia" w:hAnsiTheme="minorHAnsi" w:cstheme="minorBidi"/>
              <w:noProof/>
              <w:color w:val="auto"/>
              <w:sz w:val="22"/>
              <w:rtl/>
              <w:lang w:bidi="ar-SA"/>
            </w:rPr>
          </w:pPr>
          <w:hyperlink w:anchor="_Toc222570090" w:history="1">
            <w:r w:rsidR="00D40BDF" w:rsidRPr="00B76A94">
              <w:rPr>
                <w:rStyle w:val="Hyperlink"/>
                <w:rFonts w:ascii="Times New Roman Bold" w:hAnsi="Times New Roman Bold"/>
                <w:noProof/>
                <w:rtl/>
              </w:rPr>
              <w:t>6-4-2</w:t>
            </w:r>
            <w:r w:rsidR="00D40BDF" w:rsidRPr="00B76A94">
              <w:rPr>
                <w:rStyle w:val="Hyperlink"/>
                <w:noProof/>
                <w:rtl/>
              </w:rPr>
              <w:t xml:space="preserve"> ارز</w:t>
            </w:r>
            <w:r w:rsidR="00D40BDF" w:rsidRPr="00B76A94">
              <w:rPr>
                <w:rStyle w:val="Hyperlink"/>
                <w:rFonts w:hint="cs"/>
                <w:noProof/>
                <w:rtl/>
              </w:rPr>
              <w:t>ی</w:t>
            </w:r>
            <w:r w:rsidR="00D40BDF" w:rsidRPr="00B76A94">
              <w:rPr>
                <w:rStyle w:val="Hyperlink"/>
                <w:rFonts w:hint="eastAsia"/>
                <w:noProof/>
                <w:rtl/>
              </w:rPr>
              <w:t>اب</w:t>
            </w:r>
            <w:r w:rsidR="00D40BDF" w:rsidRPr="00B76A94">
              <w:rPr>
                <w:rStyle w:val="Hyperlink"/>
                <w:rFonts w:hint="cs"/>
                <w:noProof/>
                <w:rtl/>
              </w:rPr>
              <w:t>ی</w:t>
            </w:r>
            <w:r w:rsidR="00D40BDF" w:rsidRPr="00B76A94">
              <w:rPr>
                <w:rStyle w:val="Hyperlink"/>
                <w:noProof/>
                <w:rtl/>
              </w:rPr>
              <w:t xml:space="preserve"> خواص مغناط</w:t>
            </w:r>
            <w:r w:rsidR="00D40BDF" w:rsidRPr="00B76A94">
              <w:rPr>
                <w:rStyle w:val="Hyperlink"/>
                <w:rFonts w:hint="cs"/>
                <w:noProof/>
                <w:rtl/>
              </w:rPr>
              <w:t>ی</w:t>
            </w:r>
            <w:r w:rsidR="00D40BDF" w:rsidRPr="00B76A94">
              <w:rPr>
                <w:rStyle w:val="Hyperlink"/>
                <w:rFonts w:hint="eastAsia"/>
                <w:noProof/>
                <w:rtl/>
              </w:rPr>
              <w:t>س</w:t>
            </w:r>
            <w:r w:rsidR="00D40BDF" w:rsidRPr="00B76A94">
              <w:rPr>
                <w:rStyle w:val="Hyperlink"/>
                <w:rFonts w:hint="cs"/>
                <w:noProof/>
                <w:rtl/>
              </w:rPr>
              <w:t>ی</w:t>
            </w:r>
            <w:r w:rsidR="00D40BDF" w:rsidRPr="00B76A94">
              <w:rPr>
                <w:rStyle w:val="Hyperlink"/>
                <w:noProof/>
                <w:rtl/>
              </w:rPr>
              <w:t xml:space="preserve"> با جر</w:t>
            </w:r>
            <w:r w:rsidR="00D40BDF" w:rsidRPr="00B76A94">
              <w:rPr>
                <w:rStyle w:val="Hyperlink"/>
                <w:rFonts w:hint="cs"/>
                <w:noProof/>
                <w:rtl/>
              </w:rPr>
              <w:t>ی</w:t>
            </w:r>
            <w:r w:rsidR="00D40BDF" w:rsidRPr="00B76A94">
              <w:rPr>
                <w:rStyle w:val="Hyperlink"/>
                <w:rFonts w:hint="eastAsia"/>
                <w:noProof/>
                <w:rtl/>
              </w:rPr>
              <w:t>ان</w:t>
            </w:r>
            <w:r w:rsidR="00D40BDF" w:rsidRPr="00B76A94">
              <w:rPr>
                <w:rStyle w:val="Hyperlink"/>
                <w:noProof/>
                <w:rtl/>
              </w:rPr>
              <w:t xml:space="preserve"> گرداب</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Toc222570090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7</w:t>
            </w:r>
            <w:r w:rsidR="00D40BDF">
              <w:rPr>
                <w:rStyle w:val="Hyperlink"/>
                <w:noProof/>
              </w:rPr>
              <w:fldChar w:fldCharType="end"/>
            </w:r>
          </w:hyperlink>
        </w:p>
        <w:p w14:paraId="6F6A48E6" w14:textId="030A3CA2" w:rsidR="00D40BDF" w:rsidRDefault="00B6385B">
          <w:pPr>
            <w:pStyle w:val="TOC2"/>
            <w:rPr>
              <w:rFonts w:asciiTheme="minorHAnsi" w:eastAsiaTheme="minorEastAsia" w:hAnsiTheme="minorHAnsi" w:cstheme="minorBidi"/>
              <w:noProof/>
              <w:snapToGrid/>
              <w:color w:val="auto"/>
              <w:sz w:val="22"/>
              <w:rtl/>
              <w:lang w:bidi="ar-SA"/>
            </w:rPr>
          </w:pPr>
          <w:hyperlink w:anchor="_Toc222570091" w:history="1">
            <w:r w:rsidR="00D40BDF" w:rsidRPr="00B76A94">
              <w:rPr>
                <w:rStyle w:val="Hyperlink"/>
                <w:rFonts w:ascii="Times New Roman Bold" w:hAnsi="Times New Roman Bold"/>
                <w:noProof/>
                <w:rtl/>
              </w:rPr>
              <w:t>5-2</w:t>
            </w:r>
            <w:r w:rsidR="00D40BDF" w:rsidRPr="00B76A94">
              <w:rPr>
                <w:rStyle w:val="Hyperlink"/>
                <w:noProof/>
                <w:rtl/>
              </w:rPr>
              <w:t xml:space="preserve"> جمع‌بندي و هدف از تحقيق</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Toc222570091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8</w:t>
            </w:r>
            <w:r w:rsidR="00D40BDF">
              <w:rPr>
                <w:rStyle w:val="Hyperlink"/>
                <w:noProof/>
              </w:rPr>
              <w:fldChar w:fldCharType="end"/>
            </w:r>
          </w:hyperlink>
        </w:p>
        <w:p w14:paraId="5B7B8E99" w14:textId="201F7361"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092" w:history="1">
            <w:r w:rsidR="00D40BDF" w:rsidRPr="00B76A94">
              <w:rPr>
                <w:rStyle w:val="Hyperlink"/>
                <w:rtl/>
              </w:rPr>
              <w:t>فصل 3- روش تحق</w:t>
            </w:r>
            <w:r w:rsidR="00D40BDF" w:rsidRPr="00B76A94">
              <w:rPr>
                <w:rStyle w:val="Hyperlink"/>
                <w:rFonts w:hint="cs"/>
                <w:rtl/>
              </w:rPr>
              <w:t>ی</w:t>
            </w:r>
            <w:r w:rsidR="00D40BDF" w:rsidRPr="00B76A94">
              <w:rPr>
                <w:rStyle w:val="Hyperlink"/>
                <w:rFonts w:hint="eastAsia"/>
                <w:rtl/>
              </w:rPr>
              <w:t>ق</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Toc222570092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9</w:t>
            </w:r>
            <w:r w:rsidR="00D40BDF">
              <w:rPr>
                <w:rStyle w:val="Hyperlink"/>
              </w:rPr>
              <w:fldChar w:fldCharType="end"/>
            </w:r>
          </w:hyperlink>
        </w:p>
        <w:p w14:paraId="2E1A64EA" w14:textId="46530DC6" w:rsidR="00D40BDF" w:rsidRDefault="00B6385B">
          <w:pPr>
            <w:pStyle w:val="TOC2"/>
            <w:rPr>
              <w:rFonts w:asciiTheme="minorHAnsi" w:eastAsiaTheme="minorEastAsia" w:hAnsiTheme="minorHAnsi" w:cstheme="minorBidi"/>
              <w:noProof/>
              <w:snapToGrid/>
              <w:color w:val="auto"/>
              <w:sz w:val="22"/>
              <w:rtl/>
              <w:lang w:bidi="ar-SA"/>
            </w:rPr>
          </w:pPr>
          <w:hyperlink w:anchor="_Toc222570093" w:history="1">
            <w:r w:rsidR="00D40BDF" w:rsidRPr="00B76A94">
              <w:rPr>
                <w:rStyle w:val="Hyperlink"/>
                <w:rFonts w:ascii="Times New Roman Bold" w:hAnsi="Times New Roman Bold"/>
                <w:noProof/>
                <w:rtl/>
              </w:rPr>
              <w:t>1-3</w:t>
            </w:r>
            <w:r w:rsidR="00D40BDF" w:rsidRPr="00B76A94">
              <w:rPr>
                <w:rStyle w:val="Hyperlink"/>
                <w:noProof/>
                <w:rtl/>
              </w:rPr>
              <w:t xml:space="preserve"> طراحي آزمايش</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Toc222570093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9</w:t>
            </w:r>
            <w:r w:rsidR="00D40BDF">
              <w:rPr>
                <w:rStyle w:val="Hyperlink"/>
                <w:noProof/>
              </w:rPr>
              <w:fldChar w:fldCharType="end"/>
            </w:r>
          </w:hyperlink>
        </w:p>
        <w:p w14:paraId="459E3CF9" w14:textId="475717E5" w:rsidR="00D40BDF" w:rsidRDefault="00B6385B">
          <w:pPr>
            <w:pStyle w:val="TOC2"/>
            <w:rPr>
              <w:rFonts w:asciiTheme="minorHAnsi" w:eastAsiaTheme="minorEastAsia" w:hAnsiTheme="minorHAnsi" w:cstheme="minorBidi"/>
              <w:noProof/>
              <w:snapToGrid/>
              <w:color w:val="auto"/>
              <w:sz w:val="22"/>
              <w:rtl/>
              <w:lang w:bidi="ar-SA"/>
            </w:rPr>
          </w:pPr>
          <w:hyperlink w:anchor="_Toc222570094" w:history="1">
            <w:r w:rsidR="00D40BDF" w:rsidRPr="00B76A94">
              <w:rPr>
                <w:rStyle w:val="Hyperlink"/>
                <w:rFonts w:ascii="Times New Roman Bold" w:hAnsi="Times New Roman Bold"/>
                <w:noProof/>
                <w:rtl/>
              </w:rPr>
              <w:t>2-3</w:t>
            </w:r>
            <w:r w:rsidR="00D40BDF" w:rsidRPr="00B76A94">
              <w:rPr>
                <w:rStyle w:val="Hyperlink"/>
                <w:noProof/>
                <w:rtl/>
              </w:rPr>
              <w:t xml:space="preserve"> ته</w:t>
            </w:r>
            <w:r w:rsidR="00D40BDF" w:rsidRPr="00B76A94">
              <w:rPr>
                <w:rStyle w:val="Hyperlink"/>
                <w:rFonts w:hint="cs"/>
                <w:noProof/>
                <w:rtl/>
              </w:rPr>
              <w:t>ی</w:t>
            </w:r>
            <w:r w:rsidR="00D40BDF" w:rsidRPr="00B76A94">
              <w:rPr>
                <w:rStyle w:val="Hyperlink"/>
                <w:rFonts w:hint="eastAsia"/>
                <w:noProof/>
                <w:rtl/>
              </w:rPr>
              <w:t>ه</w:t>
            </w:r>
            <w:r w:rsidR="00D40BDF" w:rsidRPr="00B76A94">
              <w:rPr>
                <w:rStyle w:val="Hyperlink"/>
                <w:noProof/>
                <w:rtl/>
              </w:rPr>
              <w:t xml:space="preserve"> نمونه</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Toc222570094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9</w:t>
            </w:r>
            <w:r w:rsidR="00D40BDF">
              <w:rPr>
                <w:rStyle w:val="Hyperlink"/>
                <w:noProof/>
              </w:rPr>
              <w:fldChar w:fldCharType="end"/>
            </w:r>
          </w:hyperlink>
        </w:p>
        <w:p w14:paraId="6295FFBC" w14:textId="6C8B6A4E" w:rsidR="00D40BDF" w:rsidRDefault="00B6385B">
          <w:pPr>
            <w:pStyle w:val="TOC2"/>
            <w:rPr>
              <w:rFonts w:asciiTheme="minorHAnsi" w:eastAsiaTheme="minorEastAsia" w:hAnsiTheme="minorHAnsi" w:cstheme="minorBidi"/>
              <w:noProof/>
              <w:snapToGrid/>
              <w:color w:val="auto"/>
              <w:sz w:val="22"/>
              <w:rtl/>
              <w:lang w:bidi="ar-SA"/>
            </w:rPr>
          </w:pPr>
          <w:hyperlink w:anchor="_Toc222570095" w:history="1">
            <w:r w:rsidR="00D40BDF" w:rsidRPr="00B76A94">
              <w:rPr>
                <w:rStyle w:val="Hyperlink"/>
                <w:rFonts w:ascii="Times New Roman Bold" w:hAnsi="Times New Roman Bold"/>
                <w:noProof/>
                <w:rtl/>
              </w:rPr>
              <w:t>3-3</w:t>
            </w:r>
            <w:r w:rsidR="00D40BDF" w:rsidRPr="00B76A94">
              <w:rPr>
                <w:rStyle w:val="Hyperlink"/>
                <w:noProof/>
                <w:rtl/>
              </w:rPr>
              <w:t xml:space="preserve"> عمل</w:t>
            </w:r>
            <w:r w:rsidR="00D40BDF" w:rsidRPr="00B76A94">
              <w:rPr>
                <w:rStyle w:val="Hyperlink"/>
                <w:rFonts w:hint="cs"/>
                <w:noProof/>
                <w:rtl/>
              </w:rPr>
              <w:t>ی</w:t>
            </w:r>
            <w:r w:rsidR="00D40BDF" w:rsidRPr="00B76A94">
              <w:rPr>
                <w:rStyle w:val="Hyperlink"/>
                <w:rFonts w:hint="eastAsia"/>
                <w:noProof/>
                <w:rtl/>
              </w:rPr>
              <w:t>ات</w:t>
            </w:r>
            <w:r w:rsidR="00D40BDF" w:rsidRPr="00B76A94">
              <w:rPr>
                <w:rStyle w:val="Hyperlink"/>
                <w:noProof/>
                <w:rtl/>
              </w:rPr>
              <w:t xml:space="preserve"> حرارت</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Toc222570095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9</w:t>
            </w:r>
            <w:r w:rsidR="00D40BDF">
              <w:rPr>
                <w:rStyle w:val="Hyperlink"/>
                <w:noProof/>
              </w:rPr>
              <w:fldChar w:fldCharType="end"/>
            </w:r>
          </w:hyperlink>
        </w:p>
        <w:p w14:paraId="2F80C2FD" w14:textId="7308BC13" w:rsidR="00D40BDF" w:rsidRDefault="00B6385B">
          <w:pPr>
            <w:pStyle w:val="TOC2"/>
            <w:rPr>
              <w:rFonts w:asciiTheme="minorHAnsi" w:eastAsiaTheme="minorEastAsia" w:hAnsiTheme="minorHAnsi" w:cstheme="minorBidi"/>
              <w:noProof/>
              <w:snapToGrid/>
              <w:color w:val="auto"/>
              <w:sz w:val="22"/>
              <w:rtl/>
              <w:lang w:bidi="ar-SA"/>
            </w:rPr>
          </w:pPr>
          <w:hyperlink w:anchor="_Toc222570096" w:history="1">
            <w:r w:rsidR="00D40BDF" w:rsidRPr="00B76A94">
              <w:rPr>
                <w:rStyle w:val="Hyperlink"/>
                <w:rFonts w:ascii="Times New Roman Bold" w:hAnsi="Times New Roman Bold"/>
                <w:noProof/>
                <w:rtl/>
              </w:rPr>
              <w:t>4-3</w:t>
            </w:r>
            <w:r w:rsidR="00D40BDF" w:rsidRPr="00B76A94">
              <w:rPr>
                <w:rStyle w:val="Hyperlink"/>
                <w:noProof/>
                <w:rtl/>
              </w:rPr>
              <w:t xml:space="preserve"> بررس</w:t>
            </w:r>
            <w:r w:rsidR="00D40BDF" w:rsidRPr="00B76A94">
              <w:rPr>
                <w:rStyle w:val="Hyperlink"/>
                <w:rFonts w:hint="cs"/>
                <w:noProof/>
                <w:rtl/>
              </w:rPr>
              <w:t>ی‌</w:t>
            </w:r>
            <w:r w:rsidR="00D40BDF" w:rsidRPr="00B76A94">
              <w:rPr>
                <w:rStyle w:val="Hyperlink"/>
                <w:rFonts w:hint="eastAsia"/>
                <w:noProof/>
                <w:rtl/>
              </w:rPr>
              <w:t>ها</w:t>
            </w:r>
            <w:r w:rsidR="00D40BDF" w:rsidRPr="00B76A94">
              <w:rPr>
                <w:rStyle w:val="Hyperlink"/>
                <w:rFonts w:hint="cs"/>
                <w:noProof/>
                <w:rtl/>
              </w:rPr>
              <w:t>ی</w:t>
            </w:r>
            <w:r w:rsidR="00D40BDF" w:rsidRPr="00B76A94">
              <w:rPr>
                <w:rStyle w:val="Hyperlink"/>
                <w:noProof/>
                <w:rtl/>
              </w:rPr>
              <w:t xml:space="preserve"> ر</w:t>
            </w:r>
            <w:r w:rsidR="00D40BDF" w:rsidRPr="00B76A94">
              <w:rPr>
                <w:rStyle w:val="Hyperlink"/>
                <w:rFonts w:hint="cs"/>
                <w:noProof/>
                <w:rtl/>
              </w:rPr>
              <w:t>ی</w:t>
            </w:r>
            <w:r w:rsidR="00D40BDF" w:rsidRPr="00B76A94">
              <w:rPr>
                <w:rStyle w:val="Hyperlink"/>
                <w:rFonts w:hint="eastAsia"/>
                <w:noProof/>
                <w:rtl/>
              </w:rPr>
              <w:t>زساختار</w:t>
            </w:r>
            <w:r w:rsidR="00D40BDF" w:rsidRPr="00B76A94">
              <w:rPr>
                <w:rStyle w:val="Hyperlink"/>
                <w:rFonts w:hint="cs"/>
                <w:noProof/>
                <w:rtl/>
              </w:rPr>
              <w:t>ی</w:t>
            </w:r>
            <w:r w:rsidR="00D40BDF" w:rsidRPr="00B76A94">
              <w:rPr>
                <w:rStyle w:val="Hyperlink"/>
                <w:noProof/>
                <w:rtl/>
              </w:rPr>
              <w:t xml:space="preserve"> و متالوگراف</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Toc222570096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9</w:t>
            </w:r>
            <w:r w:rsidR="00D40BDF">
              <w:rPr>
                <w:rStyle w:val="Hyperlink"/>
                <w:noProof/>
              </w:rPr>
              <w:fldChar w:fldCharType="end"/>
            </w:r>
          </w:hyperlink>
        </w:p>
        <w:p w14:paraId="79C528C4" w14:textId="45946C39" w:rsidR="00D40BDF" w:rsidRDefault="00B6385B">
          <w:pPr>
            <w:pStyle w:val="TOC2"/>
            <w:rPr>
              <w:rFonts w:asciiTheme="minorHAnsi" w:eastAsiaTheme="minorEastAsia" w:hAnsiTheme="minorHAnsi" w:cstheme="minorBidi"/>
              <w:noProof/>
              <w:snapToGrid/>
              <w:color w:val="auto"/>
              <w:sz w:val="22"/>
              <w:rtl/>
              <w:lang w:bidi="ar-SA"/>
            </w:rPr>
          </w:pPr>
          <w:hyperlink w:anchor="_Toc222570097" w:history="1">
            <w:r w:rsidR="00D40BDF" w:rsidRPr="00B76A94">
              <w:rPr>
                <w:rStyle w:val="Hyperlink"/>
                <w:rFonts w:ascii="Times New Roman Bold" w:hAnsi="Times New Roman Bold"/>
                <w:noProof/>
                <w:rtl/>
              </w:rPr>
              <w:t>5-3</w:t>
            </w:r>
            <w:r w:rsidR="00D40BDF" w:rsidRPr="00B76A94">
              <w:rPr>
                <w:rStyle w:val="Hyperlink"/>
                <w:noProof/>
                <w:rtl/>
              </w:rPr>
              <w:t xml:space="preserve"> آزمايش کشش</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Toc222570097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10</w:t>
            </w:r>
            <w:r w:rsidR="00D40BDF">
              <w:rPr>
                <w:rStyle w:val="Hyperlink"/>
                <w:noProof/>
              </w:rPr>
              <w:fldChar w:fldCharType="end"/>
            </w:r>
          </w:hyperlink>
        </w:p>
        <w:p w14:paraId="1BB9E4A3" w14:textId="5FA016B4" w:rsidR="00D40BDF" w:rsidRDefault="00B6385B">
          <w:pPr>
            <w:pStyle w:val="TOC2"/>
            <w:rPr>
              <w:rFonts w:asciiTheme="minorHAnsi" w:eastAsiaTheme="minorEastAsia" w:hAnsiTheme="minorHAnsi" w:cstheme="minorBidi"/>
              <w:noProof/>
              <w:snapToGrid/>
              <w:color w:val="auto"/>
              <w:sz w:val="22"/>
              <w:rtl/>
              <w:lang w:bidi="ar-SA"/>
            </w:rPr>
          </w:pPr>
          <w:hyperlink w:anchor="_Toc222570098" w:history="1">
            <w:r w:rsidR="00D40BDF" w:rsidRPr="00B76A94">
              <w:rPr>
                <w:rStyle w:val="Hyperlink"/>
                <w:rFonts w:ascii="Times New Roman Bold" w:hAnsi="Times New Roman Bold"/>
                <w:noProof/>
                <w:rtl/>
              </w:rPr>
              <w:t>6-3</w:t>
            </w:r>
            <w:r w:rsidR="00D40BDF" w:rsidRPr="00B76A94">
              <w:rPr>
                <w:rStyle w:val="Hyperlink"/>
                <w:noProof/>
                <w:rtl/>
              </w:rPr>
              <w:t xml:space="preserve"> ارز</w:t>
            </w:r>
            <w:r w:rsidR="00D40BDF" w:rsidRPr="00B76A94">
              <w:rPr>
                <w:rStyle w:val="Hyperlink"/>
                <w:rFonts w:hint="cs"/>
                <w:noProof/>
                <w:rtl/>
              </w:rPr>
              <w:t>ی</w:t>
            </w:r>
            <w:r w:rsidR="00D40BDF" w:rsidRPr="00B76A94">
              <w:rPr>
                <w:rStyle w:val="Hyperlink"/>
                <w:rFonts w:hint="eastAsia"/>
                <w:noProof/>
                <w:rtl/>
              </w:rPr>
              <w:t>اب</w:t>
            </w:r>
            <w:r w:rsidR="00D40BDF" w:rsidRPr="00B76A94">
              <w:rPr>
                <w:rStyle w:val="Hyperlink"/>
                <w:rFonts w:hint="cs"/>
                <w:noProof/>
                <w:rtl/>
              </w:rPr>
              <w:t>ی</w:t>
            </w:r>
            <w:r w:rsidR="00D40BDF" w:rsidRPr="00B76A94">
              <w:rPr>
                <w:rStyle w:val="Hyperlink"/>
                <w:noProof/>
                <w:rtl/>
              </w:rPr>
              <w:t xml:space="preserve"> سختي</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Toc222570098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10</w:t>
            </w:r>
            <w:r w:rsidR="00D40BDF">
              <w:rPr>
                <w:rStyle w:val="Hyperlink"/>
                <w:noProof/>
              </w:rPr>
              <w:fldChar w:fldCharType="end"/>
            </w:r>
          </w:hyperlink>
        </w:p>
        <w:p w14:paraId="4584F763" w14:textId="47E22FEE" w:rsidR="00D40BDF" w:rsidRDefault="00B6385B">
          <w:pPr>
            <w:pStyle w:val="TOC2"/>
            <w:rPr>
              <w:rFonts w:asciiTheme="minorHAnsi" w:eastAsiaTheme="minorEastAsia" w:hAnsiTheme="minorHAnsi" w:cstheme="minorBidi"/>
              <w:noProof/>
              <w:snapToGrid/>
              <w:color w:val="auto"/>
              <w:sz w:val="22"/>
              <w:rtl/>
              <w:lang w:bidi="ar-SA"/>
            </w:rPr>
          </w:pPr>
          <w:hyperlink w:anchor="_Toc222570099" w:history="1">
            <w:r w:rsidR="00D40BDF" w:rsidRPr="00B76A94">
              <w:rPr>
                <w:rStyle w:val="Hyperlink"/>
                <w:rFonts w:ascii="Times New Roman Bold" w:hAnsi="Times New Roman Bold"/>
                <w:noProof/>
                <w:rtl/>
              </w:rPr>
              <w:t>7-3</w:t>
            </w:r>
            <w:r w:rsidR="00D40BDF" w:rsidRPr="00B76A94">
              <w:rPr>
                <w:rStyle w:val="Hyperlink"/>
                <w:noProof/>
                <w:rtl/>
              </w:rPr>
              <w:t xml:space="preserve"> آزما</w:t>
            </w:r>
            <w:r w:rsidR="00D40BDF" w:rsidRPr="00B76A94">
              <w:rPr>
                <w:rStyle w:val="Hyperlink"/>
                <w:rFonts w:hint="cs"/>
                <w:noProof/>
                <w:rtl/>
              </w:rPr>
              <w:t>ی</w:t>
            </w:r>
            <w:r w:rsidR="00D40BDF" w:rsidRPr="00B76A94">
              <w:rPr>
                <w:rStyle w:val="Hyperlink"/>
                <w:rFonts w:hint="eastAsia"/>
                <w:noProof/>
                <w:rtl/>
              </w:rPr>
              <w:t>ش</w:t>
            </w:r>
            <w:r w:rsidR="00D40BDF" w:rsidRPr="00B76A94">
              <w:rPr>
                <w:rStyle w:val="Hyperlink"/>
                <w:noProof/>
                <w:rtl/>
              </w:rPr>
              <w:t xml:space="preserve"> جر</w:t>
            </w:r>
            <w:r w:rsidR="00D40BDF" w:rsidRPr="00B76A94">
              <w:rPr>
                <w:rStyle w:val="Hyperlink"/>
                <w:rFonts w:hint="cs"/>
                <w:noProof/>
                <w:rtl/>
              </w:rPr>
              <w:t>ی</w:t>
            </w:r>
            <w:r w:rsidR="00D40BDF" w:rsidRPr="00B76A94">
              <w:rPr>
                <w:rStyle w:val="Hyperlink"/>
                <w:rFonts w:hint="eastAsia"/>
                <w:noProof/>
                <w:rtl/>
              </w:rPr>
              <w:t>ان</w:t>
            </w:r>
            <w:r w:rsidR="00D40BDF" w:rsidRPr="00B76A94">
              <w:rPr>
                <w:rStyle w:val="Hyperlink"/>
                <w:noProof/>
                <w:rtl/>
              </w:rPr>
              <w:t xml:space="preserve"> گرداب</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Toc222570099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10</w:t>
            </w:r>
            <w:r w:rsidR="00D40BDF">
              <w:rPr>
                <w:rStyle w:val="Hyperlink"/>
                <w:noProof/>
              </w:rPr>
              <w:fldChar w:fldCharType="end"/>
            </w:r>
          </w:hyperlink>
        </w:p>
        <w:p w14:paraId="19137752" w14:textId="3CA16E19" w:rsidR="00D40BDF" w:rsidRDefault="00B6385B">
          <w:pPr>
            <w:pStyle w:val="TOC3"/>
            <w:rPr>
              <w:rFonts w:asciiTheme="minorHAnsi" w:eastAsiaTheme="minorEastAsia" w:hAnsiTheme="minorHAnsi" w:cstheme="minorBidi"/>
              <w:noProof/>
              <w:color w:val="auto"/>
              <w:sz w:val="22"/>
              <w:rtl/>
              <w:lang w:bidi="ar-SA"/>
            </w:rPr>
          </w:pPr>
          <w:hyperlink w:anchor="_Toc222570100" w:history="1">
            <w:r w:rsidR="00D40BDF" w:rsidRPr="00B76A94">
              <w:rPr>
                <w:rStyle w:val="Hyperlink"/>
                <w:rFonts w:ascii="Times New Roman Bold" w:hAnsi="Times New Roman Bold"/>
                <w:noProof/>
                <w:rtl/>
              </w:rPr>
              <w:t>1-7-3</w:t>
            </w:r>
            <w:r w:rsidR="00D40BDF" w:rsidRPr="00B76A94">
              <w:rPr>
                <w:rStyle w:val="Hyperlink"/>
                <w:noProof/>
                <w:rtl/>
              </w:rPr>
              <w:t xml:space="preserve"> تجه</w:t>
            </w:r>
            <w:r w:rsidR="00D40BDF" w:rsidRPr="00B76A94">
              <w:rPr>
                <w:rStyle w:val="Hyperlink"/>
                <w:rFonts w:hint="cs"/>
                <w:noProof/>
                <w:rtl/>
              </w:rPr>
              <w:t>ی</w:t>
            </w:r>
            <w:r w:rsidR="00D40BDF" w:rsidRPr="00B76A94">
              <w:rPr>
                <w:rStyle w:val="Hyperlink"/>
                <w:rFonts w:hint="eastAsia"/>
                <w:noProof/>
                <w:rtl/>
              </w:rPr>
              <w:t>زات</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Toc222570100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10</w:t>
            </w:r>
            <w:r w:rsidR="00D40BDF">
              <w:rPr>
                <w:rStyle w:val="Hyperlink"/>
                <w:noProof/>
              </w:rPr>
              <w:fldChar w:fldCharType="end"/>
            </w:r>
          </w:hyperlink>
        </w:p>
        <w:p w14:paraId="1AD53CEA" w14:textId="01AEE869" w:rsidR="00D40BDF" w:rsidRDefault="00B6385B">
          <w:pPr>
            <w:pStyle w:val="TOC3"/>
            <w:rPr>
              <w:rFonts w:asciiTheme="minorHAnsi" w:eastAsiaTheme="minorEastAsia" w:hAnsiTheme="minorHAnsi" w:cstheme="minorBidi"/>
              <w:noProof/>
              <w:color w:val="auto"/>
              <w:sz w:val="22"/>
              <w:rtl/>
              <w:lang w:bidi="ar-SA"/>
            </w:rPr>
          </w:pPr>
          <w:hyperlink w:anchor="_Toc222570101" w:history="1">
            <w:r w:rsidR="00D40BDF" w:rsidRPr="00B76A94">
              <w:rPr>
                <w:rStyle w:val="Hyperlink"/>
                <w:rFonts w:ascii="Times New Roman Bold" w:hAnsi="Times New Roman Bold"/>
                <w:noProof/>
                <w:rtl/>
              </w:rPr>
              <w:t>2-7-3</w:t>
            </w:r>
            <w:r w:rsidR="00D40BDF" w:rsidRPr="00B76A94">
              <w:rPr>
                <w:rStyle w:val="Hyperlink"/>
                <w:noProof/>
                <w:rtl/>
              </w:rPr>
              <w:t xml:space="preserve"> طراح</w:t>
            </w:r>
            <w:r w:rsidR="00D40BDF" w:rsidRPr="00B76A94">
              <w:rPr>
                <w:rStyle w:val="Hyperlink"/>
                <w:rFonts w:hint="cs"/>
                <w:noProof/>
                <w:rtl/>
              </w:rPr>
              <w:t>ی</w:t>
            </w:r>
            <w:r w:rsidR="00D40BDF" w:rsidRPr="00B76A94">
              <w:rPr>
                <w:rStyle w:val="Hyperlink"/>
                <w:noProof/>
                <w:rtl/>
              </w:rPr>
              <w:t xml:space="preserve"> و ساخت پراب</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Toc222570101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10</w:t>
            </w:r>
            <w:r w:rsidR="00D40BDF">
              <w:rPr>
                <w:rStyle w:val="Hyperlink"/>
                <w:noProof/>
              </w:rPr>
              <w:fldChar w:fldCharType="end"/>
            </w:r>
          </w:hyperlink>
        </w:p>
        <w:p w14:paraId="018E925C" w14:textId="3D7D4C9B" w:rsidR="00D40BDF" w:rsidRDefault="00B6385B">
          <w:pPr>
            <w:pStyle w:val="TOC3"/>
            <w:rPr>
              <w:rFonts w:asciiTheme="minorHAnsi" w:eastAsiaTheme="minorEastAsia" w:hAnsiTheme="minorHAnsi" w:cstheme="minorBidi"/>
              <w:noProof/>
              <w:color w:val="auto"/>
              <w:sz w:val="22"/>
              <w:rtl/>
              <w:lang w:bidi="ar-SA"/>
            </w:rPr>
          </w:pPr>
          <w:hyperlink w:anchor="_Toc222570102" w:history="1">
            <w:r w:rsidR="00D40BDF" w:rsidRPr="00B76A94">
              <w:rPr>
                <w:rStyle w:val="Hyperlink"/>
                <w:rFonts w:ascii="Times New Roman Bold" w:hAnsi="Times New Roman Bold"/>
                <w:noProof/>
                <w:rtl/>
              </w:rPr>
              <w:t>3-7-3</w:t>
            </w:r>
            <w:r w:rsidR="00D40BDF" w:rsidRPr="00B76A94">
              <w:rPr>
                <w:rStyle w:val="Hyperlink"/>
                <w:noProof/>
                <w:rtl/>
              </w:rPr>
              <w:t xml:space="preserve"> طراح</w:t>
            </w:r>
            <w:r w:rsidR="00D40BDF" w:rsidRPr="00B76A94">
              <w:rPr>
                <w:rStyle w:val="Hyperlink"/>
                <w:rFonts w:hint="cs"/>
                <w:noProof/>
                <w:rtl/>
              </w:rPr>
              <w:t>ی</w:t>
            </w:r>
            <w:r w:rsidR="00D40BDF" w:rsidRPr="00B76A94">
              <w:rPr>
                <w:rStyle w:val="Hyperlink"/>
                <w:noProof/>
                <w:rtl/>
              </w:rPr>
              <w:t xml:space="preserve"> آزما</w:t>
            </w:r>
            <w:r w:rsidR="00D40BDF" w:rsidRPr="00B76A94">
              <w:rPr>
                <w:rStyle w:val="Hyperlink"/>
                <w:rFonts w:hint="cs"/>
                <w:noProof/>
                <w:rtl/>
              </w:rPr>
              <w:t>ی</w:t>
            </w:r>
            <w:r w:rsidR="00D40BDF" w:rsidRPr="00B76A94">
              <w:rPr>
                <w:rStyle w:val="Hyperlink"/>
                <w:rFonts w:hint="eastAsia"/>
                <w:noProof/>
                <w:rtl/>
              </w:rPr>
              <w:t>ش</w:t>
            </w:r>
            <w:r w:rsidR="00D40BDF" w:rsidRPr="00B76A94">
              <w:rPr>
                <w:rStyle w:val="Hyperlink"/>
                <w:noProof/>
                <w:rtl/>
              </w:rPr>
              <w:t xml:space="preserve"> جر</w:t>
            </w:r>
            <w:r w:rsidR="00D40BDF" w:rsidRPr="00B76A94">
              <w:rPr>
                <w:rStyle w:val="Hyperlink"/>
                <w:rFonts w:hint="cs"/>
                <w:noProof/>
                <w:rtl/>
              </w:rPr>
              <w:t>ی</w:t>
            </w:r>
            <w:r w:rsidR="00D40BDF" w:rsidRPr="00B76A94">
              <w:rPr>
                <w:rStyle w:val="Hyperlink"/>
                <w:rFonts w:hint="eastAsia"/>
                <w:noProof/>
                <w:rtl/>
              </w:rPr>
              <w:t>ان</w:t>
            </w:r>
            <w:r w:rsidR="00D40BDF" w:rsidRPr="00B76A94">
              <w:rPr>
                <w:rStyle w:val="Hyperlink"/>
                <w:noProof/>
                <w:rtl/>
              </w:rPr>
              <w:t xml:space="preserve"> گرداب</w:t>
            </w:r>
            <w:r w:rsidR="00D40BDF" w:rsidRPr="00B76A94">
              <w:rPr>
                <w:rStyle w:val="Hyperlink"/>
                <w:rFonts w:hint="cs"/>
                <w:noProof/>
                <w:rtl/>
              </w:rPr>
              <w:t>ی</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Toc222570102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10</w:t>
            </w:r>
            <w:r w:rsidR="00D40BDF">
              <w:rPr>
                <w:rStyle w:val="Hyperlink"/>
                <w:noProof/>
              </w:rPr>
              <w:fldChar w:fldCharType="end"/>
            </w:r>
          </w:hyperlink>
        </w:p>
        <w:p w14:paraId="5591937C" w14:textId="14850A7F"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103" w:history="1">
            <w:r w:rsidR="00D40BDF" w:rsidRPr="00B76A94">
              <w:rPr>
                <w:rStyle w:val="Hyperlink"/>
                <w:rtl/>
              </w:rPr>
              <w:t>فصل 4- نتايج و بحث</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Toc222570103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11</w:t>
            </w:r>
            <w:r w:rsidR="00D40BDF">
              <w:rPr>
                <w:rStyle w:val="Hyperlink"/>
              </w:rPr>
              <w:fldChar w:fldCharType="end"/>
            </w:r>
          </w:hyperlink>
        </w:p>
        <w:p w14:paraId="4CD3E180" w14:textId="5607E739" w:rsidR="00D40BDF" w:rsidRDefault="00B6385B">
          <w:pPr>
            <w:pStyle w:val="TOC2"/>
            <w:rPr>
              <w:rFonts w:asciiTheme="minorHAnsi" w:eastAsiaTheme="minorEastAsia" w:hAnsiTheme="minorHAnsi" w:cstheme="minorBidi"/>
              <w:noProof/>
              <w:snapToGrid/>
              <w:color w:val="auto"/>
              <w:sz w:val="22"/>
              <w:rtl/>
              <w:lang w:bidi="ar-SA"/>
            </w:rPr>
          </w:pPr>
          <w:hyperlink w:anchor="_Toc222570104" w:history="1">
            <w:r w:rsidR="00D40BDF" w:rsidRPr="00B76A94">
              <w:rPr>
                <w:rStyle w:val="Hyperlink"/>
                <w:rFonts w:ascii="Times New Roman Bold" w:hAnsi="Times New Roman Bold"/>
                <w:noProof/>
                <w:rtl/>
              </w:rPr>
              <w:t>1-4</w:t>
            </w:r>
            <w:r w:rsidR="00D40BDF" w:rsidRPr="00B76A94">
              <w:rPr>
                <w:rStyle w:val="Hyperlink"/>
                <w:noProof/>
                <w:rtl/>
              </w:rPr>
              <w:t xml:space="preserve"> ترکيب شيميايي و آناليز گاز فولاد</w:t>
            </w:r>
            <w:r w:rsidR="00D40BDF">
              <w:rPr>
                <w:noProof/>
                <w:webHidden/>
                <w:rtl/>
              </w:rPr>
              <w:tab/>
            </w:r>
            <w:r w:rsidR="00D40BDF">
              <w:rPr>
                <w:rStyle w:val="Hyperlink"/>
                <w:noProof/>
              </w:rPr>
              <w:fldChar w:fldCharType="begin"/>
            </w:r>
            <w:r w:rsidR="00D40BDF">
              <w:rPr>
                <w:noProof/>
                <w:webHidden/>
                <w:rtl/>
              </w:rPr>
              <w:instrText xml:space="preserve"> </w:instrText>
            </w:r>
            <w:r w:rsidR="00D40BDF">
              <w:rPr>
                <w:noProof/>
                <w:webHidden/>
              </w:rPr>
              <w:instrText>PAGEREF</w:instrText>
            </w:r>
            <w:r w:rsidR="00D40BDF">
              <w:rPr>
                <w:noProof/>
                <w:webHidden/>
                <w:rtl/>
              </w:rPr>
              <w:instrText xml:space="preserve"> _</w:instrText>
            </w:r>
            <w:r w:rsidR="00D40BDF">
              <w:rPr>
                <w:noProof/>
                <w:webHidden/>
              </w:rPr>
              <w:instrText>Toc222570104 \h</w:instrText>
            </w:r>
            <w:r w:rsidR="00D40BDF">
              <w:rPr>
                <w:noProof/>
                <w:webHidden/>
                <w:rtl/>
              </w:rPr>
              <w:instrText xml:space="preserve"> </w:instrText>
            </w:r>
            <w:r w:rsidR="00D40BDF">
              <w:rPr>
                <w:rStyle w:val="Hyperlink"/>
                <w:noProof/>
              </w:rPr>
            </w:r>
            <w:r w:rsidR="00D40BDF">
              <w:rPr>
                <w:rStyle w:val="Hyperlink"/>
                <w:noProof/>
              </w:rPr>
              <w:fldChar w:fldCharType="separate"/>
            </w:r>
            <w:r w:rsidR="00D40BDF">
              <w:rPr>
                <w:noProof/>
                <w:webHidden/>
                <w:rtl/>
                <w:lang w:bidi="ar-SA"/>
              </w:rPr>
              <w:t>11</w:t>
            </w:r>
            <w:r w:rsidR="00D40BDF">
              <w:rPr>
                <w:rStyle w:val="Hyperlink"/>
                <w:noProof/>
              </w:rPr>
              <w:fldChar w:fldCharType="end"/>
            </w:r>
          </w:hyperlink>
        </w:p>
        <w:p w14:paraId="777ECE8D" w14:textId="40B88109"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105" w:history="1">
            <w:r w:rsidR="00D40BDF" w:rsidRPr="00B76A94">
              <w:rPr>
                <w:rStyle w:val="Hyperlink"/>
                <w:rtl/>
              </w:rPr>
              <w:t>نتيجه‌گ</w:t>
            </w:r>
            <w:r w:rsidR="00D40BDF" w:rsidRPr="00B76A94">
              <w:rPr>
                <w:rStyle w:val="Hyperlink"/>
                <w:rFonts w:hint="cs"/>
                <w:rtl/>
              </w:rPr>
              <w:t>ی</w:t>
            </w:r>
            <w:r w:rsidR="00D40BDF" w:rsidRPr="00B76A94">
              <w:rPr>
                <w:rStyle w:val="Hyperlink"/>
                <w:rFonts w:hint="eastAsia"/>
                <w:rtl/>
              </w:rPr>
              <w:t>ر</w:t>
            </w:r>
            <w:r w:rsidR="00D40BDF" w:rsidRPr="00B76A94">
              <w:rPr>
                <w:rStyle w:val="Hyperlink"/>
                <w:rFonts w:hint="cs"/>
                <w:rtl/>
              </w:rPr>
              <w:t>ی</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Toc222570105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13</w:t>
            </w:r>
            <w:r w:rsidR="00D40BDF">
              <w:rPr>
                <w:rStyle w:val="Hyperlink"/>
              </w:rPr>
              <w:fldChar w:fldCharType="end"/>
            </w:r>
          </w:hyperlink>
        </w:p>
        <w:p w14:paraId="56C6FC5F" w14:textId="10704138"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106" w:history="1">
            <w:r w:rsidR="00D40BDF" w:rsidRPr="00B76A94">
              <w:rPr>
                <w:rStyle w:val="Hyperlink"/>
                <w:rtl/>
              </w:rPr>
              <w:t>پيشنهادها برا</w:t>
            </w:r>
            <w:r w:rsidR="00D40BDF" w:rsidRPr="00B76A94">
              <w:rPr>
                <w:rStyle w:val="Hyperlink"/>
                <w:rFonts w:hint="cs"/>
                <w:rtl/>
              </w:rPr>
              <w:t>ی</w:t>
            </w:r>
            <w:r w:rsidR="00D40BDF" w:rsidRPr="00B76A94">
              <w:rPr>
                <w:rStyle w:val="Hyperlink"/>
                <w:rtl/>
              </w:rPr>
              <w:t xml:space="preserve"> تحقيقات بيشتر</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Toc222570106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15</w:t>
            </w:r>
            <w:r w:rsidR="00D40BDF">
              <w:rPr>
                <w:rStyle w:val="Hyperlink"/>
              </w:rPr>
              <w:fldChar w:fldCharType="end"/>
            </w:r>
          </w:hyperlink>
        </w:p>
        <w:p w14:paraId="2ACC99CF" w14:textId="302DB1D6"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107" w:history="1">
            <w:r w:rsidR="00D40BDF" w:rsidRPr="00B76A94">
              <w:rPr>
                <w:rStyle w:val="Hyperlink"/>
                <w:rtl/>
              </w:rPr>
              <w:t>مراجع</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Toc222570107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17</w:t>
            </w:r>
            <w:r w:rsidR="00D40BDF">
              <w:rPr>
                <w:rStyle w:val="Hyperlink"/>
              </w:rPr>
              <w:fldChar w:fldCharType="end"/>
            </w:r>
          </w:hyperlink>
        </w:p>
        <w:p w14:paraId="0635771D" w14:textId="0EF01521" w:rsidR="00D40BDF" w:rsidRDefault="00B6385B">
          <w:pPr>
            <w:pStyle w:val="TOC1"/>
            <w:rPr>
              <w:rFonts w:asciiTheme="minorHAnsi" w:eastAsiaTheme="minorEastAsia" w:hAnsiTheme="minorHAnsi" w:cstheme="minorBidi"/>
              <w:b w:val="0"/>
              <w:bCs w:val="0"/>
              <w:snapToGrid/>
              <w:w w:val="100"/>
              <w:sz w:val="22"/>
              <w:szCs w:val="22"/>
              <w:rtl/>
              <w:lang w:bidi="ar-SA"/>
            </w:rPr>
          </w:pPr>
          <w:hyperlink w:anchor="_Toc222570108" w:history="1">
            <w:r w:rsidR="00D40BDF" w:rsidRPr="00B76A94">
              <w:rPr>
                <w:rStyle w:val="Hyperlink"/>
                <w:rtl/>
              </w:rPr>
              <w:t>پ</w:t>
            </w:r>
            <w:r w:rsidR="00D40BDF" w:rsidRPr="00B76A94">
              <w:rPr>
                <w:rStyle w:val="Hyperlink"/>
                <w:rFonts w:hint="cs"/>
                <w:rtl/>
              </w:rPr>
              <w:t>ی</w:t>
            </w:r>
            <w:r w:rsidR="00D40BDF" w:rsidRPr="00B76A94">
              <w:rPr>
                <w:rStyle w:val="Hyperlink"/>
                <w:rFonts w:hint="eastAsia"/>
                <w:rtl/>
              </w:rPr>
              <w:t>وست‌ها</w:t>
            </w:r>
            <w:r w:rsidR="00D40BDF">
              <w:rPr>
                <w:webHidden/>
                <w:rtl/>
              </w:rPr>
              <w:tab/>
            </w:r>
            <w:r w:rsidR="00D40BDF">
              <w:rPr>
                <w:rStyle w:val="Hyperlink"/>
              </w:rPr>
              <w:fldChar w:fldCharType="begin"/>
            </w:r>
            <w:r w:rsidR="00D40BDF">
              <w:rPr>
                <w:webHidden/>
                <w:rtl/>
              </w:rPr>
              <w:instrText xml:space="preserve"> </w:instrText>
            </w:r>
            <w:r w:rsidR="00D40BDF">
              <w:rPr>
                <w:webHidden/>
              </w:rPr>
              <w:instrText>PAGEREF</w:instrText>
            </w:r>
            <w:r w:rsidR="00D40BDF">
              <w:rPr>
                <w:webHidden/>
                <w:rtl/>
              </w:rPr>
              <w:instrText xml:space="preserve"> _</w:instrText>
            </w:r>
            <w:r w:rsidR="00D40BDF">
              <w:rPr>
                <w:webHidden/>
              </w:rPr>
              <w:instrText>Toc222570108 \h</w:instrText>
            </w:r>
            <w:r w:rsidR="00D40BDF">
              <w:rPr>
                <w:webHidden/>
                <w:rtl/>
              </w:rPr>
              <w:instrText xml:space="preserve"> </w:instrText>
            </w:r>
            <w:r w:rsidR="00D40BDF">
              <w:rPr>
                <w:rStyle w:val="Hyperlink"/>
              </w:rPr>
            </w:r>
            <w:r w:rsidR="00D40BDF">
              <w:rPr>
                <w:rStyle w:val="Hyperlink"/>
              </w:rPr>
              <w:fldChar w:fldCharType="separate"/>
            </w:r>
            <w:r w:rsidR="00D40BDF">
              <w:rPr>
                <w:webHidden/>
                <w:rtl/>
                <w:lang w:bidi="ar-SA"/>
              </w:rPr>
              <w:t>19</w:t>
            </w:r>
            <w:r w:rsidR="00D40BDF">
              <w:rPr>
                <w:rStyle w:val="Hyperlink"/>
              </w:rPr>
              <w:fldChar w:fldCharType="end"/>
            </w:r>
          </w:hyperlink>
        </w:p>
        <w:p w14:paraId="58E160A8" w14:textId="4C275000" w:rsidR="00253AE5" w:rsidRDefault="00405D2D" w:rsidP="00253AE5">
          <w:pPr>
            <w:tabs>
              <w:tab w:val="left" w:pos="2869"/>
            </w:tabs>
            <w:rPr>
              <w:rtl/>
            </w:rPr>
          </w:pPr>
          <w:r>
            <w:fldChar w:fldCharType="end"/>
          </w:r>
        </w:p>
      </w:sdtContent>
    </w:sdt>
    <w:p w14:paraId="5945FB67" w14:textId="77777777" w:rsidR="00804832" w:rsidRDefault="00804832" w:rsidP="00253AE5">
      <w:pPr>
        <w:tabs>
          <w:tab w:val="left" w:pos="2869"/>
        </w:tabs>
        <w:jc w:val="center"/>
        <w:rPr>
          <w:b/>
          <w:bCs/>
          <w:sz w:val="32"/>
          <w:szCs w:val="32"/>
          <w:rtl/>
        </w:rPr>
      </w:pPr>
    </w:p>
    <w:p w14:paraId="6CCA72B6" w14:textId="77777777" w:rsidR="00804832" w:rsidRDefault="00804832" w:rsidP="00253AE5">
      <w:pPr>
        <w:tabs>
          <w:tab w:val="left" w:pos="2869"/>
        </w:tabs>
        <w:jc w:val="center"/>
        <w:rPr>
          <w:b/>
          <w:bCs/>
          <w:sz w:val="32"/>
          <w:szCs w:val="32"/>
          <w:rtl/>
        </w:rPr>
        <w:sectPr w:rsidR="00804832" w:rsidSect="00FF204B">
          <w:headerReference w:type="default" r:id="rId15"/>
          <w:footnotePr>
            <w:numRestart w:val="eachPage"/>
          </w:footnotePr>
          <w:type w:val="oddPage"/>
          <w:pgSz w:w="11907" w:h="16840" w:code="9"/>
          <w:pgMar w:top="1418" w:right="1701" w:bottom="1418" w:left="1418" w:header="680" w:footer="851" w:gutter="0"/>
          <w:pgNumType w:fmt="arabicAlpha"/>
          <w:cols w:space="720"/>
          <w:noEndnote/>
          <w:titlePg/>
          <w:bidi/>
          <w:rtlGutter/>
          <w:docGrid w:linePitch="326" w:charSpace="43407"/>
        </w:sectPr>
      </w:pPr>
    </w:p>
    <w:p w14:paraId="2D9F9738" w14:textId="77777777" w:rsidR="00253AE5" w:rsidRPr="000D63C7" w:rsidRDefault="00253AE5" w:rsidP="000D63C7">
      <w:pPr>
        <w:jc w:val="center"/>
        <w:rPr>
          <w:rFonts w:ascii="IranNastaliq" w:hAnsi="IranNastaliq"/>
          <w:b/>
          <w:bCs/>
          <w:sz w:val="36"/>
          <w:szCs w:val="36"/>
          <w:rtl/>
        </w:rPr>
      </w:pPr>
      <w:r w:rsidRPr="000D63C7">
        <w:rPr>
          <w:rFonts w:ascii="IranNastaliq" w:hAnsi="IranNastaliq" w:hint="cs"/>
          <w:b/>
          <w:bCs/>
          <w:sz w:val="36"/>
          <w:szCs w:val="36"/>
          <w:rtl/>
        </w:rPr>
        <w:lastRenderedPageBreak/>
        <w:t>فهرست شکل</w:t>
      </w:r>
      <w:r w:rsidRPr="000D63C7">
        <w:rPr>
          <w:rFonts w:ascii="IranNastaliq" w:hAnsi="IranNastaliq" w:hint="eastAsia"/>
          <w:b/>
          <w:bCs/>
          <w:sz w:val="36"/>
          <w:szCs w:val="36"/>
          <w:rtl/>
        </w:rPr>
        <w:t>‌</w:t>
      </w:r>
      <w:r w:rsidRPr="000D63C7">
        <w:rPr>
          <w:rFonts w:ascii="IranNastaliq" w:hAnsi="IranNastaliq" w:hint="cs"/>
          <w:b/>
          <w:bCs/>
          <w:sz w:val="36"/>
          <w:szCs w:val="36"/>
          <w:rtl/>
        </w:rPr>
        <w:t>ها</w:t>
      </w:r>
    </w:p>
    <w:p w14:paraId="5E7916C9" w14:textId="77777777" w:rsidR="0082071E" w:rsidRPr="0082071E" w:rsidRDefault="0082071E" w:rsidP="0082071E">
      <w:pPr>
        <w:pBdr>
          <w:bottom w:val="single" w:sz="4" w:space="1" w:color="auto"/>
        </w:pBdr>
        <w:tabs>
          <w:tab w:val="right" w:pos="8788"/>
        </w:tabs>
        <w:spacing w:line="240" w:lineRule="auto"/>
        <w:rPr>
          <w:b/>
          <w:bCs/>
          <w:szCs w:val="24"/>
          <w:rtl/>
        </w:rPr>
      </w:pPr>
      <w:r w:rsidRPr="0082071E">
        <w:rPr>
          <w:rFonts w:hint="cs"/>
          <w:b/>
          <w:bCs/>
          <w:szCs w:val="24"/>
          <w:rtl/>
        </w:rPr>
        <w:t xml:space="preserve">عنوان </w:t>
      </w:r>
      <w:r w:rsidRPr="0082071E">
        <w:rPr>
          <w:rFonts w:hint="cs"/>
          <w:b/>
          <w:bCs/>
          <w:szCs w:val="24"/>
          <w:rtl/>
        </w:rPr>
        <w:tab/>
        <w:t>صفحه</w:t>
      </w:r>
    </w:p>
    <w:p w14:paraId="1C7CA6DA" w14:textId="0D761150" w:rsidR="00FA7329" w:rsidRDefault="00405D2D">
      <w:pPr>
        <w:pStyle w:val="TableofFigures"/>
        <w:rPr>
          <w:rFonts w:asciiTheme="minorHAnsi" w:eastAsiaTheme="minorEastAsia" w:hAnsiTheme="minorHAnsi" w:cstheme="minorBidi"/>
          <w:sz w:val="22"/>
          <w:rtl/>
          <w:lang w:eastAsia="en-US" w:bidi="ar-SA"/>
        </w:rPr>
      </w:pPr>
      <w:r>
        <w:rPr>
          <w:rtl/>
        </w:rPr>
        <w:fldChar w:fldCharType="begin"/>
      </w:r>
      <w:r w:rsidR="00253AE5">
        <w:rPr>
          <w:rtl/>
        </w:rPr>
        <w:instrText xml:space="preserve"> </w:instrText>
      </w:r>
      <w:r w:rsidR="00253AE5">
        <w:instrText>TOC</w:instrText>
      </w:r>
      <w:r w:rsidR="00253AE5">
        <w:rPr>
          <w:rtl/>
        </w:rPr>
        <w:instrText xml:space="preserve"> \</w:instrText>
      </w:r>
      <w:r w:rsidR="00253AE5">
        <w:instrText>h \z \t "Heading 5" \c</w:instrText>
      </w:r>
      <w:r w:rsidR="00253AE5">
        <w:rPr>
          <w:rtl/>
        </w:rPr>
        <w:instrText xml:space="preserve"> </w:instrText>
      </w:r>
      <w:r>
        <w:rPr>
          <w:rtl/>
        </w:rPr>
        <w:fldChar w:fldCharType="separate"/>
      </w:r>
      <w:hyperlink w:anchor="_Toc222570109"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1-2</w:t>
        </w:r>
        <w:r w:rsidR="00FA7329" w:rsidRPr="00020604">
          <w:rPr>
            <w:rStyle w:val="Hyperlink"/>
            <w:rtl/>
          </w:rPr>
          <w:t xml:space="preserve"> ظ</w:t>
        </w:r>
        <w:r w:rsidR="00FA7329" w:rsidRPr="00020604">
          <w:rPr>
            <w:rStyle w:val="Hyperlink"/>
            <w:rFonts w:hint="cs"/>
            <w:rtl/>
          </w:rPr>
          <w:t>ی</w:t>
        </w:r>
        <w:r w:rsidR="00FA7329" w:rsidRPr="00020604">
          <w:rPr>
            <w:rStyle w:val="Hyperlink"/>
            <w:rFonts w:hint="eastAsia"/>
            <w:rtl/>
          </w:rPr>
          <w:t>بذئا</w:t>
        </w:r>
        <w:r w:rsidR="00FA7329" w:rsidRPr="00020604">
          <w:rPr>
            <w:rStyle w:val="Hyperlink"/>
            <w:rFonts w:hint="cs"/>
            <w:rtl/>
          </w:rPr>
          <w:t>ی</w:t>
        </w:r>
        <w:r w:rsidR="00FA7329" w:rsidRPr="00020604">
          <w:rPr>
            <w:rStyle w:val="Hyperlink"/>
            <w:rtl/>
          </w:rPr>
          <w:t>بذل []</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Toc222570109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4</w:t>
        </w:r>
        <w:r w:rsidR="00FA7329">
          <w:rPr>
            <w:rStyle w:val="Hyperlink"/>
          </w:rPr>
          <w:fldChar w:fldCharType="end"/>
        </w:r>
      </w:hyperlink>
    </w:p>
    <w:p w14:paraId="7519AE04" w14:textId="1FDB3839" w:rsidR="00FA7329" w:rsidRDefault="00B6385B">
      <w:pPr>
        <w:pStyle w:val="TableofFigures"/>
        <w:rPr>
          <w:rFonts w:asciiTheme="minorHAnsi" w:eastAsiaTheme="minorEastAsia" w:hAnsiTheme="minorHAnsi" w:cstheme="minorBidi"/>
          <w:sz w:val="22"/>
          <w:rtl/>
          <w:lang w:eastAsia="en-US" w:bidi="ar-SA"/>
        </w:rPr>
      </w:pPr>
      <w:hyperlink w:anchor="_Toc222570110"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2-2</w:t>
        </w:r>
        <w:r w:rsidR="00FA7329" w:rsidRPr="00020604">
          <w:rPr>
            <w:rStyle w:val="Hyperlink"/>
            <w:rtl/>
          </w:rPr>
          <w:t xml:space="preserve"> طبلذظ []</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Toc222570110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4</w:t>
        </w:r>
        <w:r w:rsidR="00FA7329">
          <w:rPr>
            <w:rStyle w:val="Hyperlink"/>
          </w:rPr>
          <w:fldChar w:fldCharType="end"/>
        </w:r>
      </w:hyperlink>
    </w:p>
    <w:p w14:paraId="7535D1D3" w14:textId="18195BE8" w:rsidR="00FA7329" w:rsidRDefault="00B6385B">
      <w:pPr>
        <w:pStyle w:val="TableofFigures"/>
        <w:rPr>
          <w:rFonts w:asciiTheme="minorHAnsi" w:eastAsiaTheme="minorEastAsia" w:hAnsiTheme="minorHAnsi" w:cstheme="minorBidi"/>
          <w:sz w:val="22"/>
          <w:rtl/>
          <w:lang w:eastAsia="en-US" w:bidi="ar-SA"/>
        </w:rPr>
      </w:pPr>
      <w:hyperlink w:anchor="_Toc222570111"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3-2</w:t>
        </w:r>
        <w:r w:rsidR="00FA7329" w:rsidRPr="00020604">
          <w:rPr>
            <w:rStyle w:val="Hyperlink"/>
            <w:rtl/>
          </w:rPr>
          <w:t xml:space="preserve"> سقفلصق</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Toc222570111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7</w:t>
        </w:r>
        <w:r w:rsidR="00FA7329">
          <w:rPr>
            <w:rStyle w:val="Hyperlink"/>
          </w:rPr>
          <w:fldChar w:fldCharType="end"/>
        </w:r>
      </w:hyperlink>
    </w:p>
    <w:p w14:paraId="2CBF8DF4" w14:textId="62F734B5" w:rsidR="00FA7329" w:rsidRDefault="00B6385B">
      <w:pPr>
        <w:pStyle w:val="TableofFigures"/>
        <w:rPr>
          <w:rFonts w:asciiTheme="minorHAnsi" w:eastAsiaTheme="minorEastAsia" w:hAnsiTheme="minorHAnsi" w:cstheme="minorBidi"/>
          <w:sz w:val="22"/>
          <w:rtl/>
          <w:lang w:eastAsia="en-US" w:bidi="ar-SA"/>
        </w:rPr>
      </w:pPr>
      <w:hyperlink w:anchor="_Toc222570112"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4-2</w:t>
        </w:r>
        <w:r w:rsidR="00FA7329" w:rsidRPr="00020604">
          <w:rPr>
            <w:rStyle w:val="Hyperlink"/>
            <w:rtl/>
          </w:rPr>
          <w:t xml:space="preserve"> سش</w:t>
        </w:r>
        <w:r w:rsidR="00FA7329" w:rsidRPr="00020604">
          <w:rPr>
            <w:rStyle w:val="Hyperlink"/>
            <w:rFonts w:hint="cs"/>
            <w:rtl/>
          </w:rPr>
          <w:t>ی</w:t>
        </w:r>
        <w:r w:rsidR="00FA7329" w:rsidRPr="00020604">
          <w:rPr>
            <w:rStyle w:val="Hyperlink"/>
            <w:rFonts w:hint="eastAsia"/>
            <w:rtl/>
          </w:rPr>
          <w:t>زانسشز</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Toc222570112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8</w:t>
        </w:r>
        <w:r w:rsidR="00FA7329">
          <w:rPr>
            <w:rStyle w:val="Hyperlink"/>
          </w:rPr>
          <w:fldChar w:fldCharType="end"/>
        </w:r>
      </w:hyperlink>
    </w:p>
    <w:p w14:paraId="4BB59EAF" w14:textId="68479CDC" w:rsidR="00FA7329" w:rsidRDefault="00B6385B">
      <w:pPr>
        <w:pStyle w:val="TableofFigures"/>
        <w:rPr>
          <w:rFonts w:asciiTheme="minorHAnsi" w:eastAsiaTheme="minorEastAsia" w:hAnsiTheme="minorHAnsi" w:cstheme="minorBidi"/>
          <w:sz w:val="22"/>
          <w:rtl/>
          <w:lang w:eastAsia="en-US" w:bidi="ar-SA"/>
        </w:rPr>
      </w:pPr>
      <w:hyperlink w:anchor="_Toc222570113"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5-2</w:t>
        </w:r>
        <w:r w:rsidR="00FA7329" w:rsidRPr="00020604">
          <w:rPr>
            <w:rStyle w:val="Hyperlink"/>
            <w:rtl/>
          </w:rPr>
          <w:t xml:space="preserve"> ظط</w:t>
        </w:r>
        <w:r w:rsidR="00FA7329" w:rsidRPr="00020604">
          <w:rPr>
            <w:rStyle w:val="Hyperlink"/>
            <w:rFonts w:hint="cs"/>
            <w:rtl/>
          </w:rPr>
          <w:t>ی</w:t>
        </w:r>
        <w:r w:rsidR="00FA7329" w:rsidRPr="00020604">
          <w:rPr>
            <w:rStyle w:val="Hyperlink"/>
            <w:rFonts w:hint="eastAsia"/>
            <w:rtl/>
          </w:rPr>
          <w:t>زساثشهذ</w:t>
        </w:r>
        <w:r w:rsidR="00FA7329" w:rsidRPr="00020604">
          <w:rPr>
            <w:rStyle w:val="Hyperlink"/>
            <w:rtl/>
          </w:rPr>
          <w:t xml:space="preserve"> [5]</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Toc222570113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8</w:t>
        </w:r>
        <w:r w:rsidR="00FA7329">
          <w:rPr>
            <w:rStyle w:val="Hyperlink"/>
          </w:rPr>
          <w:fldChar w:fldCharType="end"/>
        </w:r>
      </w:hyperlink>
    </w:p>
    <w:p w14:paraId="11957FA3" w14:textId="41E57DE6" w:rsidR="00FA7329" w:rsidRDefault="00B6385B">
      <w:pPr>
        <w:pStyle w:val="TableofFigures"/>
        <w:rPr>
          <w:rFonts w:asciiTheme="minorHAnsi" w:eastAsiaTheme="minorEastAsia" w:hAnsiTheme="minorHAnsi" w:cstheme="minorBidi"/>
          <w:sz w:val="22"/>
          <w:rtl/>
          <w:lang w:eastAsia="en-US" w:bidi="ar-SA"/>
        </w:rPr>
      </w:pPr>
      <w:hyperlink w:anchor="_Toc222570114"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6-2</w:t>
        </w:r>
        <w:r w:rsidR="00FA7329" w:rsidRPr="00020604">
          <w:rPr>
            <w:rStyle w:val="Hyperlink"/>
            <w:rtl/>
          </w:rPr>
          <w:t xml:space="preserve"> لبلببل [2]</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Toc222570114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8</w:t>
        </w:r>
        <w:r w:rsidR="00FA7329">
          <w:rPr>
            <w:rStyle w:val="Hyperlink"/>
          </w:rPr>
          <w:fldChar w:fldCharType="end"/>
        </w:r>
      </w:hyperlink>
    </w:p>
    <w:p w14:paraId="2F4E3E72" w14:textId="6B3FC107" w:rsidR="00FA7329" w:rsidRDefault="00B6385B">
      <w:pPr>
        <w:pStyle w:val="TableofFigures"/>
        <w:rPr>
          <w:rFonts w:asciiTheme="minorHAnsi" w:eastAsiaTheme="minorEastAsia" w:hAnsiTheme="minorHAnsi" w:cstheme="minorBidi"/>
          <w:sz w:val="22"/>
          <w:rtl/>
          <w:lang w:eastAsia="en-US" w:bidi="ar-SA"/>
        </w:rPr>
      </w:pPr>
      <w:hyperlink w:anchor="_Toc222570115"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1-4</w:t>
        </w:r>
        <w:r w:rsidR="00FA7329" w:rsidRPr="00020604">
          <w:rPr>
            <w:rStyle w:val="Hyperlink"/>
            <w:rtl/>
          </w:rPr>
          <w:t xml:space="preserve"> تصاوير ميکروسکوپ نوري از ريزساختار ريختگي فولاد </w:t>
        </w:r>
        <w:r w:rsidR="00FA7329" w:rsidRPr="00020604">
          <w:rPr>
            <w:rStyle w:val="Hyperlink"/>
          </w:rPr>
          <w:t>HK</w:t>
        </w:r>
        <w:r w:rsidR="00FA7329" w:rsidRPr="00020604">
          <w:rPr>
            <w:rStyle w:val="Hyperlink"/>
            <w:rtl/>
          </w:rPr>
          <w:t xml:space="preserve"> نمونه </w:t>
        </w:r>
        <w:r w:rsidR="00FA7329" w:rsidRPr="00020604">
          <w:rPr>
            <w:rStyle w:val="Hyperlink"/>
          </w:rPr>
          <w:t>T1R1</w:t>
        </w:r>
        <w:r w:rsidR="00FA7329" w:rsidRPr="00020604">
          <w:rPr>
            <w:rStyle w:val="Hyperlink"/>
            <w:rtl/>
          </w:rPr>
          <w:t>.</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Toc222570115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11</w:t>
        </w:r>
        <w:r w:rsidR="00FA7329">
          <w:rPr>
            <w:rStyle w:val="Hyperlink"/>
          </w:rPr>
          <w:fldChar w:fldCharType="end"/>
        </w:r>
      </w:hyperlink>
    </w:p>
    <w:p w14:paraId="67BE7806" w14:textId="3FBCFD32" w:rsidR="00FA7329" w:rsidRDefault="00B6385B">
      <w:pPr>
        <w:pStyle w:val="TableofFigures"/>
        <w:rPr>
          <w:rFonts w:asciiTheme="minorHAnsi" w:eastAsiaTheme="minorEastAsia" w:hAnsiTheme="minorHAnsi" w:cstheme="minorBidi"/>
          <w:sz w:val="22"/>
          <w:rtl/>
          <w:lang w:eastAsia="en-US" w:bidi="ar-SA"/>
        </w:rPr>
      </w:pPr>
      <w:hyperlink w:anchor="_Toc222570116" w:history="1">
        <w:r w:rsidR="00FA7329" w:rsidRPr="00020604">
          <w:rPr>
            <w:rStyle w:val="Hyperlink"/>
            <w:rFonts w:ascii="Times New Roman Bold" w:hAnsi="Times New Roman Bold"/>
            <w:rtl/>
            <w14:scene3d>
              <w14:camera w14:prst="orthographicFront"/>
              <w14:lightRig w14:rig="threePt" w14:dir="t">
                <w14:rot w14:lat="0" w14:lon="0" w14:rev="0"/>
              </w14:lightRig>
            </w14:scene3d>
          </w:rPr>
          <w:t>شكل 2-4</w:t>
        </w:r>
        <w:r w:rsidR="00FA7329" w:rsidRPr="00020604">
          <w:rPr>
            <w:rStyle w:val="Hyperlink"/>
            <w:rtl/>
          </w:rPr>
          <w:t xml:space="preserve"> تصوير  م</w:t>
        </w:r>
        <w:r w:rsidR="00FA7329" w:rsidRPr="00020604">
          <w:rPr>
            <w:rStyle w:val="Hyperlink"/>
            <w:rFonts w:hint="cs"/>
            <w:rtl/>
          </w:rPr>
          <w:t>ی</w:t>
        </w:r>
        <w:r w:rsidR="00FA7329" w:rsidRPr="00020604">
          <w:rPr>
            <w:rStyle w:val="Hyperlink"/>
            <w:rFonts w:hint="eastAsia"/>
            <w:rtl/>
          </w:rPr>
          <w:t>کروسکوپ</w:t>
        </w:r>
        <w:r w:rsidR="00FA7329" w:rsidRPr="00020604">
          <w:rPr>
            <w:rStyle w:val="Hyperlink"/>
            <w:rtl/>
          </w:rPr>
          <w:t xml:space="preserve"> الکترون</w:t>
        </w:r>
        <w:r w:rsidR="00FA7329" w:rsidRPr="00020604">
          <w:rPr>
            <w:rStyle w:val="Hyperlink"/>
            <w:rFonts w:hint="cs"/>
            <w:rtl/>
          </w:rPr>
          <w:t>ی</w:t>
        </w:r>
        <w:r w:rsidR="00FA7329" w:rsidRPr="00020604">
          <w:rPr>
            <w:rStyle w:val="Hyperlink"/>
            <w:rtl/>
          </w:rPr>
          <w:t xml:space="preserve"> روبش</w:t>
        </w:r>
        <w:r w:rsidR="00FA7329" w:rsidRPr="00020604">
          <w:rPr>
            <w:rStyle w:val="Hyperlink"/>
            <w:rFonts w:hint="cs"/>
            <w:rtl/>
          </w:rPr>
          <w:t>ی</w:t>
        </w:r>
        <w:r w:rsidR="00FA7329" w:rsidRPr="00020604">
          <w:rPr>
            <w:rStyle w:val="Hyperlink"/>
            <w:rtl/>
          </w:rPr>
          <w:t xml:space="preserve"> از انجماد دندريتي در نمونه </w:t>
        </w:r>
        <w:r w:rsidR="00FA7329" w:rsidRPr="00020604">
          <w:rPr>
            <w:rStyle w:val="Hyperlink"/>
          </w:rPr>
          <w:t>T2R2</w:t>
        </w:r>
        <w:r w:rsidR="00FA7329" w:rsidRPr="00020604">
          <w:rPr>
            <w:rStyle w:val="Hyperlink"/>
            <w:rtl/>
          </w:rPr>
          <w:t>.</w:t>
        </w:r>
        <w:r w:rsidR="00FA7329">
          <w:rPr>
            <w:webHidden/>
            <w:rtl/>
          </w:rPr>
          <w:tab/>
        </w:r>
        <w:r w:rsidR="00FA7329">
          <w:rPr>
            <w:rStyle w:val="Hyperlink"/>
          </w:rPr>
          <w:fldChar w:fldCharType="begin"/>
        </w:r>
        <w:r w:rsidR="00FA7329">
          <w:rPr>
            <w:webHidden/>
            <w:rtl/>
          </w:rPr>
          <w:instrText xml:space="preserve"> </w:instrText>
        </w:r>
        <w:r w:rsidR="00FA7329">
          <w:rPr>
            <w:webHidden/>
          </w:rPr>
          <w:instrText>PAGEREF</w:instrText>
        </w:r>
        <w:r w:rsidR="00FA7329">
          <w:rPr>
            <w:webHidden/>
            <w:rtl/>
          </w:rPr>
          <w:instrText xml:space="preserve"> _</w:instrText>
        </w:r>
        <w:r w:rsidR="00FA7329">
          <w:rPr>
            <w:webHidden/>
          </w:rPr>
          <w:instrText>Toc222570116 \h</w:instrText>
        </w:r>
        <w:r w:rsidR="00FA7329">
          <w:rPr>
            <w:webHidden/>
            <w:rtl/>
          </w:rPr>
          <w:instrText xml:space="preserve"> </w:instrText>
        </w:r>
        <w:r w:rsidR="00FA7329">
          <w:rPr>
            <w:rStyle w:val="Hyperlink"/>
          </w:rPr>
        </w:r>
        <w:r w:rsidR="00FA7329">
          <w:rPr>
            <w:rStyle w:val="Hyperlink"/>
          </w:rPr>
          <w:fldChar w:fldCharType="separate"/>
        </w:r>
        <w:r w:rsidR="00FA7329">
          <w:rPr>
            <w:webHidden/>
            <w:rtl/>
            <w:lang w:bidi="ar-SA"/>
          </w:rPr>
          <w:t>12</w:t>
        </w:r>
        <w:r w:rsidR="00FA7329">
          <w:rPr>
            <w:rStyle w:val="Hyperlink"/>
          </w:rPr>
          <w:fldChar w:fldCharType="end"/>
        </w:r>
      </w:hyperlink>
    </w:p>
    <w:p w14:paraId="352F21B9" w14:textId="110F6B81" w:rsidR="0082071E" w:rsidRDefault="00405D2D" w:rsidP="00996601">
      <w:pPr>
        <w:tabs>
          <w:tab w:val="left" w:pos="2869"/>
        </w:tabs>
        <w:rPr>
          <w:rtl/>
        </w:rPr>
      </w:pPr>
      <w:r>
        <w:rPr>
          <w:rtl/>
        </w:rPr>
        <w:fldChar w:fldCharType="end"/>
      </w:r>
    </w:p>
    <w:p w14:paraId="6C2D8973" w14:textId="77777777" w:rsidR="0082071E" w:rsidRDefault="0082071E" w:rsidP="00804832">
      <w:pPr>
        <w:tabs>
          <w:tab w:val="left" w:pos="2869"/>
        </w:tabs>
        <w:rPr>
          <w:rtl/>
        </w:rPr>
        <w:sectPr w:rsidR="0082071E" w:rsidSect="00FF204B">
          <w:headerReference w:type="default" r:id="rId16"/>
          <w:footnotePr>
            <w:numRestart w:val="eachPage"/>
          </w:footnotePr>
          <w:type w:val="oddPage"/>
          <w:pgSz w:w="11907" w:h="16840" w:code="9"/>
          <w:pgMar w:top="1418" w:right="1701" w:bottom="1418" w:left="1418" w:header="680" w:footer="851" w:gutter="0"/>
          <w:pgNumType w:fmt="arabicAlpha"/>
          <w:cols w:space="720"/>
          <w:noEndnote/>
          <w:titlePg/>
          <w:bidi/>
          <w:rtlGutter/>
          <w:docGrid w:linePitch="326" w:charSpace="43407"/>
        </w:sectPr>
      </w:pPr>
    </w:p>
    <w:p w14:paraId="29FEF96A" w14:textId="77777777" w:rsidR="00253AE5" w:rsidRPr="000D63C7" w:rsidRDefault="00253AE5" w:rsidP="00A762B0">
      <w:pPr>
        <w:jc w:val="center"/>
        <w:rPr>
          <w:rFonts w:ascii="IranNastaliq" w:hAnsi="IranNastaliq"/>
          <w:b/>
          <w:bCs/>
          <w:sz w:val="36"/>
          <w:szCs w:val="36"/>
          <w:rtl/>
        </w:rPr>
      </w:pPr>
      <w:r w:rsidRPr="000D63C7">
        <w:rPr>
          <w:rFonts w:ascii="IranNastaliq" w:hAnsi="IranNastaliq" w:hint="cs"/>
          <w:b/>
          <w:bCs/>
          <w:sz w:val="36"/>
          <w:szCs w:val="36"/>
          <w:rtl/>
        </w:rPr>
        <w:lastRenderedPageBreak/>
        <w:t>فهرست جدول</w:t>
      </w:r>
      <w:r w:rsidR="00A762B0" w:rsidRPr="000D63C7">
        <w:rPr>
          <w:rFonts w:ascii="IranNastaliq" w:hAnsi="IranNastaliq" w:hint="eastAsia"/>
          <w:b/>
          <w:bCs/>
          <w:sz w:val="36"/>
          <w:szCs w:val="36"/>
          <w:rtl/>
        </w:rPr>
        <w:t>‌ها</w:t>
      </w:r>
    </w:p>
    <w:p w14:paraId="1B57A940" w14:textId="06E56112" w:rsidR="00A15B77" w:rsidRDefault="00405D2D">
      <w:pPr>
        <w:pStyle w:val="TableofFigures"/>
        <w:rPr>
          <w:rFonts w:asciiTheme="minorHAnsi" w:eastAsiaTheme="minorEastAsia" w:hAnsiTheme="minorHAnsi" w:cstheme="minorBidi"/>
          <w:sz w:val="22"/>
          <w:rtl/>
          <w:lang w:eastAsia="en-US" w:bidi="ar-SA"/>
        </w:rPr>
      </w:pPr>
      <w:r>
        <w:rPr>
          <w:b/>
          <w:bCs/>
          <w:rtl/>
        </w:rPr>
        <w:fldChar w:fldCharType="begin"/>
      </w:r>
      <w:r w:rsidR="00253AE5">
        <w:rPr>
          <w:b/>
          <w:bCs/>
          <w:rtl/>
        </w:rPr>
        <w:instrText xml:space="preserve"> </w:instrText>
      </w:r>
      <w:r w:rsidR="00253AE5">
        <w:rPr>
          <w:rFonts w:hint="cs"/>
          <w:b/>
          <w:bCs/>
        </w:rPr>
        <w:instrText>TOC</w:instrText>
      </w:r>
      <w:r w:rsidR="00253AE5">
        <w:rPr>
          <w:rFonts w:hint="cs"/>
          <w:b/>
          <w:bCs/>
          <w:rtl/>
        </w:rPr>
        <w:instrText xml:space="preserve"> \</w:instrText>
      </w:r>
      <w:r w:rsidR="00253AE5">
        <w:rPr>
          <w:rFonts w:hint="cs"/>
          <w:b/>
          <w:bCs/>
        </w:rPr>
        <w:instrText>h \z \t "Heading 6" \c</w:instrText>
      </w:r>
      <w:r w:rsidR="00253AE5">
        <w:rPr>
          <w:rFonts w:hint="cs"/>
          <w:b/>
          <w:bCs/>
          <w:rtl/>
        </w:rPr>
        <w:instrText xml:space="preserve"> "جدول"</w:instrText>
      </w:r>
      <w:r w:rsidR="00253AE5">
        <w:rPr>
          <w:b/>
          <w:bCs/>
          <w:rtl/>
        </w:rPr>
        <w:instrText xml:space="preserve"> </w:instrText>
      </w:r>
      <w:r>
        <w:rPr>
          <w:b/>
          <w:bCs/>
          <w:rtl/>
        </w:rPr>
        <w:fldChar w:fldCharType="separate"/>
      </w:r>
      <w:hyperlink w:anchor="_Toc222568724"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1-2</w:t>
        </w:r>
        <w:r w:rsidR="00A15B77" w:rsidRPr="00DB6B36">
          <w:rPr>
            <w:rStyle w:val="Hyperlink"/>
            <w:rtl/>
          </w:rPr>
          <w:t xml:space="preserve"> س</w:t>
        </w:r>
        <w:r w:rsidR="00A15B77" w:rsidRPr="00DB6B36">
          <w:rPr>
            <w:rStyle w:val="Hyperlink"/>
            <w:rFonts w:hint="cs"/>
            <w:rtl/>
          </w:rPr>
          <w:t>ی</w:t>
        </w:r>
        <w:r w:rsidR="00A15B77" w:rsidRPr="00DB6B36">
          <w:rPr>
            <w:rStyle w:val="Hyperlink"/>
            <w:rFonts w:hint="eastAsia"/>
            <w:rtl/>
          </w:rPr>
          <w:t>ز</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Toc222568724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3</w:t>
        </w:r>
        <w:r w:rsidR="00A15B77">
          <w:rPr>
            <w:rStyle w:val="Hyperlink"/>
          </w:rPr>
          <w:fldChar w:fldCharType="end"/>
        </w:r>
      </w:hyperlink>
    </w:p>
    <w:p w14:paraId="0D04CC80" w14:textId="7EBBBAED" w:rsidR="00A15B77" w:rsidRDefault="00B6385B">
      <w:pPr>
        <w:pStyle w:val="TableofFigures"/>
        <w:rPr>
          <w:rFonts w:asciiTheme="minorHAnsi" w:eastAsiaTheme="minorEastAsia" w:hAnsiTheme="minorHAnsi" w:cstheme="minorBidi"/>
          <w:sz w:val="22"/>
          <w:rtl/>
          <w:lang w:eastAsia="en-US" w:bidi="ar-SA"/>
        </w:rPr>
      </w:pPr>
      <w:hyperlink w:anchor="_Toc222568725"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2-2</w:t>
        </w:r>
        <w:r w:rsidR="00A15B77" w:rsidRPr="00DB6B36">
          <w:rPr>
            <w:rStyle w:val="Hyperlink"/>
            <w:rtl/>
          </w:rPr>
          <w:t xml:space="preserve"> شثقب</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Toc222568725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3</w:t>
        </w:r>
        <w:r w:rsidR="00A15B77">
          <w:rPr>
            <w:rStyle w:val="Hyperlink"/>
          </w:rPr>
          <w:fldChar w:fldCharType="end"/>
        </w:r>
      </w:hyperlink>
    </w:p>
    <w:p w14:paraId="0C261296" w14:textId="56152659" w:rsidR="00A15B77" w:rsidRDefault="00B6385B">
      <w:pPr>
        <w:pStyle w:val="TableofFigures"/>
        <w:rPr>
          <w:rFonts w:asciiTheme="minorHAnsi" w:eastAsiaTheme="minorEastAsia" w:hAnsiTheme="minorHAnsi" w:cstheme="minorBidi"/>
          <w:sz w:val="22"/>
          <w:rtl/>
          <w:lang w:eastAsia="en-US" w:bidi="ar-SA"/>
        </w:rPr>
      </w:pPr>
      <w:hyperlink w:anchor="_Toc222568726"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3-2</w:t>
        </w:r>
        <w:r w:rsidR="00A15B77" w:rsidRPr="00DB6B36">
          <w:rPr>
            <w:rStyle w:val="Hyperlink"/>
            <w:rtl/>
          </w:rPr>
          <w:t xml:space="preserve"> </w:t>
        </w:r>
        <w:r w:rsidR="00A15B77" w:rsidRPr="00DB6B36">
          <w:rPr>
            <w:rStyle w:val="Hyperlink"/>
            <w:rFonts w:hint="cs"/>
            <w:rtl/>
          </w:rPr>
          <w:t>ی</w:t>
        </w:r>
        <w:r w:rsidR="00A15B77" w:rsidRPr="00DB6B36">
          <w:rPr>
            <w:rStyle w:val="Hyperlink"/>
            <w:rFonts w:hint="eastAsia"/>
            <w:rtl/>
          </w:rPr>
          <w:t>فغافغت</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Toc222568726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7</w:t>
        </w:r>
        <w:r w:rsidR="00A15B77">
          <w:rPr>
            <w:rStyle w:val="Hyperlink"/>
          </w:rPr>
          <w:fldChar w:fldCharType="end"/>
        </w:r>
      </w:hyperlink>
    </w:p>
    <w:p w14:paraId="2BA3ADEE" w14:textId="6EADBCCD" w:rsidR="00A15B77" w:rsidRDefault="00B6385B">
      <w:pPr>
        <w:pStyle w:val="TableofFigures"/>
        <w:rPr>
          <w:rFonts w:asciiTheme="minorHAnsi" w:eastAsiaTheme="minorEastAsia" w:hAnsiTheme="minorHAnsi" w:cstheme="minorBidi"/>
          <w:sz w:val="22"/>
          <w:rtl/>
          <w:lang w:eastAsia="en-US" w:bidi="ar-SA"/>
        </w:rPr>
      </w:pPr>
      <w:hyperlink w:anchor="_Toc222568727"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4-2</w:t>
        </w:r>
        <w:r w:rsidR="00A15B77" w:rsidRPr="00DB6B36">
          <w:rPr>
            <w:rStyle w:val="Hyperlink"/>
            <w:rtl/>
          </w:rPr>
          <w:t xml:space="preserve"> </w:t>
        </w:r>
        <w:r w:rsidR="00A15B77" w:rsidRPr="00DB6B36">
          <w:rPr>
            <w:rStyle w:val="Hyperlink"/>
            <w:rFonts w:hint="cs"/>
            <w:rtl/>
          </w:rPr>
          <w:t>ی</w:t>
        </w:r>
        <w:r w:rsidR="00A15B77" w:rsidRPr="00DB6B36">
          <w:rPr>
            <w:rStyle w:val="Hyperlink"/>
            <w:rFonts w:hint="eastAsia"/>
            <w:rtl/>
          </w:rPr>
          <w:t>سشزنسش</w:t>
        </w:r>
        <w:r w:rsidR="00A15B77" w:rsidRPr="00DB6B36">
          <w:rPr>
            <w:rStyle w:val="Hyperlink"/>
            <w:rFonts w:hint="cs"/>
            <w:rtl/>
          </w:rPr>
          <w:t>یی</w:t>
        </w:r>
        <w:r w:rsidR="00A15B77" w:rsidRPr="00DB6B36">
          <w:rPr>
            <w:rStyle w:val="Hyperlink"/>
            <w:rFonts w:hint="eastAsia"/>
            <w:rtl/>
          </w:rPr>
          <w:t>ن</w:t>
        </w:r>
        <w:r w:rsidR="00A15B77" w:rsidRPr="00DB6B36">
          <w:rPr>
            <w:rStyle w:val="Hyperlink"/>
            <w:rtl/>
          </w:rPr>
          <w:t xml:space="preserve"> </w:t>
        </w:r>
        <w:r w:rsidR="00A15B77" w:rsidRPr="00DB6B36">
          <w:rPr>
            <w:rStyle w:val="Hyperlink"/>
            <w:rFonts w:cs="Times New Roman"/>
            <w:rtl/>
          </w:rPr>
          <w:t>[4].</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Toc222568727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7</w:t>
        </w:r>
        <w:r w:rsidR="00A15B77">
          <w:rPr>
            <w:rStyle w:val="Hyperlink"/>
          </w:rPr>
          <w:fldChar w:fldCharType="end"/>
        </w:r>
      </w:hyperlink>
    </w:p>
    <w:p w14:paraId="41544818" w14:textId="01B00C5A" w:rsidR="00A15B77" w:rsidRDefault="00B6385B">
      <w:pPr>
        <w:pStyle w:val="TableofFigures"/>
        <w:rPr>
          <w:rFonts w:asciiTheme="minorHAnsi" w:eastAsiaTheme="minorEastAsia" w:hAnsiTheme="minorHAnsi" w:cstheme="minorBidi"/>
          <w:sz w:val="22"/>
          <w:rtl/>
          <w:lang w:eastAsia="en-US" w:bidi="ar-SA"/>
        </w:rPr>
      </w:pPr>
      <w:hyperlink w:anchor="_Toc222568728"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5-2</w:t>
        </w:r>
        <w:r w:rsidR="00A15B77" w:rsidRPr="00DB6B36">
          <w:rPr>
            <w:rStyle w:val="Hyperlink"/>
            <w:rtl/>
          </w:rPr>
          <w:t xml:space="preserve"> </w:t>
        </w:r>
        <w:r w:rsidR="00A15B77" w:rsidRPr="00DB6B36">
          <w:rPr>
            <w:rStyle w:val="Hyperlink"/>
            <w:rFonts w:hint="cs"/>
            <w:rtl/>
          </w:rPr>
          <w:t>ی</w:t>
        </w:r>
        <w:r w:rsidR="00A15B77" w:rsidRPr="00DB6B36">
          <w:rPr>
            <w:rStyle w:val="Hyperlink"/>
            <w:rFonts w:hint="eastAsia"/>
            <w:rtl/>
          </w:rPr>
          <w:t>بب</w:t>
        </w:r>
        <w:r w:rsidR="00A15B77" w:rsidRPr="00DB6B36">
          <w:rPr>
            <w:rStyle w:val="Hyperlink"/>
            <w:rtl/>
          </w:rPr>
          <w:t>[1]</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Toc222568728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7</w:t>
        </w:r>
        <w:r w:rsidR="00A15B77">
          <w:rPr>
            <w:rStyle w:val="Hyperlink"/>
          </w:rPr>
          <w:fldChar w:fldCharType="end"/>
        </w:r>
      </w:hyperlink>
    </w:p>
    <w:p w14:paraId="595EA93E" w14:textId="55C45A5E" w:rsidR="00A15B77" w:rsidRDefault="00B6385B">
      <w:pPr>
        <w:pStyle w:val="TableofFigures"/>
        <w:rPr>
          <w:rFonts w:asciiTheme="minorHAnsi" w:eastAsiaTheme="minorEastAsia" w:hAnsiTheme="minorHAnsi" w:cstheme="minorBidi"/>
          <w:sz w:val="22"/>
          <w:rtl/>
          <w:lang w:eastAsia="en-US" w:bidi="ar-SA"/>
        </w:rPr>
      </w:pPr>
      <w:hyperlink w:anchor="_Toc222568729"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1-4</w:t>
        </w:r>
        <w:r w:rsidR="00A15B77" w:rsidRPr="00DB6B36">
          <w:rPr>
            <w:rStyle w:val="Hyperlink"/>
            <w:rtl/>
          </w:rPr>
          <w:t xml:space="preserve"> تصوير  م</w:t>
        </w:r>
        <w:r w:rsidR="00A15B77" w:rsidRPr="00DB6B36">
          <w:rPr>
            <w:rStyle w:val="Hyperlink"/>
            <w:rFonts w:hint="cs"/>
            <w:rtl/>
          </w:rPr>
          <w:t>ی</w:t>
        </w:r>
        <w:r w:rsidR="00A15B77" w:rsidRPr="00DB6B36">
          <w:rPr>
            <w:rStyle w:val="Hyperlink"/>
            <w:rFonts w:hint="eastAsia"/>
            <w:rtl/>
          </w:rPr>
          <w:t>کروسکوپ</w:t>
        </w:r>
        <w:r w:rsidR="00A15B77" w:rsidRPr="00DB6B36">
          <w:rPr>
            <w:rStyle w:val="Hyperlink"/>
            <w:rtl/>
          </w:rPr>
          <w:t xml:space="preserve"> الکترون</w:t>
        </w:r>
        <w:r w:rsidR="00A15B77" w:rsidRPr="00DB6B36">
          <w:rPr>
            <w:rStyle w:val="Hyperlink"/>
            <w:rFonts w:hint="cs"/>
            <w:rtl/>
          </w:rPr>
          <w:t>ی</w:t>
        </w:r>
        <w:r w:rsidR="00A15B77" w:rsidRPr="00DB6B36">
          <w:rPr>
            <w:rStyle w:val="Hyperlink"/>
            <w:rtl/>
          </w:rPr>
          <w:t xml:space="preserve"> روبش</w:t>
        </w:r>
        <w:r w:rsidR="00A15B77" w:rsidRPr="00DB6B36">
          <w:rPr>
            <w:rStyle w:val="Hyperlink"/>
            <w:rFonts w:hint="cs"/>
            <w:rtl/>
          </w:rPr>
          <w:t>ی</w:t>
        </w:r>
        <w:r w:rsidR="00A15B77" w:rsidRPr="00DB6B36">
          <w:rPr>
            <w:rStyle w:val="Hyperlink"/>
            <w:rtl/>
          </w:rPr>
          <w:t xml:space="preserve"> از انجماد دندريتي در نمونه </w:t>
        </w:r>
        <w:r w:rsidR="00A15B77" w:rsidRPr="00DB6B36">
          <w:rPr>
            <w:rStyle w:val="Hyperlink"/>
          </w:rPr>
          <w:t>T2R2</w:t>
        </w:r>
        <w:r w:rsidR="00A15B77" w:rsidRPr="00DB6B36">
          <w:rPr>
            <w:rStyle w:val="Hyperlink"/>
            <w:rtl/>
          </w:rPr>
          <w:t>.</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Toc222568729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14</w:t>
        </w:r>
        <w:r w:rsidR="00A15B77">
          <w:rPr>
            <w:rStyle w:val="Hyperlink"/>
          </w:rPr>
          <w:fldChar w:fldCharType="end"/>
        </w:r>
      </w:hyperlink>
    </w:p>
    <w:p w14:paraId="1F8F9847" w14:textId="3B1630DD" w:rsidR="00A15B77" w:rsidRDefault="00B6385B">
      <w:pPr>
        <w:pStyle w:val="TableofFigures"/>
        <w:rPr>
          <w:rFonts w:asciiTheme="minorHAnsi" w:eastAsiaTheme="minorEastAsia" w:hAnsiTheme="minorHAnsi" w:cstheme="minorBidi"/>
          <w:sz w:val="22"/>
          <w:rtl/>
          <w:lang w:eastAsia="en-US" w:bidi="ar-SA"/>
        </w:rPr>
      </w:pPr>
      <w:hyperlink w:anchor="_Toc222568730" w:history="1">
        <w:r w:rsidR="00A15B77" w:rsidRPr="00DB6B36">
          <w:rPr>
            <w:rStyle w:val="Hyperlink"/>
            <w:rFonts w:ascii="Times New Roman Bold" w:hAnsi="Times New Roman Bold"/>
            <w:rtl/>
            <w14:scene3d>
              <w14:camera w14:prst="orthographicFront"/>
              <w14:lightRig w14:rig="threePt" w14:dir="t">
                <w14:rot w14:lat="0" w14:lon="0" w14:rev="0"/>
              </w14:lightRig>
            </w14:scene3d>
          </w:rPr>
          <w:t>جدول 2-4</w:t>
        </w:r>
        <w:r w:rsidR="00A15B77" w:rsidRPr="00DB6B36">
          <w:rPr>
            <w:rStyle w:val="Hyperlink"/>
            <w:rtl/>
          </w:rPr>
          <w:t xml:space="preserve"> ترکيب شيميايي فاز زمينه</w:t>
        </w:r>
        <w:r w:rsidR="00A15B77">
          <w:rPr>
            <w:webHidden/>
            <w:rtl/>
          </w:rPr>
          <w:tab/>
        </w:r>
        <w:r w:rsidR="00A15B77">
          <w:rPr>
            <w:rStyle w:val="Hyperlink"/>
          </w:rPr>
          <w:fldChar w:fldCharType="begin"/>
        </w:r>
        <w:r w:rsidR="00A15B77">
          <w:rPr>
            <w:webHidden/>
            <w:rtl/>
          </w:rPr>
          <w:instrText xml:space="preserve"> </w:instrText>
        </w:r>
        <w:r w:rsidR="00A15B77">
          <w:rPr>
            <w:webHidden/>
          </w:rPr>
          <w:instrText>PAGEREF</w:instrText>
        </w:r>
        <w:r w:rsidR="00A15B77">
          <w:rPr>
            <w:webHidden/>
            <w:rtl/>
          </w:rPr>
          <w:instrText xml:space="preserve"> _</w:instrText>
        </w:r>
        <w:r w:rsidR="00A15B77">
          <w:rPr>
            <w:webHidden/>
          </w:rPr>
          <w:instrText>Toc222568730 \h</w:instrText>
        </w:r>
        <w:r w:rsidR="00A15B77">
          <w:rPr>
            <w:webHidden/>
            <w:rtl/>
          </w:rPr>
          <w:instrText xml:space="preserve"> </w:instrText>
        </w:r>
        <w:r w:rsidR="00A15B77">
          <w:rPr>
            <w:rStyle w:val="Hyperlink"/>
          </w:rPr>
        </w:r>
        <w:r w:rsidR="00A15B77">
          <w:rPr>
            <w:rStyle w:val="Hyperlink"/>
          </w:rPr>
          <w:fldChar w:fldCharType="separate"/>
        </w:r>
        <w:r w:rsidR="00A15B77">
          <w:rPr>
            <w:webHidden/>
            <w:rtl/>
            <w:lang w:bidi="ar-SA"/>
          </w:rPr>
          <w:t>14</w:t>
        </w:r>
        <w:r w:rsidR="00A15B77">
          <w:rPr>
            <w:rStyle w:val="Hyperlink"/>
          </w:rPr>
          <w:fldChar w:fldCharType="end"/>
        </w:r>
      </w:hyperlink>
    </w:p>
    <w:p w14:paraId="7E89DDF8" w14:textId="62D18CB8" w:rsidR="0082071E" w:rsidRDefault="00405D2D" w:rsidP="00FF204B">
      <w:pPr>
        <w:jc w:val="center"/>
        <w:rPr>
          <w:b/>
          <w:bCs/>
          <w:rtl/>
        </w:rPr>
      </w:pPr>
      <w:r>
        <w:rPr>
          <w:b/>
          <w:bCs/>
          <w:rtl/>
        </w:rPr>
        <w:fldChar w:fldCharType="end"/>
      </w:r>
    </w:p>
    <w:p w14:paraId="0A15765F" w14:textId="77777777" w:rsidR="0082071E" w:rsidRDefault="0082071E" w:rsidP="00253AE5">
      <w:pPr>
        <w:tabs>
          <w:tab w:val="left" w:pos="2869"/>
        </w:tabs>
        <w:rPr>
          <w:b/>
          <w:bCs/>
          <w:rtl/>
        </w:rPr>
        <w:sectPr w:rsidR="0082071E" w:rsidSect="00FF204B">
          <w:headerReference w:type="default" r:id="rId17"/>
          <w:footnotePr>
            <w:numRestart w:val="eachPage"/>
          </w:footnotePr>
          <w:type w:val="oddPage"/>
          <w:pgSz w:w="11907" w:h="16840" w:code="9"/>
          <w:pgMar w:top="1418" w:right="1701" w:bottom="1418" w:left="1418" w:header="680" w:footer="851" w:gutter="0"/>
          <w:pgNumType w:fmt="arabicAlpha"/>
          <w:cols w:space="720"/>
          <w:noEndnote/>
          <w:titlePg/>
          <w:bidi/>
          <w:rtlGutter/>
          <w:docGrid w:linePitch="326" w:charSpace="43407"/>
        </w:sectPr>
      </w:pPr>
    </w:p>
    <w:p w14:paraId="746AD6FA" w14:textId="77777777" w:rsidR="00253AE5" w:rsidRPr="00155165" w:rsidRDefault="00253AE5" w:rsidP="00F1685C">
      <w:pPr>
        <w:pStyle w:val="Heading1"/>
        <w:rPr>
          <w:rtl/>
        </w:rPr>
      </w:pPr>
      <w:bookmarkStart w:id="0" w:name="_Toc222570064"/>
      <w:bookmarkStart w:id="1" w:name="_Ref294808554"/>
      <w:bookmarkStart w:id="2" w:name="_Toc175305781"/>
      <w:r w:rsidRPr="00155165">
        <w:rPr>
          <w:rFonts w:hint="cs"/>
          <w:rtl/>
        </w:rPr>
        <w:lastRenderedPageBreak/>
        <w:t>مقدمه</w:t>
      </w:r>
      <w:bookmarkEnd w:id="0"/>
    </w:p>
    <w:p w14:paraId="65F6D6B9" w14:textId="4C21BE2F" w:rsidR="00F1685C" w:rsidRPr="00F1685C" w:rsidRDefault="00C4634A" w:rsidP="00F1685C">
      <w:pPr>
        <w:rPr>
          <w:rtl/>
        </w:rPr>
      </w:pP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مقدمه</w:t>
      </w:r>
      <w:r w:rsidRPr="00C4634A">
        <w:rPr>
          <w:rFonts w:hint="cs"/>
          <w:rtl/>
          <w:lang w:eastAsia="zh-CN"/>
        </w:rPr>
        <w:t xml:space="preserve"> </w:t>
      </w:r>
      <w:r>
        <w:rPr>
          <w:rFonts w:hint="cs"/>
          <w:rtl/>
          <w:lang w:eastAsia="zh-CN"/>
        </w:rPr>
        <w:t>متن مق</w:t>
      </w:r>
      <w:r w:rsidR="0036796A">
        <w:rPr>
          <w:rFonts w:hint="cs"/>
          <w:rtl/>
          <w:lang w:eastAsia="zh-CN"/>
        </w:rPr>
        <w:t xml:space="preserve"> </w:t>
      </w:r>
    </w:p>
    <w:p w14:paraId="18E04D49" w14:textId="77777777" w:rsidR="00895179" w:rsidRDefault="00895179" w:rsidP="00C13F48">
      <w:pPr>
        <w:rPr>
          <w:rtl/>
          <w:lang w:eastAsia="zh-CN"/>
        </w:rPr>
      </w:pPr>
    </w:p>
    <w:p w14:paraId="7001A768" w14:textId="77777777" w:rsidR="008060D8" w:rsidRDefault="008060D8" w:rsidP="00C13F48">
      <w:pPr>
        <w:rPr>
          <w:rtl/>
          <w:lang w:eastAsia="zh-CN"/>
        </w:rPr>
      </w:pPr>
    </w:p>
    <w:p w14:paraId="0A804256" w14:textId="77777777" w:rsidR="00253AE5" w:rsidRDefault="00253AE5" w:rsidP="00253AE5">
      <w:pPr>
        <w:rPr>
          <w:rtl/>
          <w:lang w:eastAsia="zh-CN"/>
        </w:rPr>
      </w:pPr>
    </w:p>
    <w:p w14:paraId="757D92F6" w14:textId="77777777" w:rsidR="00253AE5" w:rsidRDefault="00253AE5" w:rsidP="00253AE5">
      <w:pPr>
        <w:rPr>
          <w:rtl/>
          <w:lang w:eastAsia="zh-CN"/>
        </w:rPr>
        <w:sectPr w:rsidR="00253AE5" w:rsidSect="00FF204B">
          <w:headerReference w:type="default" r:id="rId18"/>
          <w:headerReference w:type="first" r:id="rId19"/>
          <w:footnotePr>
            <w:numRestart w:val="eachPage"/>
          </w:footnotePr>
          <w:type w:val="oddPage"/>
          <w:pgSz w:w="11907" w:h="16840" w:code="9"/>
          <w:pgMar w:top="1418" w:right="1701" w:bottom="1418" w:left="1418" w:header="680" w:footer="851" w:gutter="0"/>
          <w:pgNumType w:start="1"/>
          <w:cols w:space="720"/>
          <w:noEndnote/>
          <w:titlePg/>
          <w:bidi/>
          <w:rtlGutter/>
          <w:docGrid w:linePitch="326" w:charSpace="43407"/>
        </w:sectPr>
      </w:pPr>
    </w:p>
    <w:p w14:paraId="6D7BF0A2" w14:textId="77777777" w:rsidR="00253AE5" w:rsidRDefault="00253AE5" w:rsidP="0024015C">
      <w:pPr>
        <w:pStyle w:val="Heading1"/>
        <w:rPr>
          <w:rtl/>
        </w:rPr>
      </w:pPr>
      <w:bookmarkStart w:id="3" w:name="_Toc222570065"/>
      <w:r w:rsidRPr="00972CFC">
        <w:rPr>
          <w:rFonts w:hint="cs"/>
          <w:rtl/>
        </w:rPr>
        <w:lastRenderedPageBreak/>
        <w:t>مرور بر منابع</w:t>
      </w:r>
      <w:bookmarkEnd w:id="1"/>
      <w:bookmarkEnd w:id="3"/>
    </w:p>
    <w:p w14:paraId="46CB6E10" w14:textId="5271CC4E" w:rsidR="00253AE5" w:rsidRDefault="00FB1C7B" w:rsidP="002041E9">
      <w:pPr>
        <w:pStyle w:val="Heading2"/>
        <w:rPr>
          <w:rtl/>
        </w:rPr>
      </w:pPr>
      <w:bookmarkStart w:id="4" w:name="_Toc222570066"/>
      <w:r>
        <w:rPr>
          <w:rFonts w:hint="cs"/>
          <w:rtl/>
        </w:rPr>
        <w:t xml:space="preserve">معرفی </w:t>
      </w:r>
      <w:bookmarkEnd w:id="4"/>
      <w:r w:rsidR="002F0026">
        <w:rPr>
          <w:rFonts w:hint="cs"/>
          <w:rtl/>
        </w:rPr>
        <w:t>آلیاژهای منیزیم</w:t>
      </w:r>
    </w:p>
    <w:p w14:paraId="054A355B" w14:textId="4362612A" w:rsidR="00FB1C7B" w:rsidRDefault="002041E9" w:rsidP="00A77FFE">
      <w:pPr>
        <w:pStyle w:val="Heading3"/>
        <w:rPr>
          <w:rtl/>
        </w:rPr>
      </w:pPr>
      <w:bookmarkStart w:id="5" w:name="_Toc222570067"/>
      <w:r>
        <w:rPr>
          <w:rFonts w:hint="cs"/>
          <w:rtl/>
        </w:rPr>
        <w:t>ترکیب شیمیایی</w:t>
      </w:r>
      <w:bookmarkEnd w:id="5"/>
      <w:r w:rsidR="00105025">
        <w:rPr>
          <w:rFonts w:hint="cs"/>
          <w:rtl/>
        </w:rPr>
        <w:t xml:space="preserve"> </w:t>
      </w:r>
    </w:p>
    <w:p w14:paraId="30365D87" w14:textId="30AED2A5" w:rsidR="00105025" w:rsidRDefault="00105025" w:rsidP="00105025">
      <w:pPr>
        <w:rPr>
          <w:rtl/>
          <w:lang w:eastAsia="zh-CN"/>
        </w:rPr>
      </w:pPr>
    </w:p>
    <w:p w14:paraId="3DD3CC2C" w14:textId="77777777" w:rsidR="00105025" w:rsidRPr="00105025" w:rsidRDefault="00105025" w:rsidP="00105025">
      <w:pPr>
        <w:rPr>
          <w:rtl/>
          <w:lang w:eastAsia="zh-CN"/>
        </w:rPr>
      </w:pPr>
    </w:p>
    <w:p w14:paraId="612E52E1" w14:textId="492E5AFB" w:rsidR="00105025" w:rsidRDefault="00105025" w:rsidP="00105025">
      <w:pPr>
        <w:rPr>
          <w:rtl/>
          <w:lang w:eastAsia="zh-CN"/>
        </w:rPr>
      </w:pPr>
    </w:p>
    <w:p w14:paraId="1265267A" w14:textId="371B2836" w:rsidR="00105025" w:rsidRDefault="002F0026" w:rsidP="00105025">
      <w:pPr>
        <w:pStyle w:val="Heading3"/>
        <w:rPr>
          <w:rtl/>
        </w:rPr>
      </w:pPr>
      <w:bookmarkStart w:id="6" w:name="_Toc222570069"/>
      <w:r>
        <w:rPr>
          <w:rFonts w:hint="cs"/>
          <w:rtl/>
        </w:rPr>
        <w:t>ریزساحتار</w:t>
      </w:r>
      <w:bookmarkEnd w:id="6"/>
    </w:p>
    <w:p w14:paraId="7A10E461" w14:textId="77777777" w:rsidR="00105025" w:rsidRPr="00105025" w:rsidRDefault="00105025" w:rsidP="00105025">
      <w:pPr>
        <w:rPr>
          <w:rtl/>
          <w:lang w:eastAsia="zh-CN"/>
        </w:rPr>
      </w:pPr>
    </w:p>
    <w:p w14:paraId="355F30DC" w14:textId="7FF6B705" w:rsidR="00105025" w:rsidRPr="00105025" w:rsidRDefault="00105025" w:rsidP="00105025">
      <w:pPr>
        <w:pStyle w:val="Heading3"/>
        <w:rPr>
          <w:rtl/>
        </w:rPr>
      </w:pPr>
      <w:bookmarkStart w:id="7" w:name="_Toc222570070"/>
      <w:r>
        <w:rPr>
          <w:rFonts w:hint="cs"/>
          <w:rtl/>
        </w:rPr>
        <w:t xml:space="preserve">کاربرد </w:t>
      </w:r>
      <w:bookmarkEnd w:id="7"/>
      <w:r w:rsidR="002F0026">
        <w:rPr>
          <w:rFonts w:hint="cs"/>
          <w:rtl/>
        </w:rPr>
        <w:t>آلیاژهای منیزیم</w:t>
      </w:r>
    </w:p>
    <w:p w14:paraId="233DDAC5" w14:textId="16FE705D" w:rsidR="001B2FC8" w:rsidRDefault="001B2FC8" w:rsidP="001B2FC8">
      <w:pPr>
        <w:rPr>
          <w:rtl/>
          <w:lang w:eastAsia="zh-CN"/>
        </w:rPr>
      </w:pPr>
    </w:p>
    <w:p w14:paraId="4589F8ED" w14:textId="77777777" w:rsidR="00F1685C" w:rsidRDefault="00F1685C" w:rsidP="00F1685C">
      <w:pPr>
        <w:rPr>
          <w:rtl/>
          <w:lang w:eastAsia="zh-CN"/>
        </w:rPr>
      </w:pPr>
    </w:p>
    <w:p w14:paraId="591F6C7F" w14:textId="2B14FD61" w:rsidR="00F1685C" w:rsidRDefault="007E38BA" w:rsidP="00F1685C">
      <w:pPr>
        <w:pStyle w:val="Heading2"/>
        <w:rPr>
          <w:rtl/>
        </w:rPr>
      </w:pPr>
      <w:bookmarkStart w:id="8" w:name="_Toc222570071"/>
      <w:r>
        <w:rPr>
          <w:rFonts w:hint="cs"/>
          <w:rtl/>
        </w:rPr>
        <w:t xml:space="preserve">اهمیت و کاربرد روشهای </w:t>
      </w:r>
      <w:r w:rsidR="00F1685C">
        <w:rPr>
          <w:rFonts w:hint="cs"/>
          <w:rtl/>
        </w:rPr>
        <w:t>ا</w:t>
      </w:r>
      <w:r>
        <w:rPr>
          <w:rFonts w:hint="cs"/>
          <w:rtl/>
        </w:rPr>
        <w:t>رزیابی غیرمخرب ریزساختار</w:t>
      </w:r>
      <w:bookmarkEnd w:id="8"/>
    </w:p>
    <w:p w14:paraId="25921A28" w14:textId="77777777" w:rsidR="00F1685C" w:rsidRDefault="00F1685C" w:rsidP="00F1685C">
      <w:pPr>
        <w:pStyle w:val="Heading3"/>
        <w:rPr>
          <w:rtl/>
        </w:rPr>
      </w:pPr>
      <w:bookmarkStart w:id="9" w:name="_Toc222570072"/>
      <w:r>
        <w:rPr>
          <w:rFonts w:hint="cs"/>
          <w:rtl/>
        </w:rPr>
        <w:t>بلاظس</w:t>
      </w:r>
      <w:bookmarkEnd w:id="9"/>
    </w:p>
    <w:p w14:paraId="71023816" w14:textId="38A2DE3D" w:rsidR="00F1685C" w:rsidRDefault="00F1685C" w:rsidP="00F1685C">
      <w:pPr>
        <w:pStyle w:val="Heading4"/>
        <w:rPr>
          <w:rtl/>
        </w:rPr>
      </w:pPr>
      <w:r>
        <w:rPr>
          <w:rFonts w:hint="cs"/>
          <w:rtl/>
        </w:rPr>
        <w:t>لبذظشِّ</w:t>
      </w:r>
    </w:p>
    <w:p w14:paraId="5B349649" w14:textId="0B765D58" w:rsidR="00F1685C" w:rsidRDefault="00F1685C" w:rsidP="00F1685C">
      <w:pPr>
        <w:rPr>
          <w:rtl/>
          <w:lang w:eastAsia="zh-CN"/>
        </w:rPr>
      </w:pPr>
    </w:p>
    <w:p w14:paraId="56E79EE2" w14:textId="77777777" w:rsidR="00F1685C" w:rsidRPr="00F1685C" w:rsidRDefault="00F1685C" w:rsidP="00F1685C">
      <w:pPr>
        <w:rPr>
          <w:rtl/>
          <w:lang w:eastAsia="zh-CN"/>
        </w:rPr>
      </w:pPr>
    </w:p>
    <w:p w14:paraId="7D2E8FBC" w14:textId="58970AF5" w:rsidR="00F1685C" w:rsidRDefault="00F1685C" w:rsidP="00F1685C">
      <w:pPr>
        <w:pStyle w:val="Heading5"/>
        <w:rPr>
          <w:rtl/>
        </w:rPr>
      </w:pPr>
      <w:bookmarkStart w:id="10" w:name="_Toc222570109"/>
      <w:r>
        <w:rPr>
          <w:rFonts w:hint="cs"/>
          <w:rtl/>
        </w:rPr>
        <w:lastRenderedPageBreak/>
        <w:t>ظیبذئای</w:t>
      </w:r>
      <w:r w:rsidR="007E38BA">
        <w:rPr>
          <w:rFonts w:hint="cs"/>
          <w:rtl/>
        </w:rPr>
        <w:t>بذل []</w:t>
      </w:r>
      <w:bookmarkEnd w:id="10"/>
    </w:p>
    <w:p w14:paraId="358C49C6" w14:textId="61F6F291" w:rsidR="007E38BA" w:rsidRDefault="007E38BA" w:rsidP="007E38BA">
      <w:pPr>
        <w:rPr>
          <w:rtl/>
          <w:lang w:eastAsia="zh-CN"/>
        </w:rPr>
      </w:pPr>
    </w:p>
    <w:p w14:paraId="59C48302" w14:textId="77777777" w:rsidR="007E38BA" w:rsidRPr="007E38BA" w:rsidRDefault="007E38BA" w:rsidP="007E38BA">
      <w:pPr>
        <w:rPr>
          <w:rtl/>
          <w:lang w:eastAsia="zh-CN"/>
        </w:rPr>
      </w:pPr>
    </w:p>
    <w:p w14:paraId="7E4D274A" w14:textId="357BA394" w:rsidR="00F1685C" w:rsidRDefault="00F1685C" w:rsidP="00F1685C">
      <w:pPr>
        <w:pStyle w:val="Heading5"/>
        <w:rPr>
          <w:rtl/>
        </w:rPr>
      </w:pPr>
      <w:bookmarkStart w:id="11" w:name="_Toc222570110"/>
      <w:r>
        <w:rPr>
          <w:rFonts w:hint="cs"/>
          <w:rtl/>
        </w:rPr>
        <w:t>طبلذظ</w:t>
      </w:r>
      <w:r w:rsidR="007E38BA">
        <w:rPr>
          <w:rFonts w:hint="cs"/>
          <w:rtl/>
        </w:rPr>
        <w:t xml:space="preserve"> []</w:t>
      </w:r>
      <w:bookmarkEnd w:id="11"/>
    </w:p>
    <w:p w14:paraId="633F2979" w14:textId="0926F674" w:rsidR="007E38BA" w:rsidRDefault="007E38BA" w:rsidP="007E38BA">
      <w:pPr>
        <w:rPr>
          <w:rtl/>
          <w:lang w:eastAsia="zh-CN"/>
        </w:rPr>
      </w:pPr>
    </w:p>
    <w:p w14:paraId="36C97E68" w14:textId="77777777" w:rsidR="007E38BA" w:rsidRPr="007E38BA" w:rsidRDefault="007E38BA" w:rsidP="007E38BA">
      <w:pPr>
        <w:rPr>
          <w:rtl/>
          <w:lang w:eastAsia="zh-CN"/>
        </w:rPr>
      </w:pPr>
    </w:p>
    <w:p w14:paraId="70E935CB" w14:textId="42F46962" w:rsidR="00F1685C" w:rsidRDefault="00F1685C" w:rsidP="00F1685C">
      <w:pPr>
        <w:pStyle w:val="Heading6"/>
        <w:rPr>
          <w:rtl/>
        </w:rPr>
      </w:pPr>
      <w:bookmarkStart w:id="12" w:name="_Toc222568724"/>
      <w:r>
        <w:rPr>
          <w:rFonts w:hint="cs"/>
          <w:rtl/>
        </w:rPr>
        <w:t>سیز</w:t>
      </w:r>
      <w:bookmarkEnd w:id="12"/>
      <w:r w:rsidR="007E38BA">
        <w:rPr>
          <w:rFonts w:hint="cs"/>
          <w:rtl/>
        </w:rPr>
        <w:t xml:space="preserve"> []</w:t>
      </w:r>
    </w:p>
    <w:p w14:paraId="3DC1ACF3" w14:textId="1383F1C2" w:rsidR="00F1685C" w:rsidRPr="00F1685C" w:rsidRDefault="00F1685C" w:rsidP="00F1685C">
      <w:pPr>
        <w:pStyle w:val="Heading6"/>
        <w:rPr>
          <w:rtl/>
        </w:rPr>
      </w:pPr>
      <w:bookmarkStart w:id="13" w:name="_Toc222568725"/>
      <w:r>
        <w:rPr>
          <w:rFonts w:hint="cs"/>
          <w:rtl/>
        </w:rPr>
        <w:t>شثقب</w:t>
      </w:r>
      <w:bookmarkEnd w:id="13"/>
    </w:p>
    <w:p w14:paraId="4A14B806" w14:textId="77777777" w:rsidR="00F1685C" w:rsidRDefault="00F1685C" w:rsidP="00F1685C">
      <w:pPr>
        <w:pStyle w:val="Heading7"/>
        <w:rPr>
          <w:rtl/>
        </w:rPr>
      </w:pPr>
      <w:r>
        <w:rPr>
          <w:rFonts w:hint="cs"/>
          <w:rtl/>
        </w:rPr>
        <w:t>یشبرشلادسف</w:t>
      </w:r>
    </w:p>
    <w:p w14:paraId="17E49E8A" w14:textId="77777777" w:rsidR="00F1685C" w:rsidRPr="00F1685C" w:rsidRDefault="00F1685C" w:rsidP="00F1685C">
      <w:pPr>
        <w:pStyle w:val="Heading7"/>
        <w:rPr>
          <w:rtl/>
        </w:rPr>
      </w:pPr>
      <w:r>
        <w:rPr>
          <w:rFonts w:hint="cs"/>
          <w:rtl/>
        </w:rPr>
        <w:t>بلدذسط</w:t>
      </w:r>
    </w:p>
    <w:p w14:paraId="5F4945B5" w14:textId="4D2803F7" w:rsidR="007E38BA" w:rsidRDefault="007E38BA" w:rsidP="007E38BA">
      <w:pPr>
        <w:pStyle w:val="Heading2"/>
        <w:rPr>
          <w:rtl/>
        </w:rPr>
      </w:pPr>
      <w:bookmarkStart w:id="14" w:name="_Toc222570073"/>
      <w:r>
        <w:rPr>
          <w:rFonts w:hint="cs"/>
          <w:rtl/>
        </w:rPr>
        <w:t>معرفی روش جریان گردابی</w:t>
      </w:r>
      <w:bookmarkEnd w:id="14"/>
    </w:p>
    <w:p w14:paraId="16A177C4" w14:textId="2D3BC7F3" w:rsidR="007E38BA" w:rsidRDefault="007E38BA" w:rsidP="007E38BA">
      <w:pPr>
        <w:pStyle w:val="Heading3"/>
        <w:rPr>
          <w:rtl/>
        </w:rPr>
      </w:pPr>
      <w:bookmarkStart w:id="15" w:name="_Toc222570074"/>
      <w:r>
        <w:rPr>
          <w:rFonts w:hint="cs"/>
          <w:rtl/>
        </w:rPr>
        <w:t>اصول</w:t>
      </w:r>
      <w:bookmarkEnd w:id="15"/>
      <w:r w:rsidR="00D40BDF">
        <w:rPr>
          <w:rFonts w:hint="cs"/>
          <w:rtl/>
        </w:rPr>
        <w:t xml:space="preserve"> </w:t>
      </w:r>
    </w:p>
    <w:p w14:paraId="1B1005A6" w14:textId="50B575CA" w:rsidR="007E38BA" w:rsidRDefault="007E38BA" w:rsidP="007E38BA">
      <w:pPr>
        <w:rPr>
          <w:rtl/>
          <w:lang w:eastAsia="zh-CN"/>
        </w:rPr>
      </w:pPr>
    </w:p>
    <w:p w14:paraId="5C74A0F8" w14:textId="73509B14" w:rsidR="007E38BA" w:rsidRDefault="007E38BA" w:rsidP="00D40BDF">
      <w:pPr>
        <w:pStyle w:val="Heading3"/>
        <w:rPr>
          <w:rtl/>
        </w:rPr>
      </w:pPr>
      <w:bookmarkStart w:id="16" w:name="_Toc222570075"/>
      <w:r>
        <w:rPr>
          <w:rFonts w:hint="cs"/>
          <w:rtl/>
        </w:rPr>
        <w:t>محدودیت</w:t>
      </w:r>
      <w:r w:rsidR="00D40BDF">
        <w:rPr>
          <w:rFonts w:hint="cs"/>
          <w:rtl/>
        </w:rPr>
        <w:t>‌</w:t>
      </w:r>
      <w:r>
        <w:rPr>
          <w:rFonts w:hint="cs"/>
          <w:rtl/>
        </w:rPr>
        <w:t>ها و مزیت</w:t>
      </w:r>
      <w:r w:rsidR="00D40BDF">
        <w:rPr>
          <w:rFonts w:hint="cs"/>
          <w:rtl/>
        </w:rPr>
        <w:t>‌</w:t>
      </w:r>
      <w:r>
        <w:rPr>
          <w:rFonts w:hint="cs"/>
          <w:rtl/>
        </w:rPr>
        <w:t>ها</w:t>
      </w:r>
      <w:bookmarkEnd w:id="16"/>
    </w:p>
    <w:p w14:paraId="72D2261D" w14:textId="030D1057" w:rsidR="007E38BA" w:rsidRDefault="007E38BA" w:rsidP="007E38BA">
      <w:pPr>
        <w:rPr>
          <w:rtl/>
          <w:lang w:eastAsia="zh-CN"/>
        </w:rPr>
      </w:pPr>
    </w:p>
    <w:p w14:paraId="27387901" w14:textId="77777777" w:rsidR="007E38BA" w:rsidRPr="007E38BA" w:rsidRDefault="007E38BA" w:rsidP="007E38BA">
      <w:pPr>
        <w:rPr>
          <w:rtl/>
          <w:lang w:eastAsia="zh-CN"/>
        </w:rPr>
      </w:pPr>
    </w:p>
    <w:p w14:paraId="0AED99DC" w14:textId="77777777" w:rsidR="002041E9" w:rsidRDefault="002041E9" w:rsidP="00FB1C7B">
      <w:pPr>
        <w:rPr>
          <w:rtl/>
          <w:lang w:eastAsia="zh-CN"/>
        </w:rPr>
      </w:pPr>
    </w:p>
    <w:p w14:paraId="5834506E" w14:textId="77777777" w:rsidR="002041E9" w:rsidRDefault="002041E9" w:rsidP="00A77FFE">
      <w:pPr>
        <w:pStyle w:val="Heading3"/>
        <w:rPr>
          <w:rtl/>
        </w:rPr>
      </w:pPr>
      <w:bookmarkStart w:id="17" w:name="_Toc222570076"/>
      <w:r>
        <w:rPr>
          <w:rFonts w:hint="cs"/>
          <w:rtl/>
        </w:rPr>
        <w:t>کاربرد</w:t>
      </w:r>
      <w:bookmarkEnd w:id="17"/>
    </w:p>
    <w:p w14:paraId="69FE7F0C" w14:textId="4981495B" w:rsidR="002041E9" w:rsidRDefault="002041E9" w:rsidP="00FB1C7B">
      <w:pPr>
        <w:rPr>
          <w:rtl/>
          <w:lang w:eastAsia="zh-CN"/>
        </w:rPr>
      </w:pPr>
    </w:p>
    <w:p w14:paraId="52676E75" w14:textId="77777777" w:rsidR="009120C8" w:rsidRDefault="009120C8" w:rsidP="009120C8">
      <w:pPr>
        <w:pStyle w:val="Heading3"/>
        <w:rPr>
          <w:rtl/>
        </w:rPr>
      </w:pPr>
      <w:bookmarkStart w:id="18" w:name="_Toc222570078"/>
      <w:r>
        <w:rPr>
          <w:rFonts w:hint="cs"/>
          <w:rtl/>
        </w:rPr>
        <w:lastRenderedPageBreak/>
        <w:t>تجهیزات</w:t>
      </w:r>
      <w:bookmarkEnd w:id="18"/>
    </w:p>
    <w:p w14:paraId="7FE7FBFA" w14:textId="01BA9073" w:rsidR="00D40BDF" w:rsidRDefault="00D40BDF" w:rsidP="00FB1C7B">
      <w:pPr>
        <w:rPr>
          <w:rtl/>
          <w:lang w:eastAsia="zh-CN"/>
        </w:rPr>
      </w:pPr>
    </w:p>
    <w:p w14:paraId="45112128" w14:textId="77777777" w:rsidR="002041E9" w:rsidRDefault="002041E9" w:rsidP="00A77FFE">
      <w:pPr>
        <w:pStyle w:val="Heading3"/>
        <w:rPr>
          <w:rtl/>
        </w:rPr>
      </w:pPr>
      <w:bookmarkStart w:id="19" w:name="_Toc222570080"/>
      <w:r>
        <w:rPr>
          <w:rFonts w:hint="cs"/>
          <w:rtl/>
        </w:rPr>
        <w:t>متغیرهای بازرسی</w:t>
      </w:r>
      <w:bookmarkEnd w:id="19"/>
    </w:p>
    <w:p w14:paraId="3D31C4E3" w14:textId="77777777" w:rsidR="002041E9" w:rsidRDefault="002041E9" w:rsidP="002041E9">
      <w:pPr>
        <w:rPr>
          <w:rtl/>
          <w:lang w:eastAsia="zh-CN"/>
        </w:rPr>
      </w:pPr>
    </w:p>
    <w:p w14:paraId="395B0BA3" w14:textId="77777777" w:rsidR="00EA3181" w:rsidRDefault="00EA3181" w:rsidP="00A77FFE">
      <w:pPr>
        <w:pStyle w:val="Heading3"/>
        <w:rPr>
          <w:rtl/>
        </w:rPr>
      </w:pPr>
      <w:bookmarkStart w:id="20" w:name="_Toc222570081"/>
      <w:r>
        <w:rPr>
          <w:rFonts w:hint="cs"/>
          <w:rtl/>
        </w:rPr>
        <w:t>اثر خواص الکترومغناطیسی ماده</w:t>
      </w:r>
      <w:bookmarkEnd w:id="20"/>
    </w:p>
    <w:p w14:paraId="74DA3784" w14:textId="77777777" w:rsidR="00EA3181" w:rsidRPr="00EA3181" w:rsidRDefault="00EA3181" w:rsidP="00EA3181">
      <w:pPr>
        <w:rPr>
          <w:rtl/>
          <w:lang w:eastAsia="zh-CN"/>
        </w:rPr>
      </w:pPr>
    </w:p>
    <w:p w14:paraId="7290B1D8" w14:textId="6682E9CA" w:rsidR="00C7659E" w:rsidRDefault="00C7659E" w:rsidP="00A77FFE">
      <w:pPr>
        <w:pStyle w:val="Heading3"/>
        <w:rPr>
          <w:rtl/>
        </w:rPr>
      </w:pPr>
      <w:bookmarkStart w:id="21" w:name="_Toc222570082"/>
      <w:r>
        <w:rPr>
          <w:rFonts w:hint="cs"/>
          <w:rtl/>
        </w:rPr>
        <w:t>روش‌های ارائه گزارش بازرسی</w:t>
      </w:r>
      <w:bookmarkEnd w:id="21"/>
      <w:r w:rsidR="009120C8">
        <w:rPr>
          <w:rFonts w:hint="cs"/>
          <w:rtl/>
        </w:rPr>
        <w:t xml:space="preserve"> جریان گردابی</w:t>
      </w:r>
    </w:p>
    <w:p w14:paraId="3403A514" w14:textId="77777777" w:rsidR="00C7659E" w:rsidRDefault="00C7659E" w:rsidP="00F1685C">
      <w:pPr>
        <w:pStyle w:val="Heading4"/>
        <w:rPr>
          <w:rtl/>
        </w:rPr>
      </w:pPr>
      <w:r>
        <w:rPr>
          <w:rFonts w:hint="cs"/>
          <w:rtl/>
        </w:rPr>
        <w:t>روش های عددی</w:t>
      </w:r>
    </w:p>
    <w:p w14:paraId="0AE0C29E" w14:textId="77777777" w:rsidR="00C7659E" w:rsidRDefault="00C7659E" w:rsidP="00C7659E">
      <w:pPr>
        <w:rPr>
          <w:rtl/>
          <w:lang w:eastAsia="zh-CN"/>
        </w:rPr>
      </w:pPr>
    </w:p>
    <w:p w14:paraId="6B96CC69" w14:textId="77777777" w:rsidR="00C7659E" w:rsidRDefault="00C7659E" w:rsidP="00F1685C">
      <w:pPr>
        <w:pStyle w:val="Heading4"/>
        <w:rPr>
          <w:rtl/>
        </w:rPr>
      </w:pPr>
      <w:r>
        <w:rPr>
          <w:rFonts w:hint="cs"/>
          <w:rtl/>
        </w:rPr>
        <w:t>روشهای تصویری</w:t>
      </w:r>
    </w:p>
    <w:p w14:paraId="132CCE03" w14:textId="77777777" w:rsidR="00C7659E" w:rsidRDefault="00C7659E" w:rsidP="00C7659E">
      <w:pPr>
        <w:rPr>
          <w:rtl/>
          <w:lang w:eastAsia="zh-CN"/>
        </w:rPr>
      </w:pPr>
    </w:p>
    <w:p w14:paraId="38E7F1ED" w14:textId="77777777" w:rsidR="00C7659E" w:rsidRDefault="00C7659E" w:rsidP="00F1685C">
      <w:pPr>
        <w:pStyle w:val="Heading4"/>
        <w:rPr>
          <w:rtl/>
        </w:rPr>
      </w:pPr>
      <w:r>
        <w:rPr>
          <w:rFonts w:hint="cs"/>
          <w:rtl/>
        </w:rPr>
        <w:t>روش</w:t>
      </w:r>
      <w:r w:rsidR="00EA3181">
        <w:rPr>
          <w:rFonts w:hint="cs"/>
          <w:rtl/>
        </w:rPr>
        <w:t>‌</w:t>
      </w:r>
      <w:r>
        <w:rPr>
          <w:rFonts w:hint="cs"/>
          <w:rtl/>
        </w:rPr>
        <w:t>های رباتیک</w:t>
      </w:r>
    </w:p>
    <w:p w14:paraId="3538EAB6" w14:textId="77777777" w:rsidR="00C7659E" w:rsidRPr="00C7659E" w:rsidRDefault="00C7659E" w:rsidP="00C7659E">
      <w:pPr>
        <w:rPr>
          <w:rtl/>
          <w:lang w:eastAsia="zh-CN"/>
        </w:rPr>
      </w:pPr>
    </w:p>
    <w:p w14:paraId="5FADD0C0" w14:textId="49ADBC79" w:rsidR="009120C8" w:rsidRDefault="009120C8" w:rsidP="009120C8">
      <w:pPr>
        <w:pStyle w:val="Heading3"/>
        <w:rPr>
          <w:rtl/>
        </w:rPr>
      </w:pPr>
      <w:bookmarkStart w:id="22" w:name="_Toc222570077"/>
      <w:r>
        <w:rPr>
          <w:rFonts w:hint="cs"/>
          <w:rtl/>
        </w:rPr>
        <w:t>نوآوری‌ها در روش جریان گردابی</w:t>
      </w:r>
      <w:bookmarkEnd w:id="22"/>
    </w:p>
    <w:p w14:paraId="5334F5A3" w14:textId="77777777" w:rsidR="002041E9" w:rsidRPr="00A77FFE" w:rsidRDefault="002041E9" w:rsidP="00B41C90">
      <w:pPr>
        <w:pStyle w:val="Footer"/>
        <w:tabs>
          <w:tab w:val="clear" w:pos="4320"/>
          <w:tab w:val="clear" w:pos="8640"/>
        </w:tabs>
      </w:pPr>
    </w:p>
    <w:p w14:paraId="31C061AE" w14:textId="71AD735B" w:rsidR="00FB1C7B" w:rsidRDefault="002041E9" w:rsidP="002041E9">
      <w:pPr>
        <w:pStyle w:val="Heading2"/>
        <w:rPr>
          <w:rtl/>
        </w:rPr>
      </w:pPr>
      <w:bookmarkStart w:id="23" w:name="_Toc222570084"/>
      <w:r>
        <w:rPr>
          <w:rFonts w:hint="cs"/>
          <w:rtl/>
        </w:rPr>
        <w:t>مرور چند مقاله تخصصی</w:t>
      </w:r>
      <w:r w:rsidR="00D40BDF">
        <w:rPr>
          <w:rFonts w:hint="cs"/>
          <w:rtl/>
        </w:rPr>
        <w:t xml:space="preserve"> مرتبط</w:t>
      </w:r>
      <w:bookmarkEnd w:id="23"/>
    </w:p>
    <w:p w14:paraId="0F7BBDF5" w14:textId="1A37E4BB" w:rsidR="00816271" w:rsidRDefault="00816271" w:rsidP="00816271">
      <w:pPr>
        <w:pStyle w:val="Heading3"/>
        <w:rPr>
          <w:rtl/>
        </w:rPr>
      </w:pPr>
      <w:bookmarkStart w:id="24" w:name="_Toc222570085"/>
      <w:r>
        <w:rPr>
          <w:rFonts w:hint="cs"/>
          <w:rtl/>
        </w:rPr>
        <w:t>مقالات مرتبط با عملیات حرارتی چدن پرکروم</w:t>
      </w:r>
    </w:p>
    <w:p w14:paraId="6D4EA276" w14:textId="6F042406" w:rsidR="00816271" w:rsidRDefault="00816271" w:rsidP="00816271">
      <w:pPr>
        <w:pStyle w:val="Heading3"/>
        <w:rPr>
          <w:rtl/>
        </w:rPr>
      </w:pPr>
      <w:r>
        <w:rPr>
          <w:rFonts w:hint="cs"/>
          <w:rtl/>
        </w:rPr>
        <w:t>اثر دما و زمان آستنیته کردن</w:t>
      </w:r>
    </w:p>
    <w:p w14:paraId="7ED0B5A7" w14:textId="27D5D4E9" w:rsidR="00816271" w:rsidRDefault="00816271" w:rsidP="00816271">
      <w:pPr>
        <w:rPr>
          <w:rtl/>
          <w:lang w:eastAsia="zh-CN"/>
        </w:rPr>
      </w:pPr>
    </w:p>
    <w:p w14:paraId="5155B141" w14:textId="776F4C8E" w:rsidR="00816271" w:rsidRDefault="00816271" w:rsidP="00816271">
      <w:pPr>
        <w:pStyle w:val="Heading3"/>
        <w:rPr>
          <w:rtl/>
        </w:rPr>
      </w:pPr>
      <w:r>
        <w:rPr>
          <w:rFonts w:hint="cs"/>
          <w:rtl/>
        </w:rPr>
        <w:lastRenderedPageBreak/>
        <w:t>اثر ترکیب شیمیایی</w:t>
      </w:r>
    </w:p>
    <w:p w14:paraId="03D8CE70" w14:textId="2F745310" w:rsidR="00816271" w:rsidRDefault="00816271" w:rsidP="00816271">
      <w:pPr>
        <w:rPr>
          <w:rtl/>
          <w:lang w:eastAsia="zh-CN"/>
        </w:rPr>
      </w:pPr>
    </w:p>
    <w:p w14:paraId="1CA36561" w14:textId="4375088A" w:rsidR="00816271" w:rsidRDefault="00816271" w:rsidP="00816271">
      <w:pPr>
        <w:rPr>
          <w:rtl/>
          <w:lang w:eastAsia="zh-CN"/>
        </w:rPr>
      </w:pPr>
    </w:p>
    <w:p w14:paraId="7BD568DA" w14:textId="7A558DC0" w:rsidR="00816271" w:rsidRDefault="00816271" w:rsidP="00816271">
      <w:pPr>
        <w:pStyle w:val="Heading3"/>
        <w:rPr>
          <w:rtl/>
        </w:rPr>
      </w:pPr>
      <w:r>
        <w:rPr>
          <w:rFonts w:hint="cs"/>
          <w:rtl/>
        </w:rPr>
        <w:t>اثر دما و زمان پیرسازی</w:t>
      </w:r>
    </w:p>
    <w:p w14:paraId="4B5158C0" w14:textId="77777777" w:rsidR="00816271" w:rsidRDefault="00816271" w:rsidP="00816271">
      <w:pPr>
        <w:rPr>
          <w:rtl/>
          <w:lang w:eastAsia="zh-CN"/>
        </w:rPr>
      </w:pPr>
    </w:p>
    <w:p w14:paraId="408954AB" w14:textId="6F81EF92" w:rsidR="00816271" w:rsidRDefault="00816271" w:rsidP="00816271">
      <w:pPr>
        <w:rPr>
          <w:rtl/>
          <w:lang w:eastAsia="zh-CN"/>
        </w:rPr>
      </w:pPr>
    </w:p>
    <w:p w14:paraId="66D0B0DE" w14:textId="77777777" w:rsidR="00816271" w:rsidRPr="00816271" w:rsidRDefault="00816271" w:rsidP="00816271">
      <w:pPr>
        <w:rPr>
          <w:lang w:eastAsia="zh-CN"/>
        </w:rPr>
      </w:pPr>
    </w:p>
    <w:p w14:paraId="193306D2" w14:textId="18FF6E51" w:rsidR="00816271" w:rsidRDefault="00816271" w:rsidP="00816271">
      <w:pPr>
        <w:pStyle w:val="Heading3"/>
      </w:pPr>
      <w:r>
        <w:rPr>
          <w:rFonts w:hint="cs"/>
          <w:rtl/>
        </w:rPr>
        <w:t>مقالات مرتبط با ارزیابی غیرمخرب</w:t>
      </w:r>
    </w:p>
    <w:p w14:paraId="3C702687" w14:textId="15774BC0" w:rsidR="00FB1C7B" w:rsidRDefault="00C7659E" w:rsidP="00816271">
      <w:pPr>
        <w:pStyle w:val="Heading4"/>
        <w:rPr>
          <w:rtl/>
        </w:rPr>
      </w:pPr>
      <w:r w:rsidRPr="00816271">
        <w:rPr>
          <w:rFonts w:hint="cs"/>
          <w:szCs w:val="22"/>
          <w:rtl/>
        </w:rPr>
        <w:t>بررسی</w:t>
      </w:r>
      <w:r>
        <w:rPr>
          <w:rFonts w:hint="cs"/>
          <w:rtl/>
        </w:rPr>
        <w:t xml:space="preserve"> اثر فرکانس</w:t>
      </w:r>
      <w:bookmarkEnd w:id="24"/>
    </w:p>
    <w:p w14:paraId="3582EC79" w14:textId="77777777" w:rsidR="00C91C7D" w:rsidRDefault="00C91C7D" w:rsidP="00EA3181">
      <w:pPr>
        <w:rPr>
          <w:rtl/>
          <w:lang w:eastAsia="zh-CN"/>
        </w:rPr>
      </w:pPr>
    </w:p>
    <w:p w14:paraId="7AB6B937" w14:textId="77777777" w:rsidR="00F22167" w:rsidRDefault="00F22167" w:rsidP="00EA3181">
      <w:pPr>
        <w:rPr>
          <w:rtl/>
          <w:lang w:eastAsia="zh-CN"/>
        </w:rPr>
      </w:pPr>
    </w:p>
    <w:p w14:paraId="3F29D626" w14:textId="6C70039F" w:rsidR="00F22167" w:rsidRDefault="00F22167" w:rsidP="00F22167">
      <w:pPr>
        <w:pStyle w:val="Heading3"/>
        <w:rPr>
          <w:rtl/>
        </w:rPr>
      </w:pPr>
      <w:bookmarkStart w:id="25" w:name="_Toc222570087"/>
      <w:r>
        <w:rPr>
          <w:rFonts w:hint="cs"/>
          <w:rtl/>
        </w:rPr>
        <w:t>بررسی آستینیت باقیمانده</w:t>
      </w:r>
      <w:bookmarkEnd w:id="25"/>
      <w:r w:rsidR="009120C8">
        <w:rPr>
          <w:rFonts w:hint="cs"/>
          <w:rtl/>
        </w:rPr>
        <w:t xml:space="preserve"> در چدن نایهارد</w:t>
      </w:r>
    </w:p>
    <w:p w14:paraId="2047DF21" w14:textId="0047ABEA" w:rsidR="009120C8" w:rsidRDefault="009120C8" w:rsidP="009120C8">
      <w:pPr>
        <w:rPr>
          <w:rtl/>
          <w:lang w:eastAsia="zh-CN"/>
        </w:rPr>
      </w:pPr>
    </w:p>
    <w:p w14:paraId="589AE8F4" w14:textId="49E7B447" w:rsidR="009120C8" w:rsidRDefault="009120C8" w:rsidP="009120C8">
      <w:pPr>
        <w:rPr>
          <w:rtl/>
          <w:lang w:eastAsia="zh-CN"/>
        </w:rPr>
      </w:pPr>
    </w:p>
    <w:p w14:paraId="75CEB941" w14:textId="4779CC31" w:rsidR="009120C8" w:rsidRDefault="009120C8" w:rsidP="009120C8">
      <w:pPr>
        <w:pStyle w:val="Heading3"/>
        <w:rPr>
          <w:rtl/>
        </w:rPr>
      </w:pPr>
      <w:r>
        <w:rPr>
          <w:rFonts w:hint="cs"/>
          <w:rtl/>
        </w:rPr>
        <w:t>بررسی ریزساختار چدن پرکروم</w:t>
      </w:r>
    </w:p>
    <w:p w14:paraId="58FBF5A3" w14:textId="77777777" w:rsidR="009120C8" w:rsidRPr="009120C8" w:rsidRDefault="009120C8" w:rsidP="009120C8">
      <w:pPr>
        <w:rPr>
          <w:rtl/>
          <w:lang w:eastAsia="zh-CN"/>
        </w:rPr>
      </w:pPr>
    </w:p>
    <w:p w14:paraId="4309344A" w14:textId="77777777" w:rsidR="00F22167" w:rsidRDefault="00F22167" w:rsidP="00F22167">
      <w:pPr>
        <w:rPr>
          <w:rtl/>
          <w:lang w:eastAsia="zh-CN"/>
        </w:rPr>
      </w:pPr>
    </w:p>
    <w:p w14:paraId="5327D578" w14:textId="77777777" w:rsidR="003379E4" w:rsidRDefault="003379E4" w:rsidP="00F22167">
      <w:pPr>
        <w:rPr>
          <w:rtl/>
          <w:lang w:eastAsia="zh-CN"/>
        </w:rPr>
      </w:pPr>
    </w:p>
    <w:p w14:paraId="3A354D96" w14:textId="77777777" w:rsidR="003379E4" w:rsidRDefault="003379E4" w:rsidP="00681526">
      <w:pPr>
        <w:pStyle w:val="Heading3"/>
        <w:rPr>
          <w:rtl/>
        </w:rPr>
      </w:pPr>
      <w:bookmarkStart w:id="26" w:name="_Toc222570088"/>
      <w:r>
        <w:rPr>
          <w:rFonts w:hint="cs"/>
          <w:rtl/>
        </w:rPr>
        <w:t xml:space="preserve">بررسی </w:t>
      </w:r>
      <w:r w:rsidR="00681526">
        <w:rPr>
          <w:rFonts w:hint="cs"/>
          <w:rtl/>
        </w:rPr>
        <w:t xml:space="preserve">تنش </w:t>
      </w:r>
      <w:r>
        <w:rPr>
          <w:rFonts w:hint="cs"/>
          <w:rtl/>
        </w:rPr>
        <w:t>پسماند</w:t>
      </w:r>
      <w:bookmarkEnd w:id="26"/>
    </w:p>
    <w:p w14:paraId="29EE4A09" w14:textId="77777777" w:rsidR="003379E4" w:rsidRDefault="003379E4" w:rsidP="00F22167">
      <w:pPr>
        <w:rPr>
          <w:rtl/>
          <w:lang w:eastAsia="zh-CN"/>
        </w:rPr>
      </w:pPr>
    </w:p>
    <w:p w14:paraId="359B0D3E" w14:textId="77777777" w:rsidR="00484BFE" w:rsidRDefault="00484BFE" w:rsidP="00484BFE">
      <w:pPr>
        <w:pStyle w:val="Heading3"/>
        <w:rPr>
          <w:rtl/>
        </w:rPr>
      </w:pPr>
      <w:bookmarkStart w:id="27" w:name="_Toc222570089"/>
      <w:r>
        <w:rPr>
          <w:rFonts w:hint="cs"/>
          <w:rtl/>
        </w:rPr>
        <w:lastRenderedPageBreak/>
        <w:t>ارزیابی هدایت الکتریکی</w:t>
      </w:r>
      <w:r w:rsidR="001E7FEB">
        <w:rPr>
          <w:rFonts w:hint="cs"/>
          <w:rtl/>
        </w:rPr>
        <w:t xml:space="preserve"> با جریان گردابی</w:t>
      </w:r>
      <w:bookmarkEnd w:id="27"/>
    </w:p>
    <w:p w14:paraId="1857D26D" w14:textId="77777777" w:rsidR="00484BFE" w:rsidRDefault="00484BFE" w:rsidP="00F22167">
      <w:pPr>
        <w:rPr>
          <w:rtl/>
          <w:lang w:eastAsia="zh-CN"/>
        </w:rPr>
      </w:pPr>
    </w:p>
    <w:p w14:paraId="7C305D56" w14:textId="77777777" w:rsidR="00484BFE" w:rsidRDefault="00484BFE" w:rsidP="00F22167">
      <w:pPr>
        <w:rPr>
          <w:rtl/>
          <w:lang w:eastAsia="zh-CN"/>
        </w:rPr>
      </w:pPr>
    </w:p>
    <w:p w14:paraId="66799FDB" w14:textId="77777777" w:rsidR="00484BFE" w:rsidRDefault="00484BFE" w:rsidP="00F22167">
      <w:pPr>
        <w:rPr>
          <w:rtl/>
          <w:lang w:eastAsia="zh-CN"/>
        </w:rPr>
      </w:pPr>
    </w:p>
    <w:p w14:paraId="62F678E3" w14:textId="77777777" w:rsidR="00484BFE" w:rsidRDefault="00484BFE" w:rsidP="00484BFE">
      <w:pPr>
        <w:pStyle w:val="Heading3"/>
        <w:rPr>
          <w:rtl/>
        </w:rPr>
      </w:pPr>
      <w:bookmarkStart w:id="28" w:name="_Toc222570090"/>
      <w:r>
        <w:rPr>
          <w:rFonts w:hint="cs"/>
          <w:rtl/>
        </w:rPr>
        <w:t>ارزیابی خواص مغناطیسی</w:t>
      </w:r>
      <w:r w:rsidR="001E7FEB">
        <w:rPr>
          <w:rFonts w:hint="cs"/>
          <w:rtl/>
        </w:rPr>
        <w:t xml:space="preserve"> با جریان گردابی</w:t>
      </w:r>
      <w:bookmarkEnd w:id="28"/>
    </w:p>
    <w:p w14:paraId="24887E9F" w14:textId="77777777" w:rsidR="00484BFE" w:rsidRDefault="00484BFE" w:rsidP="00484BFE">
      <w:pPr>
        <w:rPr>
          <w:rtl/>
          <w:lang w:eastAsia="zh-CN"/>
        </w:rPr>
      </w:pPr>
    </w:p>
    <w:p w14:paraId="236E71A8" w14:textId="1161AFFC" w:rsidR="00484BFE" w:rsidRPr="00484BFE" w:rsidRDefault="00F1685C" w:rsidP="00F1685C">
      <w:pPr>
        <w:pStyle w:val="FigureLine"/>
        <w:rPr>
          <w:rtl/>
          <w:lang w:eastAsia="zh-CN"/>
        </w:rPr>
      </w:pPr>
      <w:r>
        <w:rPr>
          <w:rtl/>
        </w:rPr>
        <w:drawing>
          <wp:inline distT="0" distB="0" distL="0" distR="0" wp14:anchorId="6BA9047A" wp14:editId="17E96336">
            <wp:extent cx="2724150" cy="2736618"/>
            <wp:effectExtent l="0" t="0" r="0" b="6985"/>
            <wp:docPr id="2" name="Picture 12" descr="C:\Documents and Settings\Dayanet\Desktop\12747\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Dayanet\Desktop\12747\2-1.tif"/>
                    <pic:cNvPicPr>
                      <a:picLocks noChangeAspect="1" noChangeArrowheads="1"/>
                    </pic:cNvPicPr>
                  </pic:nvPicPr>
                  <pic:blipFill>
                    <a:blip r:embed="rId20"/>
                    <a:srcRect/>
                    <a:stretch>
                      <a:fillRect/>
                    </a:stretch>
                  </pic:blipFill>
                  <pic:spPr bwMode="auto">
                    <a:xfrm>
                      <a:off x="0" y="0"/>
                      <a:ext cx="2750778" cy="2763368"/>
                    </a:xfrm>
                    <a:prstGeom prst="rect">
                      <a:avLst/>
                    </a:prstGeom>
                    <a:noFill/>
                    <a:ln w="9525">
                      <a:noFill/>
                      <a:miter lim="800000"/>
                      <a:headEnd/>
                      <a:tailEnd/>
                    </a:ln>
                  </pic:spPr>
                </pic:pic>
              </a:graphicData>
            </a:graphic>
          </wp:inline>
        </w:drawing>
      </w:r>
    </w:p>
    <w:p w14:paraId="5F0AEFFA" w14:textId="77777777" w:rsidR="00C91C7D" w:rsidRPr="00C91C7D" w:rsidRDefault="00C91C7D" w:rsidP="0036796A">
      <w:pPr>
        <w:pStyle w:val="Heading5"/>
        <w:rPr>
          <w:rtl/>
        </w:rPr>
      </w:pPr>
      <w:bookmarkStart w:id="29" w:name="_Toc222570111"/>
      <w:r>
        <w:rPr>
          <w:rFonts w:hint="cs"/>
          <w:rtl/>
        </w:rPr>
        <w:t>سقفلصق</w:t>
      </w:r>
      <w:bookmarkEnd w:id="29"/>
    </w:p>
    <w:p w14:paraId="41A541A2" w14:textId="23D4419D" w:rsidR="004026AD" w:rsidRDefault="000076AC" w:rsidP="004026AD">
      <w:pPr>
        <w:rPr>
          <w:rtl/>
          <w:lang w:eastAsia="zh-CN"/>
        </w:rPr>
      </w:pPr>
      <w:r>
        <w:rPr>
          <w:rFonts w:hint="cs"/>
          <w:rtl/>
          <w:lang w:eastAsia="zh-CN"/>
        </w:rPr>
        <w:t xml:space="preserve"> </w:t>
      </w:r>
    </w:p>
    <w:p w14:paraId="7BD3A855" w14:textId="43D17D9D" w:rsidR="0014305E" w:rsidRDefault="004026AD" w:rsidP="004026AD">
      <w:pPr>
        <w:rPr>
          <w:spacing w:val="-1"/>
          <w:sz w:val="28"/>
          <w:rtl/>
        </w:rPr>
      </w:pPr>
      <w:r>
        <w:rPr>
          <w:rtl/>
          <w:lang w:eastAsia="zh-CN"/>
        </w:rPr>
        <w:fldChar w:fldCharType="begin"/>
      </w:r>
      <w:r>
        <w:rPr>
          <w:rtl/>
          <w:lang w:eastAsia="zh-CN"/>
        </w:rPr>
        <w:instrText xml:space="preserve"> </w:instrText>
      </w:r>
      <w:r>
        <w:rPr>
          <w:rFonts w:hint="cs"/>
          <w:lang w:eastAsia="zh-CN"/>
        </w:rPr>
        <w:instrText>REF</w:instrText>
      </w:r>
      <w:r>
        <w:rPr>
          <w:rFonts w:hint="cs"/>
          <w:rtl/>
          <w:lang w:eastAsia="zh-CN"/>
        </w:rPr>
        <w:instrText xml:space="preserve"> _</w:instrText>
      </w:r>
      <w:r>
        <w:rPr>
          <w:rFonts w:hint="cs"/>
          <w:lang w:eastAsia="zh-CN"/>
        </w:rPr>
        <w:instrText>Ref102376012 \r \h</w:instrText>
      </w:r>
      <w:r>
        <w:rPr>
          <w:rtl/>
          <w:lang w:eastAsia="zh-CN"/>
        </w:rPr>
        <w:instrText xml:space="preserve"> </w:instrText>
      </w:r>
      <w:r>
        <w:rPr>
          <w:rtl/>
          <w:lang w:eastAsia="zh-CN"/>
        </w:rPr>
      </w:r>
      <w:r>
        <w:rPr>
          <w:rtl/>
          <w:lang w:eastAsia="zh-CN"/>
        </w:rPr>
        <w:fldChar w:fldCharType="separate"/>
      </w:r>
      <w:r w:rsidR="000076AC">
        <w:rPr>
          <w:rtl/>
          <w:lang w:eastAsia="zh-CN"/>
        </w:rPr>
        <w:t xml:space="preserve">‏شكل 5-2 </w:t>
      </w:r>
      <w:r>
        <w:rPr>
          <w:rtl/>
          <w:lang w:eastAsia="zh-CN"/>
        </w:rPr>
        <w:fldChar w:fldCharType="end"/>
      </w:r>
      <w:r w:rsidR="00C91C7D">
        <w:rPr>
          <w:rFonts w:hint="cs"/>
          <w:rtl/>
          <w:lang w:eastAsia="zh-CN"/>
        </w:rPr>
        <w:t>مشاهده می‌شود که نتذسینوتذصنتذثم</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C4634A">
        <w:rPr>
          <w:rFonts w:hint="cs"/>
          <w:rtl/>
          <w:lang w:eastAsia="zh-CN"/>
        </w:rPr>
        <w:t>متن</w:t>
      </w:r>
      <w:r w:rsidR="00C91C7D">
        <w:rPr>
          <w:rtl/>
          <w:lang w:eastAsia="zh-CN"/>
        </w:rPr>
        <w:fldChar w:fldCharType="begin"/>
      </w:r>
      <w:r w:rsidR="00C91C7D">
        <w:rPr>
          <w:rtl/>
          <w:lang w:eastAsia="zh-CN"/>
        </w:rPr>
        <w:instrText xml:space="preserve"> </w:instrText>
      </w:r>
      <w:r w:rsidR="00C91C7D">
        <w:rPr>
          <w:rFonts w:hint="cs"/>
          <w:lang w:eastAsia="zh-CN"/>
        </w:rPr>
        <w:instrText>REF</w:instrText>
      </w:r>
      <w:r w:rsidR="00C91C7D">
        <w:rPr>
          <w:rFonts w:hint="cs"/>
          <w:rtl/>
          <w:lang w:eastAsia="zh-CN"/>
        </w:rPr>
        <w:instrText xml:space="preserve"> _</w:instrText>
      </w:r>
      <w:r w:rsidR="00C91C7D">
        <w:rPr>
          <w:rFonts w:hint="cs"/>
          <w:lang w:eastAsia="zh-CN"/>
        </w:rPr>
        <w:instrText>Ref429322821 \r \h</w:instrText>
      </w:r>
      <w:r w:rsidR="00C91C7D">
        <w:rPr>
          <w:rtl/>
          <w:lang w:eastAsia="zh-CN"/>
        </w:rPr>
        <w:instrText xml:space="preserve"> </w:instrText>
      </w:r>
      <w:r w:rsidR="00C91C7D">
        <w:rPr>
          <w:rtl/>
          <w:lang w:eastAsia="zh-CN"/>
        </w:rPr>
      </w:r>
      <w:r w:rsidR="00C91C7D">
        <w:rPr>
          <w:rtl/>
          <w:lang w:eastAsia="zh-CN"/>
        </w:rPr>
        <w:fldChar w:fldCharType="separate"/>
      </w:r>
      <w:r w:rsidR="00FB1C7B">
        <w:rPr>
          <w:rtl/>
          <w:lang w:eastAsia="zh-CN"/>
        </w:rPr>
        <w:t>‏جدول (2-2)</w:t>
      </w:r>
      <w:r w:rsidR="00C91C7D">
        <w:rPr>
          <w:rtl/>
          <w:lang w:eastAsia="zh-CN"/>
        </w:rPr>
        <w:fldChar w:fldCharType="end"/>
      </w:r>
      <w:r w:rsidR="00C91C7D">
        <w:rPr>
          <w:rFonts w:hint="cs"/>
          <w:rtl/>
          <w:lang w:eastAsia="zh-CN"/>
        </w:rPr>
        <w:t xml:space="preserve"> </w:t>
      </w:r>
      <w:r w:rsidR="00C4634A">
        <w:rPr>
          <w:rFonts w:hint="cs"/>
          <w:rtl/>
          <w:lang w:eastAsia="zh-CN"/>
        </w:rPr>
        <w:t xml:space="preserve"> مرور بر منابع</w:t>
      </w:r>
      <w:r w:rsidR="00C4634A" w:rsidRPr="00D40A9A">
        <w:rPr>
          <w:rFonts w:hint="cs"/>
          <w:spacing w:val="-1"/>
          <w:sz w:val="28"/>
          <w:rtl/>
        </w:rPr>
        <w:t xml:space="preserve"> </w:t>
      </w:r>
      <w:r w:rsidR="00C4634A">
        <w:rPr>
          <w:rFonts w:hint="cs"/>
          <w:rtl/>
          <w:lang w:eastAsia="zh-CN"/>
        </w:rPr>
        <w:t>متن مرور بر منابع</w:t>
      </w:r>
      <w:r w:rsidR="00C4634A" w:rsidRPr="00D40A9A">
        <w:rPr>
          <w:rFonts w:hint="cs"/>
          <w:spacing w:val="-1"/>
          <w:sz w:val="28"/>
          <w:rtl/>
        </w:rPr>
        <w:t xml:space="preserve"> </w:t>
      </w:r>
      <w:r w:rsidR="00253AE5" w:rsidRPr="00D40A9A">
        <w:rPr>
          <w:rFonts w:hint="cs"/>
          <w:spacing w:val="-1"/>
          <w:sz w:val="28"/>
          <w:rtl/>
        </w:rPr>
        <w:t>اين مقدار</w:t>
      </w:r>
    </w:p>
    <w:p w14:paraId="01EDC5D6" w14:textId="77777777" w:rsidR="00C91C7D" w:rsidRDefault="00C91C7D" w:rsidP="0036796A">
      <w:pPr>
        <w:pStyle w:val="Heading6"/>
        <w:rPr>
          <w:rtl/>
        </w:rPr>
      </w:pPr>
      <w:bookmarkStart w:id="30" w:name="_Toc222568726"/>
      <w:r>
        <w:rPr>
          <w:rFonts w:hint="cs"/>
          <w:rtl/>
        </w:rPr>
        <w:t>یفغافغت</w:t>
      </w:r>
      <w:bookmarkEnd w:id="30"/>
    </w:p>
    <w:p w14:paraId="19CB4716" w14:textId="77777777" w:rsidR="0014305E" w:rsidRDefault="0014305E" w:rsidP="0036796A">
      <w:pPr>
        <w:pStyle w:val="Heading6"/>
        <w:rPr>
          <w:rtl/>
        </w:rPr>
      </w:pPr>
      <w:bookmarkStart w:id="31" w:name="_Ref429322821"/>
      <w:bookmarkStart w:id="32" w:name="_Toc222568727"/>
      <w:r>
        <w:rPr>
          <w:rFonts w:hint="cs"/>
          <w:rtl/>
        </w:rPr>
        <w:t xml:space="preserve">یسشزنسشیین </w:t>
      </w:r>
      <w:r>
        <w:rPr>
          <w:rFonts w:cs="Times New Roman" w:hint="cs"/>
          <w:rtl/>
        </w:rPr>
        <w:t>[</w:t>
      </w:r>
      <w:r w:rsidR="00215608">
        <w:rPr>
          <w:rFonts w:cs="Times New Roman" w:hint="cs"/>
          <w:rtl/>
        </w:rPr>
        <w:t>4</w:t>
      </w:r>
      <w:r>
        <w:rPr>
          <w:rFonts w:cs="Times New Roman" w:hint="cs"/>
          <w:rtl/>
        </w:rPr>
        <w:t>].</w:t>
      </w:r>
      <w:bookmarkEnd w:id="31"/>
      <w:bookmarkEnd w:id="32"/>
    </w:p>
    <w:p w14:paraId="2672CE25" w14:textId="77777777" w:rsidR="00253AE5" w:rsidRPr="00E22F3C" w:rsidRDefault="00253AE5" w:rsidP="001E3DA0">
      <w:pPr>
        <w:rPr>
          <w:spacing w:val="-1"/>
          <w:sz w:val="28"/>
          <w:rtl/>
        </w:rPr>
      </w:pPr>
      <w:r w:rsidRPr="00D40A9A">
        <w:rPr>
          <w:rFonts w:hint="cs"/>
          <w:spacing w:val="-1"/>
          <w:sz w:val="28"/>
          <w:rtl/>
        </w:rPr>
        <w:t xml:space="preserve"> کروم سبب مي‌شود. عموما فولادهاي </w:t>
      </w:r>
      <w:r w:rsidR="00556C98">
        <w:rPr>
          <w:rFonts w:hint="cs"/>
          <w:spacing w:val="-1"/>
          <w:sz w:val="28"/>
          <w:rtl/>
        </w:rPr>
        <w:t>زنگ‌نزن</w:t>
      </w:r>
      <w:r w:rsidR="005876D7">
        <w:rPr>
          <w:rFonts w:hint="cs"/>
          <w:spacing w:val="-1"/>
          <w:sz w:val="28"/>
          <w:rtl/>
        </w:rPr>
        <w:t xml:space="preserve"> </w:t>
      </w:r>
      <w:r w:rsidR="005876D7">
        <w:rPr>
          <w:spacing w:val="-1"/>
          <w:sz w:val="28"/>
          <w:rtl/>
        </w:rPr>
        <w:fldChar w:fldCharType="begin"/>
      </w:r>
      <w:r w:rsidR="005876D7">
        <w:rPr>
          <w:spacing w:val="-1"/>
          <w:sz w:val="28"/>
          <w:rtl/>
        </w:rPr>
        <w:instrText xml:space="preserve"> </w:instrText>
      </w:r>
      <w:r w:rsidR="005876D7">
        <w:rPr>
          <w:rFonts w:hint="cs"/>
          <w:spacing w:val="-1"/>
          <w:sz w:val="28"/>
        </w:rPr>
        <w:instrText>REF</w:instrText>
      </w:r>
      <w:r w:rsidR="005876D7">
        <w:rPr>
          <w:rFonts w:hint="cs"/>
          <w:spacing w:val="-1"/>
          <w:sz w:val="28"/>
          <w:rtl/>
        </w:rPr>
        <w:instrText xml:space="preserve"> _</w:instrText>
      </w:r>
      <w:r w:rsidR="005876D7">
        <w:rPr>
          <w:rFonts w:hint="cs"/>
          <w:spacing w:val="-1"/>
          <w:sz w:val="28"/>
        </w:rPr>
        <w:instrText>Ref429322861 \r \h</w:instrText>
      </w:r>
      <w:r w:rsidR="005876D7">
        <w:rPr>
          <w:spacing w:val="-1"/>
          <w:sz w:val="28"/>
          <w:rtl/>
        </w:rPr>
        <w:instrText xml:space="preserve"> </w:instrText>
      </w:r>
      <w:r w:rsidR="00E22F3C">
        <w:rPr>
          <w:spacing w:val="-1"/>
          <w:sz w:val="28"/>
          <w:rtl/>
        </w:rPr>
        <w:instrText xml:space="preserve"> \* </w:instrText>
      </w:r>
      <w:r w:rsidR="00E22F3C">
        <w:rPr>
          <w:spacing w:val="-1"/>
          <w:sz w:val="28"/>
        </w:rPr>
        <w:instrText>MERGEFORMAT</w:instrText>
      </w:r>
      <w:r w:rsidR="00E22F3C">
        <w:rPr>
          <w:spacing w:val="-1"/>
          <w:sz w:val="28"/>
          <w:rtl/>
        </w:rPr>
        <w:instrText xml:space="preserve"> </w:instrText>
      </w:r>
      <w:r w:rsidR="005876D7">
        <w:rPr>
          <w:spacing w:val="-1"/>
          <w:sz w:val="28"/>
          <w:rtl/>
        </w:rPr>
      </w:r>
      <w:r w:rsidR="005876D7">
        <w:rPr>
          <w:spacing w:val="-1"/>
          <w:sz w:val="28"/>
          <w:rtl/>
        </w:rPr>
        <w:fldChar w:fldCharType="separate"/>
      </w:r>
      <w:r w:rsidR="004026AD">
        <w:rPr>
          <w:spacing w:val="-1"/>
          <w:sz w:val="28"/>
          <w:rtl/>
        </w:rPr>
        <w:t>‏[1]</w:t>
      </w:r>
      <w:r w:rsidR="005876D7">
        <w:rPr>
          <w:spacing w:val="-1"/>
          <w:sz w:val="28"/>
          <w:rtl/>
        </w:rPr>
        <w:fldChar w:fldCharType="end"/>
      </w:r>
      <w:r w:rsidRPr="00D40A9A">
        <w:rPr>
          <w:rFonts w:hint="cs"/>
          <w:spacing w:val="-1"/>
          <w:sz w:val="28"/>
          <w:rtl/>
        </w:rPr>
        <w:t xml:space="preserve"> به دو دسته </w:t>
      </w:r>
      <w:bookmarkEnd w:id="2"/>
    </w:p>
    <w:p w14:paraId="1D5B1FEF" w14:textId="77777777" w:rsidR="00725F1E" w:rsidRDefault="00725F1E" w:rsidP="0036796A">
      <w:pPr>
        <w:pStyle w:val="Heading6"/>
        <w:rPr>
          <w:rtl/>
        </w:rPr>
      </w:pPr>
      <w:bookmarkStart w:id="33" w:name="_Ref418072764"/>
      <w:bookmarkStart w:id="34" w:name="_Toc222568728"/>
      <w:r w:rsidRPr="00FF204B">
        <w:rPr>
          <w:rFonts w:hint="cs"/>
          <w:rtl/>
        </w:rPr>
        <w:lastRenderedPageBreak/>
        <w:t>یبب</w:t>
      </w:r>
      <w:r w:rsidR="00B420FC">
        <w:rPr>
          <w:rFonts w:hint="cs"/>
          <w:rtl/>
        </w:rPr>
        <w:t>[1]</w:t>
      </w:r>
      <w:bookmarkEnd w:id="33"/>
      <w:bookmarkEnd w:id="34"/>
    </w:p>
    <w:p w14:paraId="4BE4DA08" w14:textId="77777777" w:rsidR="00215608" w:rsidRDefault="00215608" w:rsidP="00215608">
      <w:pPr>
        <w:rPr>
          <w:rtl/>
          <w:lang w:eastAsia="zh-CN"/>
        </w:rPr>
      </w:pPr>
    </w:p>
    <w:p w14:paraId="258D4651" w14:textId="77777777" w:rsidR="004026AD" w:rsidRDefault="004026AD" w:rsidP="00215608">
      <w:pPr>
        <w:rPr>
          <w:rtl/>
          <w:lang w:eastAsia="zh-CN"/>
        </w:rPr>
      </w:pPr>
    </w:p>
    <w:p w14:paraId="37CF49FF" w14:textId="77777777" w:rsidR="004026AD" w:rsidRDefault="004026AD" w:rsidP="0036796A">
      <w:pPr>
        <w:pStyle w:val="Heading5"/>
        <w:rPr>
          <w:rtl/>
        </w:rPr>
      </w:pPr>
      <w:bookmarkStart w:id="35" w:name="_Toc222570112"/>
      <w:r>
        <w:rPr>
          <w:rFonts w:hint="cs"/>
          <w:rtl/>
        </w:rPr>
        <w:t>سشیزانسشز</w:t>
      </w:r>
      <w:bookmarkEnd w:id="35"/>
    </w:p>
    <w:p w14:paraId="26569ACC" w14:textId="77777777" w:rsidR="004026AD" w:rsidRDefault="004026AD" w:rsidP="00215608">
      <w:pPr>
        <w:rPr>
          <w:rtl/>
          <w:lang w:eastAsia="zh-CN"/>
        </w:rPr>
      </w:pPr>
    </w:p>
    <w:p w14:paraId="637D51CF" w14:textId="77777777" w:rsidR="004026AD" w:rsidRDefault="004026AD" w:rsidP="00215608">
      <w:pPr>
        <w:rPr>
          <w:rtl/>
          <w:lang w:eastAsia="zh-CN"/>
        </w:rPr>
      </w:pPr>
    </w:p>
    <w:p w14:paraId="59B859E6" w14:textId="77777777" w:rsidR="00215608" w:rsidRPr="00215608" w:rsidRDefault="00215608" w:rsidP="0036796A">
      <w:pPr>
        <w:pStyle w:val="Heading5"/>
        <w:rPr>
          <w:rtl/>
        </w:rPr>
      </w:pPr>
      <w:bookmarkStart w:id="36" w:name="_Ref102376012"/>
      <w:bookmarkStart w:id="37" w:name="_Toc222570113"/>
      <w:r>
        <w:rPr>
          <w:rFonts w:hint="cs"/>
          <w:rtl/>
        </w:rPr>
        <w:t>ظطیزساثشهذ [5]</w:t>
      </w:r>
      <w:bookmarkEnd w:id="36"/>
      <w:bookmarkEnd w:id="37"/>
    </w:p>
    <w:p w14:paraId="105DB562" w14:textId="77777777" w:rsidR="00725F1E" w:rsidRDefault="00725F1E" w:rsidP="00F1685C">
      <w:pPr>
        <w:pStyle w:val="Heading4"/>
        <w:rPr>
          <w:rtl/>
        </w:rPr>
      </w:pPr>
      <w:r>
        <w:rPr>
          <w:rFonts w:hint="cs"/>
          <w:rtl/>
        </w:rPr>
        <w:t>لادلبذا</w:t>
      </w:r>
    </w:p>
    <w:p w14:paraId="7604287F" w14:textId="77777777" w:rsidR="00725F1E" w:rsidRDefault="00725F1E" w:rsidP="00725F1E">
      <w:pPr>
        <w:rPr>
          <w:rtl/>
          <w:lang w:eastAsia="zh-CN"/>
        </w:rPr>
      </w:pPr>
    </w:p>
    <w:p w14:paraId="18927D4F" w14:textId="77777777" w:rsidR="00725F1E" w:rsidRPr="00FF204B" w:rsidRDefault="00725F1E" w:rsidP="0036796A">
      <w:pPr>
        <w:pStyle w:val="Heading5"/>
        <w:rPr>
          <w:rtl/>
        </w:rPr>
      </w:pPr>
      <w:bookmarkStart w:id="38" w:name="_Toc222570114"/>
      <w:r w:rsidRPr="00FF204B">
        <w:rPr>
          <w:rFonts w:hint="cs"/>
          <w:rtl/>
        </w:rPr>
        <w:t>لبلببل</w:t>
      </w:r>
      <w:r w:rsidR="00B420FC">
        <w:rPr>
          <w:rFonts w:hint="cs"/>
          <w:rtl/>
        </w:rPr>
        <w:t xml:space="preserve"> [2]</w:t>
      </w:r>
      <w:bookmarkEnd w:id="38"/>
    </w:p>
    <w:p w14:paraId="46DE0C33" w14:textId="77777777" w:rsidR="00725F1E" w:rsidRDefault="00725F1E" w:rsidP="00725F1E">
      <w:pPr>
        <w:pStyle w:val="Heading8"/>
        <w:rPr>
          <w:rtl/>
        </w:rPr>
      </w:pPr>
    </w:p>
    <w:p w14:paraId="4F86EBD3" w14:textId="41B8D9AB" w:rsidR="00725F1E" w:rsidRDefault="00725F1E" w:rsidP="00F1685C">
      <w:pPr>
        <w:pStyle w:val="Heading7"/>
        <w:rPr>
          <w:rtl/>
        </w:rPr>
      </w:pPr>
      <w:r>
        <w:rPr>
          <w:rFonts w:hint="cs"/>
          <w:rtl/>
        </w:rPr>
        <w:t xml:space="preserve"> </w:t>
      </w:r>
      <w:r>
        <w:rPr>
          <w:rFonts w:hint="cs"/>
          <w:rtl/>
        </w:rPr>
        <w:tab/>
        <w:t>بل</w:t>
      </w:r>
      <w:r w:rsidR="0036796A">
        <w:rPr>
          <w:rFonts w:hint="cs"/>
          <w:rtl/>
        </w:rPr>
        <w:t xml:space="preserve">ط ظ </w:t>
      </w:r>
      <w:r>
        <w:rPr>
          <w:rFonts w:hint="cs"/>
          <w:rtl/>
        </w:rPr>
        <w:t>با</w:t>
      </w:r>
    </w:p>
    <w:p w14:paraId="0611DBB1" w14:textId="77777777" w:rsidR="00253AE5" w:rsidRDefault="00253AE5" w:rsidP="0096784B">
      <w:pPr>
        <w:pStyle w:val="Heading2"/>
        <w:rPr>
          <w:rtl/>
        </w:rPr>
      </w:pPr>
      <w:bookmarkStart w:id="39" w:name="_Toc222570091"/>
      <w:r w:rsidRPr="00311BCE">
        <w:rPr>
          <w:rFonts w:hint="cs"/>
          <w:rtl/>
        </w:rPr>
        <w:t>جمع</w:t>
      </w:r>
      <w:r w:rsidR="00996601">
        <w:rPr>
          <w:rFonts w:hint="cs"/>
          <w:rtl/>
        </w:rPr>
        <w:t>‌ب</w:t>
      </w:r>
      <w:r w:rsidRPr="00311BCE">
        <w:rPr>
          <w:rFonts w:hint="cs"/>
          <w:rtl/>
        </w:rPr>
        <w:t>ندي و هدف از تحقيق</w:t>
      </w:r>
      <w:bookmarkEnd w:id="39"/>
    </w:p>
    <w:p w14:paraId="7625C733" w14:textId="77777777" w:rsidR="00253AE5" w:rsidRDefault="00C724B8" w:rsidP="007F0B83">
      <w:pPr>
        <w:rPr>
          <w:rtl/>
        </w:rPr>
      </w:pPr>
      <w:r>
        <w:rPr>
          <w:rFonts w:hint="cs"/>
          <w:rtl/>
          <w:lang w:eastAsia="zh-CN"/>
        </w:rPr>
        <w:t>مشخص است كه راه كارهاي متعددي براي دستيابي به</w:t>
      </w:r>
      <w:r w:rsidR="00253AE5">
        <w:rPr>
          <w:rFonts w:hint="cs"/>
          <w:rtl/>
          <w:lang w:eastAsia="zh-CN"/>
        </w:rPr>
        <w:t xml:space="preserve"> ریزساختاري با حداقل عيوب و خواص مکانيکي</w:t>
      </w:r>
    </w:p>
    <w:p w14:paraId="2257EEAF" w14:textId="77777777" w:rsidR="001E3DA0" w:rsidRDefault="001E3DA0" w:rsidP="00253AE5">
      <w:pPr>
        <w:rPr>
          <w:rtl/>
        </w:rPr>
      </w:pPr>
    </w:p>
    <w:p w14:paraId="226C6C7E" w14:textId="77777777" w:rsidR="00253AE5" w:rsidRDefault="00253AE5" w:rsidP="00253AE5">
      <w:pPr>
        <w:rPr>
          <w:rtl/>
        </w:rPr>
      </w:pPr>
    </w:p>
    <w:p w14:paraId="348AEB1A" w14:textId="77777777" w:rsidR="00253AE5" w:rsidRDefault="00253AE5" w:rsidP="00253AE5">
      <w:pPr>
        <w:rPr>
          <w:rtl/>
        </w:rPr>
        <w:sectPr w:rsidR="00253AE5" w:rsidSect="00FF204B">
          <w:headerReference w:type="default" r:id="rId21"/>
          <w:headerReference w:type="first" r:id="rId22"/>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506A094E" w14:textId="77777777" w:rsidR="00253AE5" w:rsidRDefault="00253AE5" w:rsidP="00F963CC">
      <w:pPr>
        <w:pStyle w:val="Heading1"/>
        <w:rPr>
          <w:rtl/>
        </w:rPr>
      </w:pPr>
      <w:bookmarkStart w:id="40" w:name="_Toc222570092"/>
      <w:r>
        <w:rPr>
          <w:rFonts w:hint="cs"/>
          <w:rtl/>
        </w:rPr>
        <w:lastRenderedPageBreak/>
        <w:t>روش تحقیق</w:t>
      </w:r>
      <w:bookmarkEnd w:id="40"/>
    </w:p>
    <w:p w14:paraId="0EF3CC68" w14:textId="77777777" w:rsidR="00253AE5" w:rsidRDefault="00253AE5" w:rsidP="0096784B">
      <w:pPr>
        <w:pStyle w:val="Heading2"/>
        <w:rPr>
          <w:rtl/>
        </w:rPr>
      </w:pPr>
      <w:bookmarkStart w:id="41" w:name="_Toc222570093"/>
      <w:bookmarkStart w:id="42" w:name="_Toc287111726"/>
      <w:r w:rsidRPr="00224D9C">
        <w:rPr>
          <w:rFonts w:hint="cs"/>
          <w:rtl/>
        </w:rPr>
        <w:t>طراحي آزمايش</w:t>
      </w:r>
      <w:bookmarkEnd w:id="41"/>
    </w:p>
    <w:p w14:paraId="39F567CE" w14:textId="582B2E9A" w:rsidR="0060799E" w:rsidRDefault="00FF3EBA" w:rsidP="0060799E">
      <w:pPr>
        <w:rPr>
          <w:rtl/>
          <w:lang w:eastAsia="zh-CN"/>
        </w:rPr>
      </w:pPr>
      <w:r>
        <w:rPr>
          <w:rFonts w:hint="cs"/>
          <w:rtl/>
          <w:lang w:eastAsia="zh-CN"/>
        </w:rPr>
        <w:t>فلوچارت یا روندنمای تحقیق</w:t>
      </w:r>
    </w:p>
    <w:p w14:paraId="0BA79C25" w14:textId="381DF4E2" w:rsidR="008A5BBB" w:rsidRDefault="008A5BBB" w:rsidP="0060799E">
      <w:pPr>
        <w:rPr>
          <w:rtl/>
          <w:lang w:eastAsia="zh-CN"/>
        </w:rPr>
      </w:pPr>
    </w:p>
    <w:p w14:paraId="704859D7" w14:textId="46BB495F" w:rsidR="008A5BBB" w:rsidRDefault="008A5BBB" w:rsidP="0060799E">
      <w:pPr>
        <w:rPr>
          <w:rtl/>
          <w:lang w:eastAsia="zh-CN"/>
        </w:rPr>
      </w:pPr>
    </w:p>
    <w:p w14:paraId="19FA9AE7" w14:textId="77777777" w:rsidR="008A5BBB" w:rsidRDefault="008A5BBB" w:rsidP="0060799E">
      <w:pPr>
        <w:rPr>
          <w:rtl/>
          <w:lang w:eastAsia="zh-CN"/>
        </w:rPr>
      </w:pPr>
    </w:p>
    <w:p w14:paraId="169C2241" w14:textId="77777777" w:rsidR="0060799E" w:rsidRPr="0060799E" w:rsidRDefault="00786C12" w:rsidP="00786C12">
      <w:pPr>
        <w:pStyle w:val="Heading2"/>
        <w:rPr>
          <w:rtl/>
        </w:rPr>
      </w:pPr>
      <w:bookmarkStart w:id="43" w:name="_Toc222570094"/>
      <w:r>
        <w:rPr>
          <w:rFonts w:hint="cs"/>
          <w:rtl/>
        </w:rPr>
        <w:t>تهیه نمونه</w:t>
      </w:r>
      <w:bookmarkEnd w:id="43"/>
    </w:p>
    <w:bookmarkEnd w:id="42"/>
    <w:p w14:paraId="7EDAD7F9" w14:textId="77777777" w:rsidR="0054422E" w:rsidRDefault="00786C12" w:rsidP="0054422E">
      <w:pPr>
        <w:rPr>
          <w:rFonts w:eastAsiaTheme="minorEastAsia"/>
          <w:rtl/>
        </w:rPr>
      </w:pPr>
      <w:r>
        <w:rPr>
          <w:rFonts w:eastAsiaTheme="minorEastAsia" w:hint="cs"/>
          <w:rtl/>
        </w:rPr>
        <w:t>آنالیز شیمایی و ابعاد و اندازه</w:t>
      </w:r>
    </w:p>
    <w:p w14:paraId="2C9C6CC9" w14:textId="77777777" w:rsidR="00786C12" w:rsidRDefault="00786C12" w:rsidP="0054422E">
      <w:pPr>
        <w:rPr>
          <w:rFonts w:eastAsiaTheme="minorEastAsia"/>
          <w:rtl/>
        </w:rPr>
      </w:pPr>
    </w:p>
    <w:p w14:paraId="08062248" w14:textId="77777777" w:rsidR="00786C12" w:rsidRDefault="00786C12" w:rsidP="00786C12">
      <w:pPr>
        <w:pStyle w:val="Heading2"/>
        <w:rPr>
          <w:rtl/>
        </w:rPr>
      </w:pPr>
      <w:bookmarkStart w:id="44" w:name="_Toc222570095"/>
      <w:r>
        <w:rPr>
          <w:rFonts w:hint="cs"/>
          <w:rtl/>
        </w:rPr>
        <w:t>عملیات حرارتی</w:t>
      </w:r>
      <w:bookmarkEnd w:id="44"/>
    </w:p>
    <w:p w14:paraId="6E5DCDAA" w14:textId="77777777" w:rsidR="00786C12" w:rsidRDefault="00786C12" w:rsidP="00786C12">
      <w:pPr>
        <w:rPr>
          <w:rtl/>
          <w:lang w:eastAsia="zh-CN"/>
        </w:rPr>
      </w:pPr>
      <w:r>
        <w:rPr>
          <w:rFonts w:hint="cs"/>
          <w:rtl/>
          <w:lang w:eastAsia="zh-CN"/>
        </w:rPr>
        <w:t>کوره</w:t>
      </w:r>
    </w:p>
    <w:p w14:paraId="1FA7E4BA" w14:textId="77777777" w:rsidR="00786C12" w:rsidRDefault="00786C12" w:rsidP="00786C12">
      <w:pPr>
        <w:rPr>
          <w:rtl/>
          <w:lang w:eastAsia="zh-CN"/>
        </w:rPr>
      </w:pPr>
      <w:r>
        <w:rPr>
          <w:rFonts w:hint="cs"/>
          <w:rtl/>
          <w:lang w:eastAsia="zh-CN"/>
        </w:rPr>
        <w:t>سیکل</w:t>
      </w:r>
    </w:p>
    <w:p w14:paraId="06FE71B1" w14:textId="77777777" w:rsidR="00786C12" w:rsidRDefault="00786C12" w:rsidP="00786C12">
      <w:pPr>
        <w:rPr>
          <w:rtl/>
          <w:lang w:eastAsia="zh-CN"/>
        </w:rPr>
      </w:pPr>
    </w:p>
    <w:p w14:paraId="6A5C36AA" w14:textId="77777777" w:rsidR="00786C12" w:rsidRPr="00786C12" w:rsidRDefault="00786C12" w:rsidP="00786C12">
      <w:pPr>
        <w:rPr>
          <w:rtl/>
          <w:lang w:eastAsia="zh-CN"/>
        </w:rPr>
      </w:pPr>
    </w:p>
    <w:p w14:paraId="6EAA0DC4" w14:textId="77777777" w:rsidR="0054422E" w:rsidRDefault="0054422E" w:rsidP="0096784B">
      <w:pPr>
        <w:pStyle w:val="Heading2"/>
        <w:rPr>
          <w:rtl/>
        </w:rPr>
      </w:pPr>
      <w:bookmarkStart w:id="45" w:name="_Toc222570096"/>
      <w:r>
        <w:rPr>
          <w:rFonts w:hint="cs"/>
          <w:rtl/>
        </w:rPr>
        <w:t>بررسی‌های ریزساختاری و متالوگرافی</w:t>
      </w:r>
      <w:bookmarkEnd w:id="45"/>
    </w:p>
    <w:p w14:paraId="0CDF1BA1" w14:textId="77777777" w:rsidR="0054422E" w:rsidRDefault="00786C12" w:rsidP="0054422E">
      <w:pPr>
        <w:rPr>
          <w:rFonts w:eastAsiaTheme="minorEastAsia"/>
          <w:rtl/>
          <w:lang w:eastAsia="zh-CN"/>
        </w:rPr>
      </w:pPr>
      <w:r>
        <w:rPr>
          <w:rFonts w:eastAsiaTheme="minorEastAsia" w:hint="cs"/>
          <w:rtl/>
          <w:lang w:eastAsia="zh-CN"/>
        </w:rPr>
        <w:t>متالوگرافی</w:t>
      </w:r>
    </w:p>
    <w:p w14:paraId="6633BA0A" w14:textId="77777777" w:rsidR="00786C12" w:rsidRDefault="00786C12" w:rsidP="0054422E">
      <w:pPr>
        <w:rPr>
          <w:rFonts w:eastAsiaTheme="minorEastAsia"/>
          <w:rtl/>
          <w:lang w:eastAsia="zh-CN"/>
        </w:rPr>
      </w:pPr>
      <w:r>
        <w:rPr>
          <w:rFonts w:eastAsiaTheme="minorEastAsia" w:hint="cs"/>
          <w:rtl/>
          <w:lang w:eastAsia="zh-CN"/>
        </w:rPr>
        <w:t>میکروسکوپ نوری</w:t>
      </w:r>
    </w:p>
    <w:p w14:paraId="69750791" w14:textId="77777777" w:rsidR="00786C12" w:rsidRDefault="00786C12" w:rsidP="0054422E">
      <w:pPr>
        <w:rPr>
          <w:rFonts w:eastAsiaTheme="minorEastAsia"/>
          <w:rtl/>
          <w:lang w:eastAsia="zh-CN"/>
        </w:rPr>
      </w:pPr>
      <w:r>
        <w:rPr>
          <w:rFonts w:eastAsiaTheme="minorEastAsia" w:hint="cs"/>
          <w:rtl/>
          <w:lang w:eastAsia="zh-CN"/>
        </w:rPr>
        <w:lastRenderedPageBreak/>
        <w:t>میکروسکوپ الکترونی روبشی</w:t>
      </w:r>
    </w:p>
    <w:p w14:paraId="49B04222" w14:textId="77777777" w:rsidR="00786C12" w:rsidRDefault="00786C12" w:rsidP="0054422E">
      <w:pPr>
        <w:rPr>
          <w:rFonts w:eastAsiaTheme="minorEastAsia"/>
          <w:lang w:eastAsia="zh-CN"/>
        </w:rPr>
      </w:pPr>
      <w:r>
        <w:rPr>
          <w:rFonts w:eastAsiaTheme="minorEastAsia"/>
          <w:lang w:eastAsia="zh-CN"/>
        </w:rPr>
        <w:t>XRD</w:t>
      </w:r>
    </w:p>
    <w:p w14:paraId="09E5E0E1" w14:textId="77777777" w:rsidR="00786C12" w:rsidRDefault="00786C12" w:rsidP="0054422E">
      <w:pPr>
        <w:rPr>
          <w:rFonts w:eastAsiaTheme="minorEastAsia"/>
          <w:rtl/>
          <w:lang w:eastAsia="zh-CN"/>
        </w:rPr>
      </w:pPr>
    </w:p>
    <w:p w14:paraId="52F0D900" w14:textId="77777777" w:rsidR="00253AE5" w:rsidRDefault="00253AE5" w:rsidP="0096784B">
      <w:pPr>
        <w:pStyle w:val="Heading2"/>
        <w:rPr>
          <w:rtl/>
        </w:rPr>
      </w:pPr>
      <w:bookmarkStart w:id="46" w:name="_Toc222570097"/>
      <w:r w:rsidRPr="00224D9C">
        <w:rPr>
          <w:rFonts w:hint="cs"/>
          <w:rtl/>
        </w:rPr>
        <w:t>آزمايش کشش</w:t>
      </w:r>
      <w:bookmarkEnd w:id="46"/>
    </w:p>
    <w:p w14:paraId="7CC1B6DA" w14:textId="77777777" w:rsidR="00253AE5" w:rsidRDefault="00253AE5" w:rsidP="00FF204B">
      <w:pPr>
        <w:jc w:val="left"/>
        <w:rPr>
          <w:sz w:val="28"/>
          <w:rtl/>
        </w:rPr>
      </w:pPr>
      <w:r w:rsidRPr="00B652DC">
        <w:rPr>
          <w:rFonts w:hint="cs"/>
          <w:sz w:val="28"/>
          <w:rtl/>
        </w:rPr>
        <w:t xml:space="preserve">آماده‌سازي </w:t>
      </w:r>
      <w:bookmarkStart w:id="47" w:name="OLE_LINK47"/>
      <w:bookmarkStart w:id="48" w:name="OLE_LINK48"/>
      <w:r w:rsidRPr="00B652DC">
        <w:rPr>
          <w:rFonts w:hint="cs"/>
          <w:sz w:val="28"/>
          <w:rtl/>
        </w:rPr>
        <w:t>شده است.</w:t>
      </w:r>
      <w:bookmarkEnd w:id="47"/>
      <w:bookmarkEnd w:id="48"/>
    </w:p>
    <w:p w14:paraId="2E90D1F1" w14:textId="77777777" w:rsidR="003606DD" w:rsidRDefault="003606DD" w:rsidP="00FF204B">
      <w:pPr>
        <w:jc w:val="left"/>
        <w:rPr>
          <w:sz w:val="28"/>
          <w:rtl/>
        </w:rPr>
      </w:pPr>
    </w:p>
    <w:p w14:paraId="04D2D110" w14:textId="77777777" w:rsidR="00253AE5" w:rsidRPr="00224D9C" w:rsidRDefault="00C93499" w:rsidP="00C93499">
      <w:pPr>
        <w:pStyle w:val="Heading2"/>
        <w:rPr>
          <w:rtl/>
        </w:rPr>
      </w:pPr>
      <w:bookmarkStart w:id="49" w:name="_Toc222570098"/>
      <w:r>
        <w:rPr>
          <w:rFonts w:hint="cs"/>
          <w:rtl/>
        </w:rPr>
        <w:t>ارزیابی</w:t>
      </w:r>
      <w:r w:rsidR="00253AE5" w:rsidRPr="00224D9C">
        <w:rPr>
          <w:rFonts w:hint="cs"/>
          <w:rtl/>
        </w:rPr>
        <w:t xml:space="preserve"> سختي</w:t>
      </w:r>
      <w:bookmarkEnd w:id="49"/>
      <w:r>
        <w:rPr>
          <w:rFonts w:hint="cs"/>
          <w:rtl/>
        </w:rPr>
        <w:t xml:space="preserve"> </w:t>
      </w:r>
    </w:p>
    <w:p w14:paraId="26AB035E" w14:textId="77777777" w:rsidR="00FF204B" w:rsidRDefault="00FF204B" w:rsidP="00860328">
      <w:pPr>
        <w:rPr>
          <w:sz w:val="28"/>
          <w:rtl/>
        </w:rPr>
      </w:pPr>
    </w:p>
    <w:p w14:paraId="09ACFB9A" w14:textId="77777777" w:rsidR="00C6536D" w:rsidRDefault="00786C12" w:rsidP="00786C12">
      <w:pPr>
        <w:pStyle w:val="Heading2"/>
        <w:rPr>
          <w:rtl/>
        </w:rPr>
      </w:pPr>
      <w:bookmarkStart w:id="50" w:name="_Toc222570099"/>
      <w:r>
        <w:rPr>
          <w:rFonts w:hint="cs"/>
          <w:rtl/>
        </w:rPr>
        <w:t>آزمایش جریان گردابی</w:t>
      </w:r>
      <w:bookmarkEnd w:id="50"/>
    </w:p>
    <w:p w14:paraId="4C3CFD3D" w14:textId="77777777" w:rsidR="00786C12" w:rsidRDefault="00786C12" w:rsidP="00A77FFE">
      <w:pPr>
        <w:pStyle w:val="Heading3"/>
        <w:rPr>
          <w:rtl/>
        </w:rPr>
      </w:pPr>
      <w:bookmarkStart w:id="51" w:name="_Toc222570100"/>
      <w:r>
        <w:rPr>
          <w:rFonts w:hint="cs"/>
          <w:rtl/>
        </w:rPr>
        <w:t>تجهیزات</w:t>
      </w:r>
      <w:bookmarkEnd w:id="51"/>
    </w:p>
    <w:p w14:paraId="5ACBF323" w14:textId="77777777" w:rsidR="00CE3760" w:rsidRPr="00CE3760" w:rsidRDefault="00CE3760" w:rsidP="00CE3760">
      <w:pPr>
        <w:rPr>
          <w:rtl/>
          <w:lang w:eastAsia="zh-CN"/>
        </w:rPr>
      </w:pPr>
    </w:p>
    <w:p w14:paraId="5D3B67B8" w14:textId="77777777" w:rsidR="00786C12" w:rsidRPr="00A406DF" w:rsidRDefault="00786C12" w:rsidP="00A77FFE">
      <w:pPr>
        <w:pStyle w:val="Heading3"/>
        <w:rPr>
          <w:rtl/>
        </w:rPr>
      </w:pPr>
      <w:bookmarkStart w:id="52" w:name="_Toc222570101"/>
      <w:r w:rsidRPr="00A406DF">
        <w:rPr>
          <w:rFonts w:hint="cs"/>
          <w:rtl/>
        </w:rPr>
        <w:t>طراحی و ساخت پراب</w:t>
      </w:r>
      <w:bookmarkEnd w:id="52"/>
    </w:p>
    <w:p w14:paraId="4B06EE29" w14:textId="77777777" w:rsidR="00786C12" w:rsidRDefault="00786C12" w:rsidP="00860328">
      <w:pPr>
        <w:rPr>
          <w:sz w:val="28"/>
          <w:rtl/>
        </w:rPr>
      </w:pPr>
    </w:p>
    <w:p w14:paraId="63EB7F72" w14:textId="77777777" w:rsidR="00786C12" w:rsidRDefault="00CE3760" w:rsidP="00A77FFE">
      <w:pPr>
        <w:pStyle w:val="Heading3"/>
        <w:rPr>
          <w:rtl/>
        </w:rPr>
      </w:pPr>
      <w:bookmarkStart w:id="53" w:name="_Toc222570102"/>
      <w:r>
        <w:rPr>
          <w:rFonts w:hint="cs"/>
          <w:rtl/>
        </w:rPr>
        <w:t>طراحی آزمایش جریان گردابی</w:t>
      </w:r>
      <w:bookmarkEnd w:id="53"/>
    </w:p>
    <w:p w14:paraId="5C852F79" w14:textId="1E329BB6" w:rsidR="00C6536D" w:rsidRDefault="00085FF6" w:rsidP="00860328">
      <w:pPr>
        <w:rPr>
          <w:sz w:val="28"/>
          <w:rtl/>
        </w:rPr>
      </w:pPr>
      <w:r>
        <w:rPr>
          <w:rFonts w:hint="cs"/>
          <w:sz w:val="28"/>
          <w:rtl/>
        </w:rPr>
        <w:t xml:space="preserve">کد گذاری نمونه </w:t>
      </w:r>
    </w:p>
    <w:p w14:paraId="168C5B54" w14:textId="21986090" w:rsidR="00C35646" w:rsidRDefault="00C35646" w:rsidP="00860328">
      <w:pPr>
        <w:rPr>
          <w:sz w:val="28"/>
          <w:rtl/>
        </w:rPr>
      </w:pPr>
    </w:p>
    <w:p w14:paraId="6DBD2CE2" w14:textId="0D6FB944" w:rsidR="00C35646" w:rsidRDefault="00C35646" w:rsidP="00860328">
      <w:pPr>
        <w:rPr>
          <w:sz w:val="28"/>
          <w:rtl/>
        </w:rPr>
      </w:pPr>
    </w:p>
    <w:p w14:paraId="14F6BE5A" w14:textId="58F14455" w:rsidR="00C35646" w:rsidRDefault="00C35646" w:rsidP="00860328">
      <w:pPr>
        <w:rPr>
          <w:sz w:val="28"/>
          <w:rtl/>
        </w:rPr>
      </w:pPr>
    </w:p>
    <w:p w14:paraId="3AD76638" w14:textId="77777777" w:rsidR="00C35646" w:rsidRDefault="00C35646" w:rsidP="00860328">
      <w:pPr>
        <w:rPr>
          <w:sz w:val="28"/>
          <w:rtl/>
        </w:rPr>
      </w:pPr>
    </w:p>
    <w:p w14:paraId="7C7B26D8" w14:textId="77777777" w:rsidR="00253AE5" w:rsidRDefault="00253AE5" w:rsidP="00253AE5">
      <w:pPr>
        <w:rPr>
          <w:rtl/>
          <w:lang w:eastAsia="zh-CN"/>
        </w:rPr>
      </w:pPr>
    </w:p>
    <w:p w14:paraId="1B8E3045" w14:textId="77777777" w:rsidR="00F963CC" w:rsidRDefault="00F963CC" w:rsidP="00253AE5">
      <w:pPr>
        <w:rPr>
          <w:rtl/>
          <w:lang w:eastAsia="zh-CN"/>
        </w:rPr>
        <w:sectPr w:rsidR="00F963CC" w:rsidSect="00FF204B">
          <w:headerReference w:type="default" r:id="rId23"/>
          <w:headerReference w:type="first" r:id="rId24"/>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38DE8E06" w14:textId="77777777" w:rsidR="00253AE5" w:rsidRDefault="00253AE5" w:rsidP="00253AE5">
      <w:pPr>
        <w:pStyle w:val="Heading1"/>
        <w:rPr>
          <w:rtl/>
        </w:rPr>
      </w:pPr>
      <w:bookmarkStart w:id="54" w:name="_Toc222570103"/>
      <w:r>
        <w:rPr>
          <w:rFonts w:hint="cs"/>
          <w:rtl/>
        </w:rPr>
        <w:lastRenderedPageBreak/>
        <w:t>نتايج و بحث</w:t>
      </w:r>
      <w:bookmarkEnd w:id="54"/>
    </w:p>
    <w:p w14:paraId="4CFB568B" w14:textId="77777777" w:rsidR="00253AE5" w:rsidRPr="00982B3C" w:rsidRDefault="00253AE5" w:rsidP="0096784B">
      <w:pPr>
        <w:pStyle w:val="Heading2"/>
        <w:rPr>
          <w:rtl/>
        </w:rPr>
      </w:pPr>
      <w:bookmarkStart w:id="55" w:name="_Toc222570104"/>
      <w:bookmarkStart w:id="56" w:name="_Toc291438848"/>
      <w:bookmarkStart w:id="57" w:name="_Toc291504118"/>
      <w:r w:rsidRPr="00982B3C">
        <w:rPr>
          <w:rFonts w:hint="cs"/>
          <w:rtl/>
        </w:rPr>
        <w:t>ترکيب شيميايي و آناليز گاز فولاد</w:t>
      </w:r>
      <w:bookmarkEnd w:id="55"/>
      <w:r w:rsidRPr="00982B3C">
        <w:rPr>
          <w:rFonts w:hint="cs"/>
          <w:rtl/>
        </w:rPr>
        <w:t xml:space="preserve"> </w:t>
      </w:r>
      <w:bookmarkEnd w:id="56"/>
      <w:bookmarkEnd w:id="57"/>
    </w:p>
    <w:p w14:paraId="6133EE95" w14:textId="77777777" w:rsidR="00253AE5" w:rsidRDefault="005B50D3" w:rsidP="00E252F8">
      <w:pPr>
        <w:ind w:left="31"/>
        <w:rPr>
          <w:rtl/>
          <w:lang w:eastAsia="zh-CN"/>
        </w:rPr>
      </w:pPr>
      <w:r>
        <w:rPr>
          <w:rFonts w:hint="cs"/>
          <w:rtl/>
          <w:lang w:eastAsia="zh-CN"/>
        </w:rPr>
        <w:t>متن روش تحقیق متن روش تحقیق متن روش تحقیق متن روش تحقیق متن روش تحقیق متن روش تحقیق متن روش</w:t>
      </w:r>
      <w:r w:rsidR="00B04FEA">
        <w:rPr>
          <w:rFonts w:hint="cs"/>
          <w:rtl/>
          <w:lang w:eastAsia="zh-CN"/>
        </w:rPr>
        <w:t xml:space="preserve"> در</w:t>
      </w:r>
      <w:r>
        <w:rPr>
          <w:rFonts w:hint="cs"/>
          <w:rtl/>
          <w:lang w:eastAsia="zh-CN"/>
        </w:rPr>
        <w:t xml:space="preserve"> </w:t>
      </w:r>
      <w:r w:rsidR="00B04FEA">
        <w:rPr>
          <w:rtl/>
          <w:lang w:eastAsia="zh-CN"/>
        </w:rPr>
        <w:fldChar w:fldCharType="begin"/>
      </w:r>
      <w:r w:rsidR="00B04FEA">
        <w:rPr>
          <w:rtl/>
          <w:lang w:eastAsia="zh-CN"/>
        </w:rPr>
        <w:instrText xml:space="preserve"> </w:instrText>
      </w:r>
      <w:r w:rsidR="00B04FEA">
        <w:rPr>
          <w:rFonts w:hint="cs"/>
          <w:lang w:eastAsia="zh-CN"/>
        </w:rPr>
        <w:instrText>REF</w:instrText>
      </w:r>
      <w:r w:rsidR="00B04FEA">
        <w:rPr>
          <w:rFonts w:hint="cs"/>
          <w:rtl/>
          <w:lang w:eastAsia="zh-CN"/>
        </w:rPr>
        <w:instrText xml:space="preserve"> _</w:instrText>
      </w:r>
      <w:r w:rsidR="00B04FEA">
        <w:rPr>
          <w:rFonts w:hint="cs"/>
          <w:lang w:eastAsia="zh-CN"/>
        </w:rPr>
        <w:instrText>Ref418072764 \r \h</w:instrText>
      </w:r>
      <w:r w:rsidR="00B04FEA">
        <w:rPr>
          <w:rtl/>
          <w:lang w:eastAsia="zh-CN"/>
        </w:rPr>
        <w:instrText xml:space="preserve"> </w:instrText>
      </w:r>
      <w:r w:rsidR="00B04FEA">
        <w:rPr>
          <w:rtl/>
          <w:lang w:eastAsia="zh-CN"/>
        </w:rPr>
      </w:r>
      <w:r w:rsidR="00B04FEA">
        <w:rPr>
          <w:rtl/>
          <w:lang w:eastAsia="zh-CN"/>
        </w:rPr>
        <w:fldChar w:fldCharType="separate"/>
      </w:r>
      <w:r w:rsidR="004026AD">
        <w:rPr>
          <w:rtl/>
          <w:lang w:eastAsia="zh-CN"/>
        </w:rPr>
        <w:t>‏جدول (1-3)</w:t>
      </w:r>
      <w:r w:rsidR="00B04FEA">
        <w:rPr>
          <w:rtl/>
          <w:lang w:eastAsia="zh-CN"/>
        </w:rPr>
        <w:fldChar w:fldCharType="end"/>
      </w:r>
      <w:r w:rsidR="00B04FEA">
        <w:rPr>
          <w:rFonts w:hint="cs"/>
          <w:rtl/>
          <w:lang w:eastAsia="zh-CN"/>
        </w:rPr>
        <w:t xml:space="preserve"> </w:t>
      </w:r>
      <w:r>
        <w:rPr>
          <w:rFonts w:hint="cs"/>
          <w:rtl/>
          <w:lang w:eastAsia="zh-CN"/>
        </w:rPr>
        <w:t xml:space="preserve">تحقیق متن روش تحقیق متن روش تحقیق متن روش تحقیق متن روش تحقیق متن روش تحقیق متن روش تحقیق متن روش تحقیق متن روش تحقیق متن روش تحقیق متن روش تحقیق </w:t>
      </w:r>
      <w:r w:rsidR="00F56017">
        <w:rPr>
          <w:rFonts w:hint="cs"/>
          <w:rtl/>
          <w:lang w:eastAsia="zh-CN"/>
        </w:rPr>
        <w:t>ا</w:t>
      </w:r>
      <w:r w:rsidR="00253AE5">
        <w:rPr>
          <w:rFonts w:hint="cs"/>
          <w:rtl/>
          <w:lang w:eastAsia="zh-CN"/>
        </w:rPr>
        <w:t>ست.</w:t>
      </w:r>
    </w:p>
    <w:p w14:paraId="2054AD09" w14:textId="77777777" w:rsidR="00E7213C" w:rsidRDefault="00E7213C" w:rsidP="00E7213C">
      <w:pPr>
        <w:pStyle w:val="FigureLine"/>
        <w:rPr>
          <w:rtl/>
          <w:lang w:eastAsia="zh-CN"/>
        </w:rPr>
      </w:pPr>
      <w:r>
        <w:rPr>
          <w:rtl/>
        </w:rPr>
        <w:drawing>
          <wp:inline distT="0" distB="0" distL="0" distR="0" wp14:anchorId="2549E211" wp14:editId="1B1F19E3">
            <wp:extent cx="3622950" cy="3639531"/>
            <wp:effectExtent l="0" t="0" r="0" b="0"/>
            <wp:docPr id="1" name="Picture 12" descr="C:\Documents and Settings\Dayanet\Desktop\12747\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Dayanet\Desktop\12747\2-1.tif"/>
                    <pic:cNvPicPr>
                      <a:picLocks noChangeAspect="1" noChangeArrowheads="1"/>
                    </pic:cNvPicPr>
                  </pic:nvPicPr>
                  <pic:blipFill>
                    <a:blip r:embed="rId20"/>
                    <a:srcRect/>
                    <a:stretch>
                      <a:fillRect/>
                    </a:stretch>
                  </pic:blipFill>
                  <pic:spPr bwMode="auto">
                    <a:xfrm>
                      <a:off x="0" y="0"/>
                      <a:ext cx="3654800" cy="3671527"/>
                    </a:xfrm>
                    <a:prstGeom prst="rect">
                      <a:avLst/>
                    </a:prstGeom>
                    <a:noFill/>
                    <a:ln w="9525">
                      <a:noFill/>
                      <a:miter lim="800000"/>
                      <a:headEnd/>
                      <a:tailEnd/>
                    </a:ln>
                  </pic:spPr>
                </pic:pic>
              </a:graphicData>
            </a:graphic>
          </wp:inline>
        </w:drawing>
      </w:r>
    </w:p>
    <w:p w14:paraId="6B7F031D" w14:textId="77777777" w:rsidR="00253AE5" w:rsidRDefault="00253AE5" w:rsidP="0036796A">
      <w:pPr>
        <w:pStyle w:val="Heading5"/>
        <w:rPr>
          <w:rtl/>
        </w:rPr>
      </w:pPr>
      <w:bookmarkStart w:id="58" w:name="_Toc309665471"/>
      <w:bookmarkStart w:id="59" w:name="_Toc222570115"/>
      <w:r>
        <w:rPr>
          <w:rFonts w:hint="cs"/>
          <w:rtl/>
        </w:rPr>
        <w:t xml:space="preserve">تصاوير ميکروسکوپ نوري از ريزساختار ريختگي فولاد </w:t>
      </w:r>
      <w:r>
        <w:t>HK</w:t>
      </w:r>
      <w:r>
        <w:rPr>
          <w:rFonts w:hint="cs"/>
          <w:rtl/>
        </w:rPr>
        <w:t xml:space="preserve"> نمونه </w:t>
      </w:r>
      <w:r>
        <w:t>T1R1</w:t>
      </w:r>
      <w:bookmarkEnd w:id="58"/>
      <w:r>
        <w:rPr>
          <w:rFonts w:hint="cs"/>
          <w:rtl/>
        </w:rPr>
        <w:t>.</w:t>
      </w:r>
      <w:bookmarkEnd w:id="59"/>
    </w:p>
    <w:p w14:paraId="02A76F5E" w14:textId="77777777" w:rsidR="00253AE5" w:rsidRDefault="00253AE5" w:rsidP="00E7213C">
      <w:pPr>
        <w:pStyle w:val="FigureLine"/>
        <w:rPr>
          <w:rtl/>
          <w:lang w:eastAsia="zh-CN"/>
        </w:rPr>
      </w:pPr>
      <w:r>
        <w:rPr>
          <w:rtl/>
        </w:rPr>
        <w:lastRenderedPageBreak/>
        <w:drawing>
          <wp:inline distT="0" distB="0" distL="0" distR="0" wp14:anchorId="2644B20E" wp14:editId="346F82ED">
            <wp:extent cx="2982036" cy="2995684"/>
            <wp:effectExtent l="0" t="0" r="8890" b="0"/>
            <wp:docPr id="107" name="Picture 12" descr="C:\Documents and Settings\Dayanet\Desktop\12747\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Dayanet\Desktop\12747\2-1.tif"/>
                    <pic:cNvPicPr>
                      <a:picLocks noChangeAspect="1" noChangeArrowheads="1"/>
                    </pic:cNvPicPr>
                  </pic:nvPicPr>
                  <pic:blipFill>
                    <a:blip r:embed="rId20"/>
                    <a:srcRect/>
                    <a:stretch>
                      <a:fillRect/>
                    </a:stretch>
                  </pic:blipFill>
                  <pic:spPr bwMode="auto">
                    <a:xfrm>
                      <a:off x="0" y="0"/>
                      <a:ext cx="3002391" cy="3016132"/>
                    </a:xfrm>
                    <a:prstGeom prst="rect">
                      <a:avLst/>
                    </a:prstGeom>
                    <a:noFill/>
                    <a:ln w="9525">
                      <a:noFill/>
                      <a:miter lim="800000"/>
                      <a:headEnd/>
                      <a:tailEnd/>
                    </a:ln>
                  </pic:spPr>
                </pic:pic>
              </a:graphicData>
            </a:graphic>
          </wp:inline>
        </w:drawing>
      </w:r>
    </w:p>
    <w:p w14:paraId="6C681820" w14:textId="77777777" w:rsidR="00532D22" w:rsidRDefault="00532D22" w:rsidP="0036796A">
      <w:pPr>
        <w:pStyle w:val="Heading5"/>
        <w:rPr>
          <w:rtl/>
        </w:rPr>
      </w:pPr>
      <w:bookmarkStart w:id="60" w:name="_Toc309665472"/>
      <w:bookmarkStart w:id="61" w:name="_Toc222570116"/>
      <w:r>
        <w:rPr>
          <w:rFonts w:hint="cs"/>
          <w:rtl/>
        </w:rPr>
        <w:t xml:space="preserve">تصوير  میکروسکوپ الکترونی روبشی از انجماد دندريتي در </w:t>
      </w:r>
      <w:r w:rsidRPr="000121E9">
        <w:rPr>
          <w:rFonts w:hint="cs"/>
          <w:rtl/>
        </w:rPr>
        <w:t xml:space="preserve">نمونه </w:t>
      </w:r>
      <w:r w:rsidRPr="000121E9">
        <w:t>T</w:t>
      </w:r>
      <w:r>
        <w:t>2</w:t>
      </w:r>
      <w:r w:rsidRPr="000121E9">
        <w:t>R</w:t>
      </w:r>
      <w:r>
        <w:t>2</w:t>
      </w:r>
      <w:bookmarkEnd w:id="60"/>
      <w:r>
        <w:rPr>
          <w:rFonts w:hint="cs"/>
          <w:rtl/>
        </w:rPr>
        <w:t>.</w:t>
      </w:r>
      <w:bookmarkEnd w:id="61"/>
    </w:p>
    <w:p w14:paraId="70727F8E" w14:textId="77777777" w:rsidR="00E22F3C" w:rsidRDefault="00E22F3C" w:rsidP="00E22F3C">
      <w:pPr>
        <w:rPr>
          <w:rtl/>
          <w:lang w:eastAsia="zh-CN"/>
        </w:rPr>
      </w:pPr>
    </w:p>
    <w:p w14:paraId="73946C22" w14:textId="77777777" w:rsidR="00E22F3C" w:rsidRPr="00E22F3C" w:rsidRDefault="00E22F3C" w:rsidP="00E22F3C">
      <w:pPr>
        <w:rPr>
          <w:rtl/>
          <w:lang w:eastAsia="zh-CN"/>
        </w:rPr>
      </w:pPr>
    </w:p>
    <w:p w14:paraId="200556CE" w14:textId="77777777" w:rsidR="00532D22" w:rsidRDefault="00532D22" w:rsidP="0036796A">
      <w:pPr>
        <w:pStyle w:val="Heading6"/>
        <w:rPr>
          <w:rtl/>
        </w:rPr>
      </w:pPr>
      <w:bookmarkStart w:id="62" w:name="_Toc222568729"/>
      <w:r>
        <w:rPr>
          <w:rFonts w:hint="cs"/>
          <w:rtl/>
        </w:rPr>
        <w:t xml:space="preserve">تصوير  میکروسکوپ الکترونی روبشی از انجماد دندريتي در </w:t>
      </w:r>
      <w:r w:rsidRPr="000121E9">
        <w:rPr>
          <w:rFonts w:hint="cs"/>
          <w:rtl/>
        </w:rPr>
        <w:t xml:space="preserve">نمونه </w:t>
      </w:r>
      <w:r w:rsidRPr="000121E9">
        <w:t>T</w:t>
      </w:r>
      <w:r>
        <w:t>2</w:t>
      </w:r>
      <w:r w:rsidRPr="000121E9">
        <w:t>R</w:t>
      </w:r>
      <w:r>
        <w:t>2</w:t>
      </w:r>
      <w:r>
        <w:rPr>
          <w:rFonts w:hint="cs"/>
          <w:rtl/>
        </w:rPr>
        <w:t>.</w:t>
      </w:r>
      <w:bookmarkEnd w:id="62"/>
    </w:p>
    <w:p w14:paraId="07DFD975" w14:textId="77777777" w:rsidR="00253AE5" w:rsidRPr="003606DD" w:rsidRDefault="00253AE5" w:rsidP="00FF204B">
      <w:pPr>
        <w:jc w:val="center"/>
        <w:rPr>
          <w:rtl/>
        </w:rPr>
      </w:pPr>
    </w:p>
    <w:p w14:paraId="31A60EF5" w14:textId="77777777" w:rsidR="00253AE5" w:rsidRDefault="00253AE5" w:rsidP="00253AE5">
      <w:pPr>
        <w:rPr>
          <w:rtl/>
          <w:lang w:eastAsia="zh-CN"/>
        </w:rPr>
      </w:pPr>
    </w:p>
    <w:p w14:paraId="4A98A259" w14:textId="77777777" w:rsidR="00253AE5" w:rsidRDefault="00253AE5" w:rsidP="0036796A">
      <w:pPr>
        <w:pStyle w:val="Heading6"/>
        <w:rPr>
          <w:rtl/>
        </w:rPr>
      </w:pPr>
      <w:bookmarkStart w:id="63" w:name="_Toc222568730"/>
      <w:r>
        <w:rPr>
          <w:rFonts w:hint="cs"/>
          <w:rtl/>
        </w:rPr>
        <w:t>ترکيب شيميايي فاز زمينه</w:t>
      </w:r>
      <w:bookmarkEnd w:id="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256"/>
        <w:gridCol w:w="1256"/>
        <w:gridCol w:w="1256"/>
        <w:gridCol w:w="1258"/>
        <w:gridCol w:w="1744"/>
      </w:tblGrid>
      <w:tr w:rsidR="00253AE5" w14:paraId="6E8F477F" w14:textId="77777777" w:rsidTr="00007339">
        <w:trPr>
          <w:trHeight w:val="585"/>
          <w:jc w:val="center"/>
        </w:trPr>
        <w:tc>
          <w:tcPr>
            <w:tcW w:w="1256" w:type="dxa"/>
            <w:shd w:val="clear" w:color="auto" w:fill="D9D9D9" w:themeFill="background1" w:themeFillShade="D9"/>
            <w:vAlign w:val="center"/>
          </w:tcPr>
          <w:p w14:paraId="5C9905E6" w14:textId="77777777" w:rsidR="00253AE5" w:rsidRPr="00AF2245" w:rsidRDefault="00253AE5" w:rsidP="00C724B8">
            <w:pPr>
              <w:spacing w:line="240" w:lineRule="auto"/>
              <w:jc w:val="center"/>
              <w:rPr>
                <w:szCs w:val="24"/>
                <w:rtl/>
                <w:lang w:eastAsia="zh-CN"/>
              </w:rPr>
            </w:pPr>
            <w:r w:rsidRPr="00AF2245">
              <w:rPr>
                <w:szCs w:val="24"/>
                <w:lang w:eastAsia="zh-CN"/>
              </w:rPr>
              <w:t>Mo</w:t>
            </w:r>
          </w:p>
        </w:tc>
        <w:tc>
          <w:tcPr>
            <w:tcW w:w="1256" w:type="dxa"/>
            <w:shd w:val="clear" w:color="auto" w:fill="D9D9D9" w:themeFill="background1" w:themeFillShade="D9"/>
            <w:vAlign w:val="center"/>
          </w:tcPr>
          <w:p w14:paraId="75843306" w14:textId="77777777" w:rsidR="00253AE5" w:rsidRPr="00AF2245" w:rsidRDefault="00253AE5" w:rsidP="00C724B8">
            <w:pPr>
              <w:spacing w:line="240" w:lineRule="auto"/>
              <w:jc w:val="center"/>
              <w:rPr>
                <w:szCs w:val="24"/>
                <w:rtl/>
                <w:lang w:eastAsia="zh-CN"/>
              </w:rPr>
            </w:pPr>
            <w:r w:rsidRPr="00AF2245">
              <w:rPr>
                <w:szCs w:val="24"/>
                <w:lang w:eastAsia="zh-CN"/>
              </w:rPr>
              <w:t>Si</w:t>
            </w:r>
          </w:p>
        </w:tc>
        <w:tc>
          <w:tcPr>
            <w:tcW w:w="1256" w:type="dxa"/>
            <w:shd w:val="clear" w:color="auto" w:fill="D9D9D9" w:themeFill="background1" w:themeFillShade="D9"/>
            <w:vAlign w:val="center"/>
          </w:tcPr>
          <w:p w14:paraId="6BA671A7" w14:textId="77777777" w:rsidR="00253AE5" w:rsidRPr="00AF2245" w:rsidRDefault="00253AE5" w:rsidP="00C724B8">
            <w:pPr>
              <w:spacing w:line="240" w:lineRule="auto"/>
              <w:jc w:val="center"/>
              <w:rPr>
                <w:szCs w:val="24"/>
                <w:rtl/>
                <w:lang w:eastAsia="zh-CN"/>
              </w:rPr>
            </w:pPr>
            <w:r w:rsidRPr="00AF2245">
              <w:rPr>
                <w:szCs w:val="24"/>
                <w:lang w:eastAsia="zh-CN"/>
              </w:rPr>
              <w:t>Fe</w:t>
            </w:r>
          </w:p>
        </w:tc>
        <w:tc>
          <w:tcPr>
            <w:tcW w:w="1256" w:type="dxa"/>
            <w:shd w:val="clear" w:color="auto" w:fill="D9D9D9" w:themeFill="background1" w:themeFillShade="D9"/>
            <w:vAlign w:val="center"/>
          </w:tcPr>
          <w:p w14:paraId="6B62F2E6" w14:textId="77777777" w:rsidR="00253AE5" w:rsidRPr="00AF2245" w:rsidRDefault="00253AE5" w:rsidP="00C724B8">
            <w:pPr>
              <w:spacing w:line="240" w:lineRule="auto"/>
              <w:jc w:val="center"/>
              <w:rPr>
                <w:szCs w:val="24"/>
                <w:rtl/>
                <w:lang w:eastAsia="zh-CN"/>
              </w:rPr>
            </w:pPr>
            <w:r w:rsidRPr="00AF2245">
              <w:rPr>
                <w:szCs w:val="24"/>
                <w:lang w:eastAsia="zh-CN"/>
              </w:rPr>
              <w:t>Ni</w:t>
            </w:r>
          </w:p>
        </w:tc>
        <w:tc>
          <w:tcPr>
            <w:tcW w:w="1258" w:type="dxa"/>
            <w:shd w:val="clear" w:color="auto" w:fill="D9D9D9" w:themeFill="background1" w:themeFillShade="D9"/>
            <w:vAlign w:val="center"/>
          </w:tcPr>
          <w:p w14:paraId="4E0D5CA9" w14:textId="77777777" w:rsidR="00253AE5" w:rsidRPr="00AF2245" w:rsidRDefault="00253AE5" w:rsidP="00C724B8">
            <w:pPr>
              <w:spacing w:line="240" w:lineRule="auto"/>
              <w:jc w:val="center"/>
              <w:rPr>
                <w:szCs w:val="24"/>
                <w:rtl/>
                <w:lang w:eastAsia="zh-CN"/>
              </w:rPr>
            </w:pPr>
            <w:r w:rsidRPr="00AF2245">
              <w:rPr>
                <w:szCs w:val="24"/>
                <w:lang w:eastAsia="zh-CN"/>
              </w:rPr>
              <w:t>Cr</w:t>
            </w:r>
          </w:p>
        </w:tc>
        <w:tc>
          <w:tcPr>
            <w:tcW w:w="1744" w:type="dxa"/>
            <w:shd w:val="clear" w:color="auto" w:fill="D9D9D9" w:themeFill="background1" w:themeFillShade="D9"/>
            <w:vAlign w:val="center"/>
          </w:tcPr>
          <w:p w14:paraId="71A8AA04" w14:textId="77777777" w:rsidR="00253AE5" w:rsidRPr="00BE6CA8" w:rsidRDefault="00253AE5" w:rsidP="00C724B8">
            <w:pPr>
              <w:spacing w:line="240" w:lineRule="auto"/>
              <w:jc w:val="center"/>
              <w:rPr>
                <w:b/>
                <w:bCs/>
                <w:szCs w:val="24"/>
                <w:lang w:eastAsia="zh-CN"/>
              </w:rPr>
            </w:pPr>
            <w:r w:rsidRPr="00BE6CA8">
              <w:rPr>
                <w:rFonts w:hint="cs"/>
                <w:b/>
                <w:bCs/>
                <w:szCs w:val="24"/>
                <w:rtl/>
                <w:lang w:eastAsia="zh-CN"/>
              </w:rPr>
              <w:t>عنصر</w:t>
            </w:r>
          </w:p>
        </w:tc>
      </w:tr>
      <w:tr w:rsidR="00253AE5" w14:paraId="4412992A" w14:textId="77777777" w:rsidTr="00007339">
        <w:trPr>
          <w:trHeight w:val="586"/>
          <w:jc w:val="center"/>
        </w:trPr>
        <w:tc>
          <w:tcPr>
            <w:tcW w:w="1256" w:type="dxa"/>
            <w:vAlign w:val="center"/>
          </w:tcPr>
          <w:p w14:paraId="09B6D0A5" w14:textId="77777777" w:rsidR="00253AE5" w:rsidRPr="00AF2245" w:rsidRDefault="00253AE5" w:rsidP="00C724B8">
            <w:pPr>
              <w:spacing w:line="240" w:lineRule="auto"/>
              <w:jc w:val="center"/>
              <w:rPr>
                <w:szCs w:val="24"/>
                <w:rtl/>
                <w:lang w:eastAsia="zh-CN"/>
              </w:rPr>
            </w:pPr>
            <w:r w:rsidRPr="00AF2245">
              <w:rPr>
                <w:rFonts w:hint="cs"/>
                <w:szCs w:val="24"/>
                <w:rtl/>
                <w:lang w:eastAsia="zh-CN"/>
              </w:rPr>
              <w:t>4/0</w:t>
            </w:r>
          </w:p>
        </w:tc>
        <w:tc>
          <w:tcPr>
            <w:tcW w:w="1256" w:type="dxa"/>
            <w:vAlign w:val="center"/>
          </w:tcPr>
          <w:p w14:paraId="456F0702" w14:textId="77777777" w:rsidR="00253AE5" w:rsidRPr="00AF2245" w:rsidRDefault="00253AE5" w:rsidP="00C724B8">
            <w:pPr>
              <w:spacing w:line="240" w:lineRule="auto"/>
              <w:jc w:val="center"/>
              <w:rPr>
                <w:szCs w:val="24"/>
                <w:rtl/>
                <w:lang w:eastAsia="zh-CN"/>
              </w:rPr>
            </w:pPr>
            <w:r w:rsidRPr="00AF2245">
              <w:rPr>
                <w:rFonts w:hint="cs"/>
                <w:szCs w:val="24"/>
                <w:rtl/>
                <w:lang w:eastAsia="zh-CN"/>
              </w:rPr>
              <w:t>9/1</w:t>
            </w:r>
          </w:p>
        </w:tc>
        <w:tc>
          <w:tcPr>
            <w:tcW w:w="1256" w:type="dxa"/>
            <w:vAlign w:val="center"/>
          </w:tcPr>
          <w:p w14:paraId="4F6CB2FD" w14:textId="77777777" w:rsidR="00253AE5" w:rsidRPr="00E50130" w:rsidRDefault="00253AE5" w:rsidP="00C724B8">
            <w:pPr>
              <w:spacing w:line="240" w:lineRule="auto"/>
              <w:jc w:val="center"/>
              <w:rPr>
                <w:szCs w:val="24"/>
                <w:rtl/>
                <w:lang w:eastAsia="zh-CN"/>
              </w:rPr>
            </w:pPr>
            <w:r>
              <w:rPr>
                <w:rFonts w:hint="cs"/>
                <w:szCs w:val="24"/>
                <w:rtl/>
                <w:lang w:eastAsia="zh-CN"/>
              </w:rPr>
              <w:t>52</w:t>
            </w:r>
          </w:p>
        </w:tc>
        <w:tc>
          <w:tcPr>
            <w:tcW w:w="1256" w:type="dxa"/>
            <w:vAlign w:val="center"/>
          </w:tcPr>
          <w:p w14:paraId="181B76E5" w14:textId="77777777" w:rsidR="00253AE5" w:rsidRPr="00E50130" w:rsidRDefault="00253AE5" w:rsidP="00C724B8">
            <w:pPr>
              <w:spacing w:line="240" w:lineRule="auto"/>
              <w:jc w:val="center"/>
              <w:rPr>
                <w:szCs w:val="24"/>
                <w:rtl/>
                <w:lang w:eastAsia="zh-CN"/>
              </w:rPr>
            </w:pPr>
            <w:r w:rsidRPr="00E50130">
              <w:rPr>
                <w:rFonts w:hint="cs"/>
                <w:szCs w:val="24"/>
                <w:rtl/>
                <w:lang w:eastAsia="zh-CN"/>
              </w:rPr>
              <w:t>19</w:t>
            </w:r>
          </w:p>
        </w:tc>
        <w:tc>
          <w:tcPr>
            <w:tcW w:w="1258" w:type="dxa"/>
            <w:vAlign w:val="center"/>
          </w:tcPr>
          <w:p w14:paraId="70ACE0A4" w14:textId="77777777" w:rsidR="00253AE5" w:rsidRPr="00BE6CA8" w:rsidRDefault="00253AE5" w:rsidP="00C724B8">
            <w:pPr>
              <w:spacing w:line="240" w:lineRule="auto"/>
              <w:jc w:val="center"/>
              <w:rPr>
                <w:szCs w:val="24"/>
                <w:highlight w:val="yellow"/>
                <w:rtl/>
                <w:lang w:eastAsia="zh-CN"/>
              </w:rPr>
            </w:pPr>
            <w:r w:rsidRPr="00D46084">
              <w:rPr>
                <w:rFonts w:hint="cs"/>
                <w:szCs w:val="24"/>
                <w:rtl/>
                <w:lang w:eastAsia="zh-CN"/>
              </w:rPr>
              <w:t>23</w:t>
            </w:r>
          </w:p>
        </w:tc>
        <w:tc>
          <w:tcPr>
            <w:tcW w:w="1744" w:type="dxa"/>
            <w:vAlign w:val="center"/>
          </w:tcPr>
          <w:p w14:paraId="3332EF49" w14:textId="77777777" w:rsidR="00253AE5" w:rsidRPr="00BE6CA8" w:rsidRDefault="00253AE5" w:rsidP="00C724B8">
            <w:pPr>
              <w:spacing w:line="240" w:lineRule="auto"/>
              <w:jc w:val="center"/>
              <w:rPr>
                <w:b/>
                <w:bCs/>
                <w:szCs w:val="24"/>
                <w:rtl/>
                <w:lang w:eastAsia="zh-CN"/>
              </w:rPr>
            </w:pPr>
            <w:r w:rsidRPr="00BE6CA8">
              <w:rPr>
                <w:rFonts w:hint="cs"/>
                <w:b/>
                <w:bCs/>
                <w:szCs w:val="24"/>
                <w:rtl/>
                <w:lang w:eastAsia="zh-CN"/>
              </w:rPr>
              <w:t>درصد وزني</w:t>
            </w:r>
          </w:p>
        </w:tc>
      </w:tr>
    </w:tbl>
    <w:p w14:paraId="188AAB57" w14:textId="77777777" w:rsidR="00253AE5" w:rsidRDefault="00253AE5" w:rsidP="00253AE5">
      <w:pPr>
        <w:rPr>
          <w:rFonts w:asciiTheme="majorBidi" w:hAnsiTheme="majorBidi"/>
          <w:color w:val="000000"/>
          <w:sz w:val="28"/>
          <w:rtl/>
        </w:rPr>
      </w:pPr>
    </w:p>
    <w:p w14:paraId="1ADBDC3C" w14:textId="77777777" w:rsidR="0054422E" w:rsidRPr="00783143" w:rsidRDefault="0054422E" w:rsidP="00253AE5">
      <w:pPr>
        <w:rPr>
          <w:rFonts w:asciiTheme="majorBidi" w:hAnsiTheme="majorBidi"/>
          <w:color w:val="000000"/>
          <w:sz w:val="28"/>
          <w:rtl/>
        </w:rPr>
      </w:pPr>
    </w:p>
    <w:p w14:paraId="7F9CA30A" w14:textId="77777777" w:rsidR="00253AE5" w:rsidRDefault="00253AE5" w:rsidP="00253AE5">
      <w:pPr>
        <w:rPr>
          <w:rtl/>
        </w:rPr>
        <w:sectPr w:rsidR="00253AE5" w:rsidSect="00FF204B">
          <w:headerReference w:type="default" r:id="rId25"/>
          <w:headerReference w:type="first" r:id="rId26"/>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3727AE25" w14:textId="77777777" w:rsidR="004A5522" w:rsidRDefault="00253AE5" w:rsidP="008850D7">
      <w:pPr>
        <w:pStyle w:val="Heading1"/>
        <w:numPr>
          <w:ilvl w:val="0"/>
          <w:numId w:val="0"/>
        </w:numPr>
        <w:ind w:left="424"/>
        <w:rPr>
          <w:rtl/>
        </w:rPr>
      </w:pPr>
      <w:bookmarkStart w:id="64" w:name="_Toc222570105"/>
      <w:r w:rsidRPr="004A3E25">
        <w:rPr>
          <w:rFonts w:hint="cs"/>
          <w:rtl/>
        </w:rPr>
        <w:lastRenderedPageBreak/>
        <w:t>نتي</w:t>
      </w:r>
      <w:r w:rsidR="008850D7">
        <w:rPr>
          <w:rFonts w:hint="cs"/>
          <w:rtl/>
        </w:rPr>
        <w:t>جه‌گیری</w:t>
      </w:r>
      <w:bookmarkEnd w:id="64"/>
    </w:p>
    <w:p w14:paraId="0850907F" w14:textId="77777777" w:rsidR="00253AE5" w:rsidRPr="004A3E25" w:rsidRDefault="008D65DB" w:rsidP="00182F55">
      <w:pPr>
        <w:rPr>
          <w:rtl/>
          <w:lang w:eastAsia="zh-CN"/>
        </w:rPr>
      </w:pPr>
      <w:r>
        <w:rPr>
          <w:rFonts w:hint="cs"/>
          <w:rtl/>
          <w:lang w:eastAsia="zh-CN"/>
        </w:rPr>
        <w:t>ی</w:t>
      </w:r>
      <w:r w:rsidR="00182F55">
        <w:rPr>
          <w:rFonts w:hint="cs"/>
          <w:rtl/>
          <w:lang w:eastAsia="zh-CN"/>
        </w:rPr>
        <w:t>ک</w:t>
      </w:r>
      <w:r>
        <w:rPr>
          <w:rFonts w:hint="cs"/>
          <w:rtl/>
          <w:lang w:eastAsia="zh-CN"/>
        </w:rPr>
        <w:t xml:space="preserve"> مقدمه ساده برای تشریح مجدد کار و اهداف و طرح آزمایش و سپس ارائه نتایج کلی تحقیق با توجه به اهداف آن (حداکثر 8 مورد برای کارشناسی ارشد)</w:t>
      </w:r>
      <w:r w:rsidR="00253AE5">
        <w:rPr>
          <w:rFonts w:hint="eastAsia"/>
          <w:rtl/>
          <w:lang w:eastAsia="zh-CN"/>
        </w:rPr>
        <w:t>:</w:t>
      </w:r>
    </w:p>
    <w:p w14:paraId="15C3FD74" w14:textId="77777777" w:rsidR="00F963CC" w:rsidRPr="00F963CC" w:rsidRDefault="00253AE5" w:rsidP="008D65DB">
      <w:pPr>
        <w:numPr>
          <w:ilvl w:val="0"/>
          <w:numId w:val="25"/>
        </w:numPr>
        <w:rPr>
          <w:b/>
          <w:bCs/>
          <w:u w:val="single"/>
          <w:lang w:eastAsia="zh-CN"/>
        </w:rPr>
      </w:pPr>
      <w:bookmarkStart w:id="65" w:name="OLE_LINK90"/>
      <w:bookmarkStart w:id="66" w:name="OLE_LINK89"/>
      <w:r w:rsidRPr="0056287F">
        <w:rPr>
          <w:rFonts w:hint="cs"/>
          <w:sz w:val="28"/>
          <w:rtl/>
        </w:rPr>
        <w:t>دو متغير سرعت</w:t>
      </w:r>
    </w:p>
    <w:p w14:paraId="1ADF1027" w14:textId="77777777" w:rsidR="00253AE5" w:rsidRPr="00770055" w:rsidRDefault="00253AE5" w:rsidP="008D65DB">
      <w:pPr>
        <w:numPr>
          <w:ilvl w:val="0"/>
          <w:numId w:val="25"/>
        </w:numPr>
        <w:rPr>
          <w:b/>
          <w:bCs/>
          <w:u w:val="single"/>
          <w:lang w:eastAsia="zh-CN"/>
        </w:rPr>
      </w:pPr>
      <w:r w:rsidRPr="0056287F">
        <w:rPr>
          <w:rFonts w:hint="cs"/>
          <w:sz w:val="28"/>
          <w:rtl/>
        </w:rPr>
        <w:t xml:space="preserve"> سرد کردن و دماي بارريزي </w:t>
      </w:r>
      <w:r w:rsidR="008D65DB">
        <w:rPr>
          <w:rFonts w:hint="cs"/>
          <w:sz w:val="28"/>
          <w:rtl/>
        </w:rPr>
        <w:t xml:space="preserve"> </w:t>
      </w:r>
    </w:p>
    <w:p w14:paraId="7A7B66CE" w14:textId="77777777" w:rsidR="00253AE5" w:rsidRDefault="00253AE5" w:rsidP="00253AE5">
      <w:pPr>
        <w:ind w:left="720"/>
        <w:rPr>
          <w:b/>
          <w:bCs/>
          <w:u w:val="single"/>
          <w:rtl/>
          <w:lang w:eastAsia="zh-CN"/>
        </w:rPr>
      </w:pPr>
    </w:p>
    <w:p w14:paraId="6B23E757" w14:textId="77777777" w:rsidR="0036186E" w:rsidRDefault="0036186E" w:rsidP="00253AE5">
      <w:pPr>
        <w:ind w:left="720"/>
        <w:rPr>
          <w:b/>
          <w:bCs/>
          <w:u w:val="single"/>
          <w:rtl/>
          <w:lang w:eastAsia="zh-CN"/>
        </w:rPr>
      </w:pPr>
    </w:p>
    <w:p w14:paraId="5B6EF435" w14:textId="77777777" w:rsidR="0036186E" w:rsidRDefault="0036186E" w:rsidP="00253AE5">
      <w:pPr>
        <w:ind w:left="720"/>
        <w:rPr>
          <w:b/>
          <w:bCs/>
          <w:u w:val="single"/>
          <w:rtl/>
          <w:lang w:eastAsia="zh-CN"/>
        </w:rPr>
      </w:pPr>
    </w:p>
    <w:p w14:paraId="4A9B7BFB" w14:textId="77777777" w:rsidR="0036186E" w:rsidRDefault="0036186E" w:rsidP="00253AE5">
      <w:pPr>
        <w:ind w:left="720"/>
        <w:rPr>
          <w:b/>
          <w:bCs/>
          <w:u w:val="single"/>
          <w:rtl/>
          <w:lang w:eastAsia="zh-CN"/>
        </w:rPr>
      </w:pPr>
    </w:p>
    <w:p w14:paraId="49F02725" w14:textId="77777777" w:rsidR="0036186E" w:rsidRDefault="0036186E" w:rsidP="00253AE5">
      <w:pPr>
        <w:ind w:left="720"/>
        <w:rPr>
          <w:b/>
          <w:bCs/>
          <w:u w:val="single"/>
          <w:rtl/>
          <w:lang w:eastAsia="zh-CN"/>
        </w:rPr>
      </w:pPr>
    </w:p>
    <w:p w14:paraId="1D1AA3EA" w14:textId="77777777" w:rsidR="0036186E" w:rsidRPr="008D65DB" w:rsidRDefault="0036186E" w:rsidP="0036186E">
      <w:pPr>
        <w:bidi w:val="0"/>
        <w:rPr>
          <w:rtl/>
          <w:lang w:eastAsia="zh-CN"/>
        </w:rPr>
        <w:sectPr w:rsidR="0036186E" w:rsidRPr="008D65DB" w:rsidSect="00FF204B">
          <w:headerReference w:type="default" r:id="rId27"/>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220F09F2" w14:textId="6941DD37" w:rsidR="00253AE5" w:rsidRPr="00650398" w:rsidRDefault="004A5522" w:rsidP="009D51FE">
      <w:pPr>
        <w:pStyle w:val="Heading1"/>
        <w:numPr>
          <w:ilvl w:val="0"/>
          <w:numId w:val="0"/>
        </w:numPr>
        <w:ind w:left="239"/>
      </w:pPr>
      <w:bookmarkStart w:id="67" w:name="_Toc222570106"/>
      <w:r w:rsidRPr="004A3E25">
        <w:rPr>
          <w:rFonts w:hint="cs"/>
          <w:rtl/>
        </w:rPr>
        <w:lastRenderedPageBreak/>
        <w:t>پيشنهاد</w:t>
      </w:r>
      <w:r w:rsidR="00C35646">
        <w:rPr>
          <w:rFonts w:hint="cs"/>
          <w:rtl/>
        </w:rPr>
        <w:t>ه</w:t>
      </w:r>
      <w:r w:rsidRPr="004A3E25">
        <w:rPr>
          <w:rFonts w:hint="cs"/>
          <w:rtl/>
        </w:rPr>
        <w:t>ا</w:t>
      </w:r>
      <w:r w:rsidRPr="004A5522">
        <w:rPr>
          <w:rFonts w:hint="cs"/>
          <w:rtl/>
        </w:rPr>
        <w:t xml:space="preserve"> </w:t>
      </w:r>
      <w:r w:rsidR="009D51FE">
        <w:rPr>
          <w:rFonts w:hint="cs"/>
          <w:rtl/>
        </w:rPr>
        <w:t>برای</w:t>
      </w:r>
      <w:r>
        <w:rPr>
          <w:rFonts w:hint="cs"/>
          <w:rtl/>
        </w:rPr>
        <w:t xml:space="preserve"> تحق</w:t>
      </w:r>
      <w:r>
        <w:rPr>
          <w:rFonts w:hint="cs"/>
          <w:rtl/>
          <w:lang w:bidi="ar-SA"/>
        </w:rPr>
        <w:t>ي</w:t>
      </w:r>
      <w:r>
        <w:rPr>
          <w:rFonts w:hint="cs"/>
          <w:rtl/>
        </w:rPr>
        <w:t>قات ب</w:t>
      </w:r>
      <w:r>
        <w:rPr>
          <w:rFonts w:hint="cs"/>
          <w:rtl/>
          <w:lang w:bidi="ar-SA"/>
        </w:rPr>
        <w:t>ي</w:t>
      </w:r>
      <w:r>
        <w:rPr>
          <w:rFonts w:hint="cs"/>
          <w:rtl/>
        </w:rPr>
        <w:t>شتر</w:t>
      </w:r>
      <w:bookmarkEnd w:id="67"/>
    </w:p>
    <w:bookmarkEnd w:id="65"/>
    <w:bookmarkEnd w:id="66"/>
    <w:p w14:paraId="35FD5CC2" w14:textId="77777777" w:rsidR="00253AE5" w:rsidRDefault="00253AE5" w:rsidP="00253AE5">
      <w:pPr>
        <w:spacing w:line="240" w:lineRule="auto"/>
        <w:contextualSpacing/>
        <w:jc w:val="lowKashida"/>
        <w:rPr>
          <w:rFonts w:cs="Zar"/>
          <w:b/>
          <w:bCs/>
          <w:sz w:val="28"/>
        </w:rPr>
      </w:pPr>
    </w:p>
    <w:p w14:paraId="53DC6221" w14:textId="77777777" w:rsidR="00253AE5" w:rsidRPr="008D65DB" w:rsidRDefault="00253AE5" w:rsidP="00CD6B5D">
      <w:pPr>
        <w:pStyle w:val="ListParagraph"/>
        <w:numPr>
          <w:ilvl w:val="0"/>
          <w:numId w:val="27"/>
        </w:numPr>
        <w:ind w:left="426" w:right="424" w:hanging="426"/>
        <w:rPr>
          <w:b/>
          <w:bCs/>
          <w:u w:val="single"/>
        </w:rPr>
      </w:pPr>
      <w:r>
        <w:rPr>
          <w:rFonts w:hint="cs"/>
          <w:rtl/>
        </w:rPr>
        <w:t xml:space="preserve">بررسي شرايط </w:t>
      </w:r>
      <w:r w:rsidR="008D65DB">
        <w:rPr>
          <w:rFonts w:hint="cs"/>
          <w:rtl/>
        </w:rPr>
        <w:t xml:space="preserve"> </w:t>
      </w:r>
    </w:p>
    <w:p w14:paraId="48AD7C28" w14:textId="77777777" w:rsidR="008D65DB" w:rsidRPr="008D65DB" w:rsidRDefault="008D65DB" w:rsidP="00CD6B5D">
      <w:pPr>
        <w:pStyle w:val="ListParagraph"/>
        <w:numPr>
          <w:ilvl w:val="0"/>
          <w:numId w:val="27"/>
        </w:numPr>
        <w:ind w:left="426" w:right="424" w:hanging="426"/>
        <w:rPr>
          <w:b/>
          <w:bCs/>
          <w:u w:val="single"/>
        </w:rPr>
      </w:pPr>
      <w:r>
        <w:rPr>
          <w:rFonts w:hint="cs"/>
          <w:rtl/>
        </w:rPr>
        <w:t>غعتیغت</w:t>
      </w:r>
    </w:p>
    <w:p w14:paraId="4280E126" w14:textId="77777777" w:rsidR="008D65DB" w:rsidRDefault="008D65DB" w:rsidP="00CD6B5D">
      <w:pPr>
        <w:pStyle w:val="ListParagraph"/>
        <w:numPr>
          <w:ilvl w:val="0"/>
          <w:numId w:val="27"/>
        </w:numPr>
        <w:ind w:left="426" w:right="424" w:hanging="426"/>
        <w:rPr>
          <w:b/>
          <w:bCs/>
          <w:u w:val="single"/>
        </w:rPr>
      </w:pPr>
      <w:r>
        <w:rPr>
          <w:rFonts w:hint="cs"/>
          <w:rtl/>
        </w:rPr>
        <w:t>عتنب</w:t>
      </w:r>
    </w:p>
    <w:p w14:paraId="654A47BE" w14:textId="77777777" w:rsidR="0036186E" w:rsidRDefault="0036186E" w:rsidP="00253AE5">
      <w:pPr>
        <w:rPr>
          <w:b/>
          <w:bCs/>
          <w:u w:val="single"/>
          <w:rtl/>
        </w:rPr>
      </w:pPr>
    </w:p>
    <w:p w14:paraId="6DAF352A" w14:textId="77777777" w:rsidR="0036186E" w:rsidRDefault="0036186E" w:rsidP="00253AE5">
      <w:pPr>
        <w:rPr>
          <w:b/>
          <w:bCs/>
          <w:u w:val="single"/>
          <w:rtl/>
        </w:rPr>
      </w:pPr>
    </w:p>
    <w:p w14:paraId="759770BC" w14:textId="77777777" w:rsidR="008D65DB" w:rsidRDefault="008D65DB" w:rsidP="00253AE5">
      <w:pPr>
        <w:rPr>
          <w:b/>
          <w:bCs/>
          <w:u w:val="single"/>
          <w:rtl/>
        </w:rPr>
      </w:pPr>
    </w:p>
    <w:p w14:paraId="4DCCCC77" w14:textId="77777777" w:rsidR="00253AE5" w:rsidRDefault="00253AE5" w:rsidP="00253AE5">
      <w:pPr>
        <w:rPr>
          <w:b/>
          <w:bCs/>
          <w:u w:val="single"/>
          <w:rtl/>
        </w:rPr>
        <w:sectPr w:rsidR="00253AE5" w:rsidSect="00FF204B">
          <w:headerReference w:type="default" r:id="rId28"/>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44CCC7EC" w14:textId="77777777" w:rsidR="00253AE5" w:rsidRPr="00EE7D46" w:rsidRDefault="00253AE5" w:rsidP="005876D7">
      <w:pPr>
        <w:pStyle w:val="Heading1"/>
        <w:numPr>
          <w:ilvl w:val="0"/>
          <w:numId w:val="0"/>
        </w:numPr>
        <w:ind w:left="239"/>
        <w:rPr>
          <w:rtl/>
        </w:rPr>
      </w:pPr>
      <w:bookmarkStart w:id="68" w:name="_Toc222570107"/>
      <w:r w:rsidRPr="00EE7D46">
        <w:rPr>
          <w:rFonts w:hint="cs"/>
          <w:rtl/>
        </w:rPr>
        <w:lastRenderedPageBreak/>
        <w:t>مراجع</w:t>
      </w:r>
      <w:bookmarkEnd w:id="68"/>
    </w:p>
    <w:p w14:paraId="7F1E88A4" w14:textId="7461EC45" w:rsidR="00253AE5" w:rsidRPr="00FF204B" w:rsidRDefault="00253AE5" w:rsidP="00B40176">
      <w:pPr>
        <w:pStyle w:val="ListParagraph"/>
        <w:numPr>
          <w:ilvl w:val="0"/>
          <w:numId w:val="29"/>
        </w:numPr>
        <w:tabs>
          <w:tab w:val="left" w:pos="426"/>
        </w:tabs>
        <w:bidi w:val="0"/>
        <w:spacing w:after="120" w:line="240" w:lineRule="auto"/>
        <w:ind w:left="426" w:right="424" w:hanging="426"/>
        <w:contextualSpacing w:val="0"/>
        <w:rPr>
          <w:noProof/>
          <w:sz w:val="22"/>
          <w:szCs w:val="22"/>
        </w:rPr>
      </w:pPr>
      <w:bookmarkStart w:id="69" w:name="_Ref429322861"/>
      <w:r w:rsidRPr="00FF204B">
        <w:rPr>
          <w:rFonts w:cs="Times New Roman"/>
          <w:noProof/>
          <w:sz w:val="22"/>
          <w:szCs w:val="22"/>
        </w:rPr>
        <w:t>J.R. Davis, (1997), Heat Resistant Materials, ASM Specially Handbook, ASM International.</w:t>
      </w:r>
      <w:bookmarkEnd w:id="69"/>
    </w:p>
    <w:p w14:paraId="516CE899" w14:textId="77777777" w:rsidR="00253AE5" w:rsidRPr="00FF204B" w:rsidRDefault="00253AE5" w:rsidP="00B40176">
      <w:pPr>
        <w:pStyle w:val="ListParagraph"/>
        <w:numPr>
          <w:ilvl w:val="0"/>
          <w:numId w:val="29"/>
        </w:numPr>
        <w:tabs>
          <w:tab w:val="left" w:pos="426"/>
        </w:tabs>
        <w:bidi w:val="0"/>
        <w:spacing w:after="120" w:line="240" w:lineRule="auto"/>
        <w:ind w:left="425" w:right="425" w:hanging="425"/>
        <w:contextualSpacing w:val="0"/>
        <w:rPr>
          <w:noProof/>
          <w:sz w:val="22"/>
          <w:szCs w:val="22"/>
        </w:rPr>
      </w:pPr>
      <w:r w:rsidRPr="00FF204B">
        <w:rPr>
          <w:rFonts w:asciiTheme="majorBidi" w:hAnsiTheme="majorBidi"/>
          <w:noProof/>
          <w:sz w:val="22"/>
          <w:szCs w:val="22"/>
        </w:rPr>
        <w:t>S.J</w:t>
      </w:r>
      <w:r w:rsidRPr="00FF204B">
        <w:rPr>
          <w:rFonts w:asciiTheme="majorBidi" w:hAnsiTheme="majorBidi"/>
          <w:noProof/>
          <w:sz w:val="22"/>
          <w:szCs w:val="22"/>
          <w:rtl/>
        </w:rPr>
        <w:t>.</w:t>
      </w:r>
      <w:r w:rsidRPr="00FF204B">
        <w:rPr>
          <w:rFonts w:asciiTheme="majorBidi" w:hAnsiTheme="majorBidi"/>
          <w:noProof/>
          <w:sz w:val="22"/>
          <w:szCs w:val="22"/>
        </w:rPr>
        <w:t xml:space="preserve"> Zhu,</w:t>
      </w:r>
      <w:r w:rsidR="00F50E08" w:rsidRPr="00FF204B">
        <w:rPr>
          <w:rFonts w:asciiTheme="majorBidi" w:hAnsiTheme="majorBidi"/>
          <w:noProof/>
          <w:sz w:val="22"/>
          <w:szCs w:val="22"/>
        </w:rPr>
        <w:t xml:space="preserve"> </w:t>
      </w:r>
      <w:r w:rsidRPr="00FF204B">
        <w:rPr>
          <w:rFonts w:asciiTheme="majorBidi" w:hAnsiTheme="majorBidi"/>
          <w:noProof/>
          <w:sz w:val="22"/>
          <w:szCs w:val="22"/>
        </w:rPr>
        <w:t>Y. Wang, S.G. Xu, F.G. Wang, (1990), "Influence of Carbon on Creep Crack Growth of a Cast HP Alloy", Materials Science and Engineering, A127, 7-10.</w:t>
      </w:r>
    </w:p>
    <w:p w14:paraId="5A241A82" w14:textId="77777777" w:rsidR="00253AE5" w:rsidRPr="00FF204B" w:rsidRDefault="00253AE5" w:rsidP="005876D7">
      <w:pPr>
        <w:pStyle w:val="ListParagraph"/>
        <w:numPr>
          <w:ilvl w:val="0"/>
          <w:numId w:val="29"/>
        </w:numPr>
        <w:tabs>
          <w:tab w:val="left" w:pos="426"/>
          <w:tab w:val="right" w:pos="720"/>
        </w:tabs>
        <w:autoSpaceDE w:val="0"/>
        <w:autoSpaceDN w:val="0"/>
        <w:adjustRightInd w:val="0"/>
        <w:spacing w:after="120" w:line="240" w:lineRule="auto"/>
        <w:ind w:left="426" w:right="424" w:hanging="426"/>
        <w:contextualSpacing w:val="0"/>
        <w:rPr>
          <w:noProof/>
          <w:sz w:val="22"/>
          <w:szCs w:val="22"/>
        </w:rPr>
      </w:pPr>
      <w:r w:rsidRPr="00FF204B">
        <w:rPr>
          <w:noProof/>
          <w:sz w:val="22"/>
          <w:szCs w:val="22"/>
          <w:rtl/>
        </w:rPr>
        <w:t>ع</w:t>
      </w:r>
      <w:r w:rsidRPr="00FF204B">
        <w:rPr>
          <w:noProof/>
          <w:sz w:val="22"/>
          <w:szCs w:val="22"/>
        </w:rPr>
        <w:t>.</w:t>
      </w:r>
      <w:r w:rsidRPr="00FF204B">
        <w:rPr>
          <w:noProof/>
          <w:sz w:val="22"/>
          <w:szCs w:val="22"/>
          <w:rtl/>
        </w:rPr>
        <w:t xml:space="preserve"> اجلالي،</w:t>
      </w:r>
      <w:r w:rsidRPr="00FF204B">
        <w:rPr>
          <w:rFonts w:hint="cs"/>
          <w:noProof/>
          <w:sz w:val="22"/>
          <w:szCs w:val="22"/>
          <w:rtl/>
        </w:rPr>
        <w:t xml:space="preserve"> </w:t>
      </w:r>
      <w:r w:rsidRPr="00FF204B">
        <w:rPr>
          <w:noProof/>
          <w:sz w:val="22"/>
          <w:szCs w:val="22"/>
          <w:rtl/>
        </w:rPr>
        <w:t>م</w:t>
      </w:r>
      <w:r w:rsidRPr="00FF204B">
        <w:rPr>
          <w:noProof/>
          <w:sz w:val="22"/>
          <w:szCs w:val="22"/>
        </w:rPr>
        <w:t>.</w:t>
      </w:r>
      <w:r w:rsidRPr="00FF204B">
        <w:rPr>
          <w:noProof/>
          <w:sz w:val="22"/>
          <w:szCs w:val="22"/>
          <w:rtl/>
        </w:rPr>
        <w:t xml:space="preserve"> رضايي، م.گلمکاني، م. عليزاده، (1383)، "اثر نيوبيم بر ريزساختار و خواص مکانيکي فولادهاي نسوز </w:t>
      </w:r>
      <w:r w:rsidRPr="00FF204B">
        <w:rPr>
          <w:rFonts w:asciiTheme="majorBidi" w:hAnsiTheme="majorBidi"/>
          <w:noProof/>
          <w:sz w:val="22"/>
          <w:szCs w:val="22"/>
        </w:rPr>
        <w:t>Fe-Cr-N</w:t>
      </w:r>
      <w:r w:rsidRPr="00FF204B">
        <w:rPr>
          <w:noProof/>
          <w:sz w:val="22"/>
          <w:szCs w:val="22"/>
        </w:rPr>
        <w:t>i</w:t>
      </w:r>
      <w:r w:rsidRPr="00FF204B">
        <w:rPr>
          <w:noProof/>
          <w:sz w:val="22"/>
          <w:szCs w:val="22"/>
          <w:rtl/>
        </w:rPr>
        <w:t xml:space="preserve"> ريختگي"، هشتمين کنگره مهندسين متالورژي ايران، </w:t>
      </w:r>
      <w:r w:rsidRPr="00FF204B">
        <w:rPr>
          <w:rFonts w:asciiTheme="majorBidi" w:hAnsiTheme="majorBidi"/>
          <w:noProof/>
          <w:sz w:val="22"/>
          <w:szCs w:val="22"/>
          <w:rtl/>
        </w:rPr>
        <w:t>دانشگاه صنعتي اصفهان</w:t>
      </w:r>
      <w:r w:rsidRPr="00FF204B">
        <w:rPr>
          <w:rFonts w:asciiTheme="majorBidi" w:hAnsiTheme="majorBidi"/>
          <w:noProof/>
          <w:sz w:val="22"/>
          <w:szCs w:val="22"/>
        </w:rPr>
        <w:t>.</w:t>
      </w:r>
    </w:p>
    <w:p w14:paraId="3619E0C4" w14:textId="77777777" w:rsidR="00253AE5" w:rsidRPr="00FF204B" w:rsidRDefault="00253AE5" w:rsidP="00B40176">
      <w:pPr>
        <w:pStyle w:val="ListParagraph"/>
        <w:numPr>
          <w:ilvl w:val="0"/>
          <w:numId w:val="29"/>
        </w:numPr>
        <w:tabs>
          <w:tab w:val="left" w:pos="426"/>
          <w:tab w:val="right" w:pos="720"/>
        </w:tabs>
        <w:autoSpaceDE w:val="0"/>
        <w:autoSpaceDN w:val="0"/>
        <w:bidi w:val="0"/>
        <w:adjustRightInd w:val="0"/>
        <w:spacing w:after="120" w:line="240" w:lineRule="auto"/>
        <w:ind w:left="426" w:right="424" w:hanging="426"/>
        <w:contextualSpacing w:val="0"/>
        <w:rPr>
          <w:noProof/>
          <w:sz w:val="22"/>
          <w:szCs w:val="22"/>
        </w:rPr>
      </w:pPr>
      <w:bookmarkStart w:id="70" w:name="_Ref429322944"/>
      <w:r w:rsidRPr="00FF204B">
        <w:rPr>
          <w:noProof/>
          <w:sz w:val="22"/>
          <w:szCs w:val="22"/>
        </w:rPr>
        <w:t>A.M. Babakr, A. Al-Ahmari, K. Al-Jumayiah, F. Habiby, (2008), "Sigma Phase Formation and Embrittlement of Cast Iron-Chromium-Nickel (Fe-Cr-Ni) Alloys", Minerals and Materials Characterization and Engineering, 7, 127-145.</w:t>
      </w:r>
      <w:bookmarkEnd w:id="70"/>
    </w:p>
    <w:p w14:paraId="19D09C7E" w14:textId="77777777" w:rsidR="00253AE5" w:rsidRDefault="00253AE5" w:rsidP="00B40176">
      <w:pPr>
        <w:pStyle w:val="ListParagraph"/>
        <w:numPr>
          <w:ilvl w:val="0"/>
          <w:numId w:val="29"/>
        </w:numPr>
        <w:tabs>
          <w:tab w:val="left" w:pos="426"/>
          <w:tab w:val="right" w:pos="720"/>
        </w:tabs>
        <w:autoSpaceDE w:val="0"/>
        <w:autoSpaceDN w:val="0"/>
        <w:bidi w:val="0"/>
        <w:adjustRightInd w:val="0"/>
        <w:spacing w:after="120" w:line="240" w:lineRule="auto"/>
        <w:ind w:left="426" w:right="424" w:hanging="426"/>
        <w:contextualSpacing w:val="0"/>
        <w:rPr>
          <w:noProof/>
          <w:sz w:val="22"/>
          <w:szCs w:val="22"/>
        </w:rPr>
      </w:pPr>
      <w:r w:rsidRPr="00FF204B">
        <w:rPr>
          <w:rFonts w:asciiTheme="majorBidi" w:hAnsiTheme="majorBidi"/>
          <w:noProof/>
          <w:sz w:val="22"/>
          <w:szCs w:val="22"/>
        </w:rPr>
        <w:t>B.</w:t>
      </w:r>
      <w:r w:rsidRPr="00FF204B">
        <w:rPr>
          <w:rFonts w:asciiTheme="majorBidi" w:hAnsiTheme="majorBidi" w:hint="cs"/>
          <w:noProof/>
          <w:sz w:val="22"/>
          <w:szCs w:val="22"/>
          <w:rtl/>
        </w:rPr>
        <w:t xml:space="preserve"> </w:t>
      </w:r>
      <w:r w:rsidRPr="00FF204B">
        <w:rPr>
          <w:rFonts w:asciiTheme="majorBidi" w:hAnsiTheme="majorBidi"/>
          <w:noProof/>
          <w:sz w:val="22"/>
          <w:szCs w:val="22"/>
        </w:rPr>
        <w:t>Piekarski, (2001), "Effect of Nb and Ti Additions on Microstructure and Identification of Precipitates in Stabilized Ni-Cr Cast Austenitic Steels", Materials Characterization, 47, 181-186.</w:t>
      </w:r>
    </w:p>
    <w:p w14:paraId="731046B7" w14:textId="77777777" w:rsidR="0054422E" w:rsidRDefault="0054422E" w:rsidP="0054422E">
      <w:pPr>
        <w:tabs>
          <w:tab w:val="left" w:pos="426"/>
          <w:tab w:val="right" w:pos="720"/>
        </w:tabs>
        <w:autoSpaceDE w:val="0"/>
        <w:autoSpaceDN w:val="0"/>
        <w:bidi w:val="0"/>
        <w:adjustRightInd w:val="0"/>
        <w:spacing w:after="120"/>
        <w:ind w:right="283"/>
      </w:pPr>
    </w:p>
    <w:p w14:paraId="5275DC7B" w14:textId="77777777" w:rsidR="00FF204B" w:rsidRPr="0054422E" w:rsidRDefault="00FF204B" w:rsidP="00FF204B">
      <w:pPr>
        <w:tabs>
          <w:tab w:val="left" w:pos="426"/>
          <w:tab w:val="right" w:pos="720"/>
        </w:tabs>
        <w:autoSpaceDE w:val="0"/>
        <w:autoSpaceDN w:val="0"/>
        <w:bidi w:val="0"/>
        <w:adjustRightInd w:val="0"/>
        <w:spacing w:after="120"/>
        <w:ind w:right="283"/>
        <w:rPr>
          <w:noProof/>
          <w:szCs w:val="24"/>
        </w:rPr>
      </w:pPr>
    </w:p>
    <w:p w14:paraId="0E983A38" w14:textId="77777777" w:rsidR="002F6AD3" w:rsidRDefault="002F6AD3" w:rsidP="008D65DB">
      <w:pPr>
        <w:autoSpaceDE w:val="0"/>
        <w:autoSpaceDN w:val="0"/>
        <w:adjustRightInd w:val="0"/>
        <w:spacing w:after="120"/>
        <w:rPr>
          <w:rFonts w:asciiTheme="majorBidi" w:hAnsiTheme="majorBidi"/>
          <w:noProof/>
          <w:szCs w:val="24"/>
        </w:rPr>
        <w:sectPr w:rsidR="002F6AD3" w:rsidSect="00FF204B">
          <w:headerReference w:type="default" r:id="rId29"/>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00FE4087" w14:textId="77777777" w:rsidR="002F6AD3" w:rsidRDefault="002F6AD3" w:rsidP="002F6AD3">
      <w:pPr>
        <w:pStyle w:val="Heading1"/>
        <w:numPr>
          <w:ilvl w:val="0"/>
          <w:numId w:val="0"/>
        </w:numPr>
        <w:ind w:left="424"/>
        <w:rPr>
          <w:rtl/>
        </w:rPr>
      </w:pPr>
      <w:bookmarkStart w:id="71" w:name="_Toc222570108"/>
      <w:r>
        <w:rPr>
          <w:rFonts w:hint="cs"/>
          <w:rtl/>
        </w:rPr>
        <w:lastRenderedPageBreak/>
        <w:t>پیوست‌ها</w:t>
      </w:r>
      <w:bookmarkEnd w:id="71"/>
    </w:p>
    <w:p w14:paraId="34FE27C7" w14:textId="77777777" w:rsidR="00466E19" w:rsidRDefault="00466E19" w:rsidP="002F6AD3">
      <w:pPr>
        <w:rPr>
          <w:rtl/>
          <w:lang w:eastAsia="zh-CN"/>
        </w:rPr>
      </w:pPr>
      <w:r>
        <w:rPr>
          <w:rFonts w:hint="cs"/>
          <w:rtl/>
          <w:lang w:eastAsia="zh-CN"/>
        </w:rPr>
        <w:t xml:space="preserve">پیوست 1: </w:t>
      </w:r>
    </w:p>
    <w:p w14:paraId="1548C1A2" w14:textId="77777777" w:rsidR="002F6AD3" w:rsidRPr="004A3E25" w:rsidRDefault="002F6AD3" w:rsidP="002F6AD3">
      <w:pPr>
        <w:rPr>
          <w:rtl/>
          <w:lang w:eastAsia="zh-CN"/>
        </w:rPr>
      </w:pPr>
      <w:r>
        <w:rPr>
          <w:rFonts w:hint="cs"/>
          <w:rtl/>
          <w:lang w:eastAsia="zh-CN"/>
        </w:rPr>
        <w:t>یم مقدمه ساده برای تشریح مجدد کار و اهداف و طرح آزمایش و سپس ارائه نتایج کلی تحقیق با توجه به اهداف آن (حداکثر 8 مورد برای کارشناسی ارشد)</w:t>
      </w:r>
      <w:r>
        <w:rPr>
          <w:rFonts w:hint="eastAsia"/>
          <w:rtl/>
          <w:lang w:eastAsia="zh-CN"/>
        </w:rPr>
        <w:t>:</w:t>
      </w:r>
    </w:p>
    <w:p w14:paraId="233915A5" w14:textId="77777777" w:rsidR="002F6AD3" w:rsidRDefault="002F6AD3" w:rsidP="00CD6B5D">
      <w:pPr>
        <w:pStyle w:val="ListParagraph"/>
        <w:numPr>
          <w:ilvl w:val="0"/>
          <w:numId w:val="37"/>
        </w:numPr>
        <w:rPr>
          <w:b/>
          <w:bCs/>
          <w:u w:val="single"/>
          <w:rtl/>
          <w:lang w:eastAsia="zh-CN"/>
        </w:rPr>
      </w:pPr>
      <w:r w:rsidRPr="0056287F">
        <w:rPr>
          <w:rFonts w:hint="cs"/>
          <w:rtl/>
        </w:rPr>
        <w:t>دو متغير سرعت</w:t>
      </w:r>
    </w:p>
    <w:p w14:paraId="60001618" w14:textId="77777777" w:rsidR="002F6AD3" w:rsidRPr="00CD6B5D" w:rsidRDefault="002F6AD3" w:rsidP="00CD6B5D">
      <w:pPr>
        <w:pStyle w:val="ListParagraph"/>
        <w:numPr>
          <w:ilvl w:val="0"/>
          <w:numId w:val="37"/>
        </w:numPr>
      </w:pPr>
      <w:r w:rsidRPr="0056287F">
        <w:rPr>
          <w:rFonts w:hint="cs"/>
          <w:rtl/>
        </w:rPr>
        <w:t xml:space="preserve"> سرد کردن و دماي بارريزي </w:t>
      </w:r>
      <w:r>
        <w:rPr>
          <w:rFonts w:hint="cs"/>
          <w:rtl/>
        </w:rPr>
        <w:t xml:space="preserve"> </w:t>
      </w:r>
    </w:p>
    <w:p w14:paraId="7E5C9349" w14:textId="77777777" w:rsidR="002F6AD3" w:rsidRDefault="002F6AD3" w:rsidP="002F6AD3">
      <w:pPr>
        <w:ind w:left="720"/>
        <w:rPr>
          <w:b/>
          <w:bCs/>
          <w:u w:val="single"/>
          <w:rtl/>
          <w:lang w:eastAsia="zh-CN"/>
        </w:rPr>
      </w:pPr>
    </w:p>
    <w:p w14:paraId="408B43B7" w14:textId="77777777" w:rsidR="0012000E" w:rsidRDefault="0012000E" w:rsidP="002F6AD3">
      <w:pPr>
        <w:ind w:left="720"/>
        <w:rPr>
          <w:b/>
          <w:bCs/>
          <w:u w:val="single"/>
          <w:rtl/>
          <w:lang w:eastAsia="zh-CN"/>
        </w:rPr>
      </w:pPr>
    </w:p>
    <w:p w14:paraId="39B1A869" w14:textId="77777777" w:rsidR="00253AE5" w:rsidRDefault="00253AE5" w:rsidP="00FF204B">
      <w:pPr>
        <w:pStyle w:val="ListParagraph"/>
        <w:autoSpaceDE w:val="0"/>
        <w:autoSpaceDN w:val="0"/>
        <w:adjustRightInd w:val="0"/>
        <w:spacing w:after="120"/>
        <w:ind w:left="426" w:right="424" w:hanging="426"/>
        <w:contextualSpacing w:val="0"/>
        <w:rPr>
          <w:rFonts w:asciiTheme="majorBidi" w:hAnsiTheme="majorBidi"/>
          <w:sz w:val="22"/>
          <w:szCs w:val="24"/>
          <w:rtl/>
        </w:rPr>
      </w:pPr>
    </w:p>
    <w:p w14:paraId="6F969151" w14:textId="77777777" w:rsidR="00253AE5" w:rsidRDefault="00253AE5" w:rsidP="00CD6B5D">
      <w:pPr>
        <w:pStyle w:val="ListParagraph"/>
        <w:autoSpaceDE w:val="0"/>
        <w:autoSpaceDN w:val="0"/>
        <w:bidi w:val="0"/>
        <w:adjustRightInd w:val="0"/>
        <w:spacing w:after="120"/>
        <w:ind w:left="426" w:right="424" w:hanging="426"/>
        <w:contextualSpacing w:val="0"/>
        <w:jc w:val="left"/>
        <w:rPr>
          <w:rFonts w:asciiTheme="majorBidi" w:hAnsiTheme="majorBidi"/>
          <w:sz w:val="22"/>
          <w:szCs w:val="24"/>
          <w:rtl/>
        </w:rPr>
        <w:sectPr w:rsidR="00253AE5" w:rsidSect="00FF204B">
          <w:headerReference w:type="default" r:id="rId30"/>
          <w:footnotePr>
            <w:numRestart w:val="eachPage"/>
          </w:footnotePr>
          <w:type w:val="oddPage"/>
          <w:pgSz w:w="11907" w:h="16840" w:code="9"/>
          <w:pgMar w:top="1418" w:right="1701" w:bottom="1418" w:left="1418" w:header="680" w:footer="851" w:gutter="0"/>
          <w:cols w:space="720"/>
          <w:noEndnote/>
          <w:titlePg/>
          <w:bidi/>
          <w:rtlGutter/>
          <w:docGrid w:linePitch="326" w:charSpace="43407"/>
        </w:sectPr>
      </w:pPr>
    </w:p>
    <w:p w14:paraId="7E51D412" w14:textId="77777777" w:rsidR="00253AE5" w:rsidRDefault="00253AE5" w:rsidP="00287311">
      <w:pPr>
        <w:bidi w:val="0"/>
        <w:jc w:val="left"/>
        <w:rPr>
          <w:b/>
          <w:bCs/>
        </w:rPr>
      </w:pPr>
      <w:r w:rsidRPr="00287311">
        <w:rPr>
          <w:b/>
          <w:bCs/>
          <w:sz w:val="32"/>
          <w:szCs w:val="36"/>
        </w:rPr>
        <w:lastRenderedPageBreak/>
        <w:t>Abstract</w:t>
      </w:r>
    </w:p>
    <w:p w14:paraId="2441BC4A" w14:textId="77777777" w:rsidR="00253AE5" w:rsidRPr="009F7D80" w:rsidRDefault="00253AE5" w:rsidP="00287311">
      <w:pPr>
        <w:bidi w:val="0"/>
        <w:jc w:val="right"/>
        <w:rPr>
          <w:b/>
          <w:bCs/>
          <w:sz w:val="16"/>
          <w:szCs w:val="20"/>
        </w:rPr>
      </w:pPr>
    </w:p>
    <w:p w14:paraId="08E11F34" w14:textId="560BF19E" w:rsidR="00253AE5" w:rsidRDefault="00253AE5" w:rsidP="00804832">
      <w:pPr>
        <w:bidi w:val="0"/>
        <w:ind w:left="288" w:firstLine="288"/>
        <w:jc w:val="lowKashida"/>
      </w:pPr>
      <w:r>
        <w:t xml:space="preserve">This investigation </w:t>
      </w:r>
      <w:r w:rsidR="00804832">
        <w:t xml:space="preserve"> </w:t>
      </w:r>
      <w:r>
        <w:t xml:space="preserve"> </w:t>
      </w:r>
      <w:r w:rsidR="00804832">
        <w:t xml:space="preserve"> </w:t>
      </w:r>
      <w:r>
        <w:t xml:space="preserve">. </w:t>
      </w:r>
    </w:p>
    <w:p w14:paraId="23410D32" w14:textId="11A405FE" w:rsidR="00B40176" w:rsidRDefault="00B40176" w:rsidP="00B40176">
      <w:pPr>
        <w:bidi w:val="0"/>
        <w:ind w:left="288" w:firstLine="288"/>
        <w:jc w:val="lowKashida"/>
      </w:pPr>
    </w:p>
    <w:p w14:paraId="5C86980B" w14:textId="3283D5BC" w:rsidR="00B40176" w:rsidRDefault="00B40176" w:rsidP="00B40176">
      <w:pPr>
        <w:bidi w:val="0"/>
        <w:ind w:left="288" w:firstLine="288"/>
        <w:jc w:val="lowKashida"/>
      </w:pPr>
    </w:p>
    <w:p w14:paraId="06AB4AD1" w14:textId="77777777" w:rsidR="00B40176" w:rsidRDefault="00B40176" w:rsidP="00B40176">
      <w:pPr>
        <w:bidi w:val="0"/>
        <w:ind w:left="288" w:firstLine="288"/>
        <w:jc w:val="lowKashida"/>
      </w:pPr>
    </w:p>
    <w:p w14:paraId="3F76C9D5" w14:textId="77777777" w:rsidR="00253AE5" w:rsidRDefault="00253AE5" w:rsidP="00FF204B">
      <w:pPr>
        <w:bidi w:val="0"/>
        <w:jc w:val="left"/>
      </w:pPr>
    </w:p>
    <w:p w14:paraId="4B29D635" w14:textId="77777777" w:rsidR="00253AE5" w:rsidRPr="00333EAF" w:rsidRDefault="00253AE5" w:rsidP="00B77561">
      <w:pPr>
        <w:bidi w:val="0"/>
        <w:jc w:val="left"/>
        <w:rPr>
          <w:sz w:val="20"/>
          <w:szCs w:val="20"/>
          <w:rtl/>
        </w:rPr>
      </w:pPr>
      <w:r w:rsidRPr="009F7D80">
        <w:rPr>
          <w:b/>
          <w:bCs/>
          <w:sz w:val="22"/>
          <w:szCs w:val="22"/>
        </w:rPr>
        <w:t>Keywords</w:t>
      </w:r>
      <w:r w:rsidRPr="009F7D80">
        <w:rPr>
          <w:i/>
          <w:iCs/>
          <w:sz w:val="22"/>
          <w:szCs w:val="22"/>
        </w:rPr>
        <w:t xml:space="preserve">: </w:t>
      </w:r>
      <w:r w:rsidRPr="00333EAF">
        <w:rPr>
          <w:i/>
          <w:iCs/>
          <w:sz w:val="20"/>
          <w:szCs w:val="20"/>
        </w:rPr>
        <w:t xml:space="preserve">Heat </w:t>
      </w:r>
      <w:r w:rsidR="00804832">
        <w:rPr>
          <w:i/>
          <w:iCs/>
          <w:sz w:val="20"/>
          <w:szCs w:val="20"/>
        </w:rPr>
        <w:t xml:space="preserve"> </w:t>
      </w:r>
      <w:r w:rsidRPr="00333EAF">
        <w:rPr>
          <w:i/>
          <w:iCs/>
          <w:sz w:val="20"/>
          <w:szCs w:val="20"/>
        </w:rPr>
        <w:t>.</w:t>
      </w:r>
    </w:p>
    <w:p w14:paraId="1F0B8353" w14:textId="77777777" w:rsidR="00253AE5" w:rsidRDefault="00253AE5" w:rsidP="00253AE5">
      <w:pPr>
        <w:ind w:left="-239"/>
        <w:jc w:val="right"/>
        <w:rPr>
          <w:i/>
          <w:iCs/>
          <w:sz w:val="22"/>
          <w:szCs w:val="22"/>
        </w:rPr>
      </w:pPr>
    </w:p>
    <w:p w14:paraId="17B9D95A" w14:textId="77777777" w:rsidR="002A0220" w:rsidRDefault="002A0220">
      <w:pPr>
        <w:bidi w:val="0"/>
        <w:rPr>
          <w:i/>
          <w:iCs/>
          <w:sz w:val="22"/>
          <w:szCs w:val="22"/>
        </w:rPr>
      </w:pPr>
      <w:r>
        <w:rPr>
          <w:i/>
          <w:iCs/>
          <w:sz w:val="22"/>
          <w:szCs w:val="22"/>
          <w:rtl/>
        </w:rPr>
        <w:br w:type="page"/>
      </w:r>
    </w:p>
    <w:p w14:paraId="4FD40F23" w14:textId="77777777" w:rsidR="00253AE5" w:rsidRDefault="00253AE5" w:rsidP="00333EAF">
      <w:pPr>
        <w:bidi w:val="0"/>
        <w:jc w:val="center"/>
        <w:rPr>
          <w:sz w:val="20"/>
          <w:szCs w:val="20"/>
          <w:rtl/>
        </w:rPr>
      </w:pPr>
      <w:r w:rsidRPr="00F83A89">
        <w:rPr>
          <w:noProof/>
          <w:sz w:val="20"/>
          <w:szCs w:val="20"/>
          <w:rtl/>
          <w:lang w:bidi="ar-SA"/>
        </w:rPr>
        <w:lastRenderedPageBreak/>
        <w:drawing>
          <wp:inline distT="0" distB="0" distL="0" distR="0" wp14:anchorId="34FE8EA6" wp14:editId="24B333E6">
            <wp:extent cx="950026" cy="973776"/>
            <wp:effectExtent l="0" t="0" r="2540" b="0"/>
            <wp:docPr id="288" name="Picture 4" descr="arm-4"/>
            <wp:cNvGraphicFramePr/>
            <a:graphic xmlns:a="http://schemas.openxmlformats.org/drawingml/2006/main">
              <a:graphicData uri="http://schemas.openxmlformats.org/drawingml/2006/picture">
                <pic:pic xmlns:pic="http://schemas.openxmlformats.org/drawingml/2006/picture">
                  <pic:nvPicPr>
                    <pic:cNvPr id="0" name="Picture 24" descr="arm-4"/>
                    <pic:cNvPicPr>
                      <a:picLocks noChangeAspect="1" noChangeArrowheads="1"/>
                    </pic:cNvPicPr>
                  </pic:nvPicPr>
                  <pic:blipFill>
                    <a:blip r:embed="rId31"/>
                    <a:srcRect/>
                    <a:stretch>
                      <a:fillRect/>
                    </a:stretch>
                  </pic:blipFill>
                  <pic:spPr bwMode="auto">
                    <a:xfrm>
                      <a:off x="0" y="0"/>
                      <a:ext cx="956044" cy="979944"/>
                    </a:xfrm>
                    <a:prstGeom prst="rect">
                      <a:avLst/>
                    </a:prstGeom>
                    <a:noFill/>
                  </pic:spPr>
                </pic:pic>
              </a:graphicData>
            </a:graphic>
          </wp:inline>
        </w:drawing>
      </w:r>
    </w:p>
    <w:p w14:paraId="15558975" w14:textId="77777777" w:rsidR="00253AE5" w:rsidRPr="001921A9" w:rsidRDefault="00253AE5" w:rsidP="00333EAF">
      <w:pPr>
        <w:bidi w:val="0"/>
        <w:jc w:val="center"/>
        <w:rPr>
          <w:b/>
          <w:bCs/>
          <w:sz w:val="22"/>
          <w:szCs w:val="22"/>
          <w:rtl/>
        </w:rPr>
      </w:pPr>
      <w:r w:rsidRPr="001921A9">
        <w:rPr>
          <w:b/>
          <w:bCs/>
          <w:sz w:val="22"/>
          <w:szCs w:val="22"/>
        </w:rPr>
        <w:t>Babol Noshirvani University of Technology</w:t>
      </w:r>
    </w:p>
    <w:p w14:paraId="0D871BE2" w14:textId="77777777" w:rsidR="00253AE5" w:rsidRDefault="00253AE5" w:rsidP="00804832">
      <w:pPr>
        <w:bidi w:val="0"/>
        <w:jc w:val="center"/>
        <w:rPr>
          <w:sz w:val="22"/>
          <w:szCs w:val="22"/>
        </w:rPr>
      </w:pPr>
      <w:r w:rsidRPr="001921A9">
        <w:rPr>
          <w:b/>
          <w:bCs/>
          <w:sz w:val="20"/>
          <w:szCs w:val="20"/>
        </w:rPr>
        <w:t xml:space="preserve">Faculty of </w:t>
      </w:r>
      <w:r w:rsidR="00804832" w:rsidRPr="001921A9">
        <w:rPr>
          <w:b/>
          <w:bCs/>
          <w:sz w:val="20"/>
          <w:szCs w:val="20"/>
        </w:rPr>
        <w:t>Materials</w:t>
      </w:r>
      <w:r w:rsidR="00B77561">
        <w:rPr>
          <w:b/>
          <w:bCs/>
          <w:sz w:val="20"/>
          <w:szCs w:val="20"/>
        </w:rPr>
        <w:t xml:space="preserve"> and Industrial</w:t>
      </w:r>
      <w:r w:rsidRPr="001921A9">
        <w:rPr>
          <w:b/>
          <w:bCs/>
          <w:sz w:val="20"/>
          <w:szCs w:val="20"/>
        </w:rPr>
        <w:t xml:space="preserve"> Engineering</w:t>
      </w:r>
      <w:r w:rsidRPr="00C4043E">
        <w:rPr>
          <w:sz w:val="22"/>
          <w:szCs w:val="22"/>
        </w:rPr>
        <w:t xml:space="preserve"> </w:t>
      </w:r>
    </w:p>
    <w:p w14:paraId="1345606E" w14:textId="77777777" w:rsidR="00253AE5" w:rsidRPr="001060FD" w:rsidRDefault="00253AE5" w:rsidP="00333EAF">
      <w:pPr>
        <w:bidi w:val="0"/>
        <w:jc w:val="center"/>
        <w:rPr>
          <w:b/>
          <w:bCs/>
          <w:sz w:val="36"/>
          <w:szCs w:val="36"/>
          <w:rtl/>
        </w:rPr>
      </w:pPr>
    </w:p>
    <w:p w14:paraId="67911FB2" w14:textId="2804AA74" w:rsidR="00804832" w:rsidRPr="00B40176" w:rsidRDefault="00B40176" w:rsidP="0083177B">
      <w:pPr>
        <w:bidi w:val="0"/>
        <w:jc w:val="center"/>
        <w:rPr>
          <w:rFonts w:ascii="Times New Roman Bold" w:hAnsi="Times New Roman Bold" w:hint="eastAsia"/>
          <w:b/>
          <w:bCs/>
          <w:sz w:val="36"/>
          <w:szCs w:val="36"/>
          <w:rtl/>
        </w:rPr>
      </w:pPr>
      <w:r w:rsidRPr="00B40176">
        <w:rPr>
          <w:rFonts w:ascii="Times New Roman Bold" w:hAnsi="Times New Roman Bold"/>
          <w:b/>
          <w:bCs/>
          <w:sz w:val="36"/>
          <w:szCs w:val="36"/>
        </w:rPr>
        <w:t xml:space="preserve">Nondestructive Evaluation of Microstructure and </w:t>
      </w:r>
      <w:r>
        <w:rPr>
          <w:rFonts w:ascii="Times New Roman Bold" w:hAnsi="Times New Roman Bold"/>
          <w:b/>
          <w:bCs/>
          <w:sz w:val="36"/>
          <w:szCs w:val="36"/>
        </w:rPr>
        <w:br/>
      </w:r>
      <w:r w:rsidRPr="00B40176">
        <w:rPr>
          <w:rFonts w:ascii="Times New Roman Bold" w:hAnsi="Times New Roman Bold"/>
          <w:b/>
          <w:bCs/>
          <w:sz w:val="36"/>
          <w:szCs w:val="36"/>
        </w:rPr>
        <w:t>Retained Austenite of High-Chromium White Cast Iron by Eddy Current Method</w:t>
      </w:r>
    </w:p>
    <w:p w14:paraId="4579D14C" w14:textId="77777777" w:rsidR="00253AE5" w:rsidRDefault="00253AE5" w:rsidP="00333EAF">
      <w:pPr>
        <w:bidi w:val="0"/>
        <w:jc w:val="center"/>
        <w:rPr>
          <w:b/>
          <w:bCs/>
          <w:sz w:val="36"/>
          <w:szCs w:val="36"/>
        </w:rPr>
      </w:pPr>
    </w:p>
    <w:p w14:paraId="6D5F1E15" w14:textId="77777777" w:rsidR="00253AE5" w:rsidRPr="002C0524" w:rsidRDefault="00BB4FCC" w:rsidP="00333EAF">
      <w:pPr>
        <w:bidi w:val="0"/>
        <w:ind w:right="-1"/>
        <w:jc w:val="center"/>
        <w:rPr>
          <w:b/>
          <w:bCs/>
          <w:sz w:val="26"/>
          <w:szCs w:val="26"/>
        </w:rPr>
      </w:pPr>
      <w:r>
        <w:rPr>
          <w:rFonts w:asciiTheme="majorBidi" w:hAnsiTheme="majorBidi" w:cstheme="majorBidi"/>
          <w:sz w:val="26"/>
          <w:szCs w:val="26"/>
        </w:rPr>
        <w:t>A Th</w:t>
      </w:r>
      <w:r w:rsidRPr="002C0524">
        <w:rPr>
          <w:rFonts w:asciiTheme="majorBidi" w:hAnsiTheme="majorBidi" w:cstheme="majorBidi"/>
          <w:sz w:val="26"/>
          <w:szCs w:val="26"/>
        </w:rPr>
        <w:t xml:space="preserve">esis </w:t>
      </w:r>
      <w:r>
        <w:rPr>
          <w:rFonts w:asciiTheme="majorBidi" w:hAnsiTheme="majorBidi" w:cstheme="majorBidi"/>
          <w:sz w:val="26"/>
          <w:szCs w:val="26"/>
        </w:rPr>
        <w:t xml:space="preserve">Submitted in Partial Fulfilment of Requirment </w:t>
      </w:r>
      <w:r w:rsidRPr="002C0524">
        <w:rPr>
          <w:rFonts w:asciiTheme="majorBidi" w:hAnsiTheme="majorBidi" w:cstheme="majorBidi"/>
          <w:sz w:val="26"/>
          <w:szCs w:val="26"/>
        </w:rPr>
        <w:t>for</w:t>
      </w:r>
      <w:r>
        <w:rPr>
          <w:rFonts w:asciiTheme="majorBidi" w:hAnsiTheme="majorBidi" w:cstheme="majorBidi"/>
          <w:sz w:val="26"/>
          <w:szCs w:val="26"/>
        </w:rPr>
        <w:br/>
      </w:r>
      <w:r w:rsidRPr="002C0524">
        <w:rPr>
          <w:rFonts w:asciiTheme="majorBidi" w:hAnsiTheme="majorBidi" w:cstheme="majorBidi"/>
          <w:sz w:val="26"/>
          <w:szCs w:val="26"/>
        </w:rPr>
        <w:t>Degree</w:t>
      </w:r>
      <w:r>
        <w:rPr>
          <w:rFonts w:asciiTheme="majorBidi" w:hAnsiTheme="majorBidi" w:cstheme="majorBidi"/>
          <w:sz w:val="26"/>
          <w:szCs w:val="26"/>
        </w:rPr>
        <w:t xml:space="preserve"> of Master of Science in</w:t>
      </w:r>
      <w:r w:rsidRPr="002C0524">
        <w:rPr>
          <w:rFonts w:asciiTheme="majorBidi" w:hAnsiTheme="majorBidi" w:cstheme="majorBidi"/>
          <w:sz w:val="26"/>
          <w:szCs w:val="26"/>
        </w:rPr>
        <w:t xml:space="preserve"> Material</w:t>
      </w:r>
      <w:r>
        <w:rPr>
          <w:rFonts w:asciiTheme="majorBidi" w:hAnsiTheme="majorBidi" w:cstheme="majorBidi"/>
          <w:sz w:val="26"/>
          <w:szCs w:val="26"/>
        </w:rPr>
        <w:t>s</w:t>
      </w:r>
      <w:r w:rsidRPr="002C0524">
        <w:rPr>
          <w:rFonts w:asciiTheme="majorBidi" w:hAnsiTheme="majorBidi" w:cstheme="majorBidi"/>
          <w:sz w:val="26"/>
          <w:szCs w:val="26"/>
        </w:rPr>
        <w:t xml:space="preserve"> Engineering</w:t>
      </w:r>
    </w:p>
    <w:p w14:paraId="751204C9" w14:textId="77777777" w:rsidR="00253AE5" w:rsidRDefault="00253AE5" w:rsidP="00333EAF">
      <w:pPr>
        <w:bidi w:val="0"/>
        <w:jc w:val="center"/>
        <w:rPr>
          <w:b/>
          <w:bCs/>
          <w:sz w:val="36"/>
          <w:szCs w:val="36"/>
          <w:rtl/>
        </w:rPr>
      </w:pPr>
    </w:p>
    <w:p w14:paraId="4F4E8848" w14:textId="3196F5DA" w:rsidR="00253AE5" w:rsidRPr="00804832" w:rsidRDefault="007645A5" w:rsidP="004B2571">
      <w:pPr>
        <w:bidi w:val="0"/>
        <w:jc w:val="center"/>
        <w:rPr>
          <w:rFonts w:asciiTheme="majorBidi" w:hAnsiTheme="majorBidi"/>
          <w:b/>
          <w:bCs/>
          <w:sz w:val="40"/>
          <w:szCs w:val="40"/>
        </w:rPr>
      </w:pPr>
      <w:r>
        <w:rPr>
          <w:rFonts w:asciiTheme="majorBidi" w:hAnsiTheme="majorBidi"/>
          <w:b/>
          <w:bCs/>
          <w:sz w:val="40"/>
          <w:szCs w:val="40"/>
        </w:rPr>
        <w:t xml:space="preserve"> </w:t>
      </w:r>
    </w:p>
    <w:p w14:paraId="12CF1657" w14:textId="77777777" w:rsidR="00253AE5" w:rsidRDefault="00253AE5" w:rsidP="00333EAF">
      <w:pPr>
        <w:bidi w:val="0"/>
        <w:jc w:val="center"/>
        <w:rPr>
          <w:b/>
          <w:bCs/>
          <w:sz w:val="36"/>
          <w:szCs w:val="36"/>
        </w:rPr>
      </w:pPr>
    </w:p>
    <w:p w14:paraId="2D98B577" w14:textId="77777777" w:rsidR="00FF204B" w:rsidRDefault="00FF204B" w:rsidP="00FF204B">
      <w:pPr>
        <w:bidi w:val="0"/>
        <w:jc w:val="center"/>
        <w:rPr>
          <w:b/>
          <w:bCs/>
          <w:sz w:val="36"/>
          <w:szCs w:val="36"/>
        </w:rPr>
      </w:pPr>
    </w:p>
    <w:p w14:paraId="56765000" w14:textId="6040652E" w:rsidR="00253AE5" w:rsidRPr="00C03101" w:rsidRDefault="00253AE5" w:rsidP="00333EAF">
      <w:pPr>
        <w:bidi w:val="0"/>
        <w:jc w:val="center"/>
        <w:rPr>
          <w:rFonts w:asciiTheme="majorBidi" w:hAnsiTheme="majorBidi"/>
          <w:b/>
          <w:bCs/>
          <w:sz w:val="36"/>
          <w:szCs w:val="36"/>
          <w:rtl/>
        </w:rPr>
      </w:pPr>
      <w:r w:rsidRPr="00C03101">
        <w:rPr>
          <w:rFonts w:asciiTheme="majorBidi" w:hAnsiTheme="majorBidi"/>
          <w:b/>
          <w:bCs/>
          <w:sz w:val="36"/>
          <w:szCs w:val="36"/>
        </w:rPr>
        <w:t>Supervisor</w:t>
      </w:r>
      <w:r w:rsidR="00B40176">
        <w:rPr>
          <w:rFonts w:asciiTheme="majorBidi" w:hAnsiTheme="majorBidi"/>
          <w:b/>
          <w:bCs/>
          <w:sz w:val="36"/>
          <w:szCs w:val="36"/>
        </w:rPr>
        <w:t>s</w:t>
      </w:r>
      <w:r w:rsidRPr="00C03101">
        <w:rPr>
          <w:rFonts w:asciiTheme="majorBidi" w:hAnsiTheme="majorBidi"/>
          <w:b/>
          <w:bCs/>
          <w:sz w:val="36"/>
          <w:szCs w:val="36"/>
        </w:rPr>
        <w:t>:</w:t>
      </w:r>
    </w:p>
    <w:p w14:paraId="13E7EB91" w14:textId="4BED8117" w:rsidR="00253AE5" w:rsidRPr="00C03101" w:rsidRDefault="007645A5" w:rsidP="008F6217">
      <w:pPr>
        <w:bidi w:val="0"/>
        <w:jc w:val="center"/>
        <w:rPr>
          <w:rFonts w:asciiTheme="majorBidi" w:hAnsiTheme="majorBidi"/>
          <w:b/>
          <w:bCs/>
          <w:sz w:val="36"/>
          <w:szCs w:val="36"/>
        </w:rPr>
      </w:pPr>
      <w:r>
        <w:rPr>
          <w:rFonts w:asciiTheme="majorBidi" w:hAnsiTheme="majorBidi"/>
          <w:b/>
          <w:bCs/>
          <w:sz w:val="36"/>
          <w:szCs w:val="36"/>
        </w:rPr>
        <w:t xml:space="preserve"> </w:t>
      </w:r>
      <w:bookmarkStart w:id="72" w:name="_GoBack"/>
      <w:bookmarkEnd w:id="72"/>
    </w:p>
    <w:p w14:paraId="4344CBCE" w14:textId="77777777" w:rsidR="00253AE5" w:rsidRDefault="00253AE5" w:rsidP="00333EAF">
      <w:pPr>
        <w:bidi w:val="0"/>
        <w:jc w:val="center"/>
        <w:rPr>
          <w:rFonts w:asciiTheme="majorBidi" w:hAnsiTheme="majorBidi"/>
          <w:sz w:val="32"/>
          <w:szCs w:val="32"/>
        </w:rPr>
      </w:pPr>
    </w:p>
    <w:p w14:paraId="414B652B" w14:textId="77777777" w:rsidR="00253AE5" w:rsidRDefault="00253AE5" w:rsidP="00333EAF">
      <w:pPr>
        <w:bidi w:val="0"/>
        <w:jc w:val="center"/>
        <w:rPr>
          <w:rFonts w:asciiTheme="majorBidi" w:hAnsiTheme="majorBidi"/>
          <w:b/>
          <w:bCs/>
          <w:sz w:val="28"/>
        </w:rPr>
      </w:pPr>
    </w:p>
    <w:p w14:paraId="0474F978" w14:textId="13AC9FDD" w:rsidR="001060FD" w:rsidRPr="00FF204B" w:rsidRDefault="00B40176" w:rsidP="004B2571">
      <w:pPr>
        <w:bidi w:val="0"/>
        <w:jc w:val="center"/>
        <w:rPr>
          <w:rFonts w:asciiTheme="majorBidi" w:hAnsiTheme="majorBidi"/>
          <w:b/>
          <w:bCs/>
          <w:sz w:val="28"/>
        </w:rPr>
      </w:pPr>
      <w:r>
        <w:rPr>
          <w:rFonts w:asciiTheme="majorBidi" w:hAnsiTheme="majorBidi"/>
          <w:b/>
          <w:bCs/>
          <w:sz w:val="28"/>
        </w:rPr>
        <w:t>Septmber</w:t>
      </w:r>
      <w:r w:rsidR="00253AE5" w:rsidRPr="00FF204B">
        <w:rPr>
          <w:rFonts w:asciiTheme="majorBidi" w:hAnsiTheme="majorBidi"/>
          <w:b/>
          <w:bCs/>
          <w:sz w:val="28"/>
        </w:rPr>
        <w:t xml:space="preserve"> 20</w:t>
      </w:r>
      <w:r w:rsidR="00B77561">
        <w:rPr>
          <w:rFonts w:asciiTheme="majorBidi" w:hAnsiTheme="majorBidi"/>
          <w:b/>
          <w:bCs/>
          <w:sz w:val="28"/>
        </w:rPr>
        <w:t>2</w:t>
      </w:r>
      <w:r>
        <w:rPr>
          <w:rFonts w:asciiTheme="majorBidi" w:hAnsiTheme="majorBidi"/>
          <w:b/>
          <w:bCs/>
          <w:sz w:val="28"/>
        </w:rPr>
        <w:t>6</w:t>
      </w:r>
    </w:p>
    <w:sectPr w:rsidR="001060FD" w:rsidRPr="00FF204B" w:rsidSect="00FF204B">
      <w:headerReference w:type="default" r:id="rId32"/>
      <w:footnotePr>
        <w:numRestart w:val="eachPage"/>
      </w:footnotePr>
      <w:type w:val="oddPage"/>
      <w:pgSz w:w="11907" w:h="16840" w:code="9"/>
      <w:pgMar w:top="1418" w:right="1701" w:bottom="1418" w:left="1418" w:header="680" w:footer="851" w:gutter="0"/>
      <w:cols w:space="720"/>
      <w:noEndnote/>
      <w:titlePg/>
      <w:bidi/>
      <w:rtlGutter/>
      <w:docGrid w:linePitch="326" w:charSpace="43407"/>
    </w:sectPr>
  </w:body>
</w:document>
</file>

<file path=word/customizations.xml><?xml version="1.0" encoding="utf-8"?>
<wne:tcg xmlns:r="http://schemas.openxmlformats.org/officeDocument/2006/relationships" xmlns:wne="http://schemas.microsoft.com/office/word/2006/wordml">
  <wne:keymaps>
    <wne:keymap wne:kcmPrimary="0220">
      <wne:wch wne:val="0000200C"/>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904F3" w14:textId="77777777" w:rsidR="00B6385B" w:rsidRDefault="00B6385B">
      <w:r>
        <w:separator/>
      </w:r>
    </w:p>
    <w:p w14:paraId="073FB400" w14:textId="77777777" w:rsidR="00B6385B" w:rsidRDefault="00B6385B"/>
    <w:p w14:paraId="31E90FAF" w14:textId="77777777" w:rsidR="00B6385B" w:rsidRDefault="00B6385B"/>
    <w:p w14:paraId="550B8271" w14:textId="77777777" w:rsidR="00B6385B" w:rsidRDefault="00B6385B"/>
    <w:p w14:paraId="35980909" w14:textId="77777777" w:rsidR="00B6385B" w:rsidRDefault="00B6385B" w:rsidP="00533D24">
      <w:pPr>
        <w:bidi w:val="0"/>
      </w:pPr>
    </w:p>
    <w:p w14:paraId="249F6BE6" w14:textId="77777777" w:rsidR="00B6385B" w:rsidRDefault="00B6385B"/>
    <w:p w14:paraId="12FB10ED" w14:textId="77777777" w:rsidR="00B6385B" w:rsidRDefault="00B6385B"/>
  </w:endnote>
  <w:endnote w:type="continuationSeparator" w:id="0">
    <w:p w14:paraId="589D6318" w14:textId="77777777" w:rsidR="00B6385B" w:rsidRDefault="00B6385B">
      <w:r>
        <w:continuationSeparator/>
      </w:r>
    </w:p>
    <w:p w14:paraId="28EF806A" w14:textId="77777777" w:rsidR="00B6385B" w:rsidRDefault="00B6385B"/>
    <w:p w14:paraId="071E1D2E" w14:textId="77777777" w:rsidR="00B6385B" w:rsidRDefault="00B6385B"/>
    <w:p w14:paraId="295229CE" w14:textId="77777777" w:rsidR="00B6385B" w:rsidRDefault="00B6385B"/>
    <w:p w14:paraId="501A913C" w14:textId="77777777" w:rsidR="00B6385B" w:rsidRDefault="00B6385B" w:rsidP="00533D24">
      <w:pPr>
        <w:bidi w:val="0"/>
      </w:pPr>
    </w:p>
    <w:p w14:paraId="26429CFD" w14:textId="77777777" w:rsidR="00B6385B" w:rsidRDefault="00B6385B"/>
    <w:p w14:paraId="648D68DB" w14:textId="77777777" w:rsidR="00B6385B" w:rsidRDefault="00B63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Courier New"/>
    <w:charset w:val="B2"/>
    <w:family w:val="auto"/>
    <w:pitch w:val="variable"/>
    <w:sig w:usb0="00002000"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ffic">
    <w:altName w:val="Courier New"/>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ranNastaliq">
    <w:altName w:val="Microsoft Sans Serif"/>
    <w:charset w:val="00"/>
    <w:family w:val="roman"/>
    <w:pitch w:val="variable"/>
    <w:sig w:usb0="00000000" w:usb1="80000000" w:usb2="00000008" w:usb3="00000000" w:csb0="000101FF" w:csb1="00000000"/>
  </w:font>
  <w:font w:name="B Davat">
    <w:altName w:val="Courier New"/>
    <w:charset w:val="B2"/>
    <w:family w:val="auto"/>
    <w:pitch w:val="variable"/>
    <w:sig w:usb0="00002000" w:usb1="80000000" w:usb2="00000008" w:usb3="00000000" w:csb0="00000040" w:csb1="00000000"/>
  </w:font>
  <w:font w:name="Zar">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D6586" w14:textId="77777777" w:rsidR="00B6385B" w:rsidRPr="007C00EA" w:rsidRDefault="00B6385B" w:rsidP="005E46E1">
      <w:pPr>
        <w:pStyle w:val="Footer"/>
        <w:pBdr>
          <w:top w:val="single" w:sz="4" w:space="0" w:color="auto"/>
        </w:pBdr>
        <w:rPr>
          <w:sz w:val="2"/>
          <w:szCs w:val="2"/>
          <w:rtl/>
        </w:rPr>
      </w:pPr>
    </w:p>
    <w:p w14:paraId="285C958E" w14:textId="77777777" w:rsidR="00B6385B" w:rsidRDefault="00B6385B"/>
  </w:footnote>
  <w:footnote w:type="continuationSeparator" w:id="0">
    <w:p w14:paraId="3AF8F9D8" w14:textId="77777777" w:rsidR="00B6385B" w:rsidRDefault="00B6385B" w:rsidP="00507C71">
      <w:pPr>
        <w:spacing w:line="240" w:lineRule="auto"/>
      </w:pPr>
      <w:r>
        <w:continuationSeparator/>
      </w:r>
    </w:p>
    <w:p w14:paraId="7C95963B" w14:textId="77777777" w:rsidR="00B6385B" w:rsidRDefault="00B638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B31EE" w14:textId="77777777" w:rsidR="00EA3181" w:rsidRDefault="00EA318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108"/>
      <w:gridCol w:w="1896"/>
    </w:tblGrid>
    <w:tr w:rsidR="00EA3181" w14:paraId="20A987F8" w14:textId="77777777" w:rsidTr="00382F23">
      <w:trPr>
        <w:trHeight w:val="427"/>
      </w:trPr>
      <w:tc>
        <w:tcPr>
          <w:tcW w:w="3947" w:type="pct"/>
          <w:vAlign w:val="center"/>
        </w:tcPr>
        <w:p w14:paraId="74794B51" w14:textId="77777777" w:rsidR="00EA3181" w:rsidRDefault="00EA3181" w:rsidP="00401279">
          <w:pPr>
            <w:pStyle w:val="Header"/>
            <w:rPr>
              <w:rtl/>
            </w:rPr>
          </w:pPr>
          <w:r>
            <w:rPr>
              <w:rFonts w:hint="cs"/>
              <w:rtl/>
            </w:rPr>
            <w:t>فصل دوم: مرور بر منابع</w:t>
          </w:r>
        </w:p>
      </w:tc>
      <w:tc>
        <w:tcPr>
          <w:tcW w:w="1053" w:type="pct"/>
          <w:vAlign w:val="center"/>
        </w:tcPr>
        <w:p w14:paraId="6C4B5284" w14:textId="79648140" w:rsidR="00EA3181" w:rsidRPr="00382F23" w:rsidRDefault="00EA3181" w:rsidP="00401279">
          <w:pPr>
            <w:spacing w:line="240" w:lineRule="auto"/>
            <w:jc w:val="right"/>
            <w:rPr>
              <w:rStyle w:val="PageNumber"/>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sidR="007645A5">
            <w:rPr>
              <w:rStyle w:val="PageNumber"/>
              <w:rtl/>
            </w:rPr>
            <w:t>8</w:t>
          </w:r>
          <w:r w:rsidRPr="00382F23">
            <w:rPr>
              <w:rStyle w:val="PageNumber"/>
            </w:rPr>
            <w:fldChar w:fldCharType="end"/>
          </w:r>
        </w:p>
      </w:tc>
    </w:tr>
  </w:tbl>
  <w:p w14:paraId="22D1EBDE" w14:textId="77777777" w:rsidR="00EA3181" w:rsidRPr="00927BDC" w:rsidRDefault="00EA3181" w:rsidP="00F963CC">
    <w:pPr>
      <w:rPr>
        <w:sz w:val="2"/>
        <w:szCs w:val="2"/>
        <w:rtl/>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24B1" w14:textId="77777777" w:rsidR="00EA3181" w:rsidRDefault="00EA3181" w:rsidP="00EB48F3"/>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108"/>
      <w:gridCol w:w="1896"/>
    </w:tblGrid>
    <w:tr w:rsidR="00EA3181" w14:paraId="72B4654C" w14:textId="77777777" w:rsidTr="00A14469">
      <w:tc>
        <w:tcPr>
          <w:tcW w:w="3947" w:type="pct"/>
          <w:vAlign w:val="center"/>
        </w:tcPr>
        <w:p w14:paraId="312AF021" w14:textId="77777777" w:rsidR="00EA3181" w:rsidRDefault="00EA3181" w:rsidP="00EA61D1">
          <w:pPr>
            <w:pStyle w:val="Header"/>
            <w:rPr>
              <w:rtl/>
            </w:rPr>
          </w:pPr>
          <w:r>
            <w:rPr>
              <w:rFonts w:hint="cs"/>
              <w:rtl/>
            </w:rPr>
            <w:t xml:space="preserve">فصل سوم: </w:t>
          </w:r>
          <w:r w:rsidRPr="00EA61D1">
            <w:rPr>
              <w:rFonts w:hint="cs"/>
              <w:szCs w:val="18"/>
              <w:rtl/>
            </w:rPr>
            <w:t>روش</w:t>
          </w:r>
          <w:r>
            <w:rPr>
              <w:rFonts w:hint="cs"/>
              <w:rtl/>
            </w:rPr>
            <w:t xml:space="preserve"> تحقیق</w:t>
          </w:r>
        </w:p>
      </w:tc>
      <w:tc>
        <w:tcPr>
          <w:tcW w:w="1053" w:type="pct"/>
          <w:vAlign w:val="center"/>
        </w:tcPr>
        <w:p w14:paraId="574AFC0D" w14:textId="33C66195" w:rsidR="00EA3181" w:rsidRDefault="00EA3181" w:rsidP="00401279">
          <w:pPr>
            <w:spacing w:line="240" w:lineRule="auto"/>
            <w:jc w:val="right"/>
            <w:rPr>
              <w:rtl/>
            </w:rPr>
          </w:pPr>
          <w:r w:rsidRPr="00401279">
            <w:rPr>
              <w:rStyle w:val="PageNumber"/>
            </w:rPr>
            <w:fldChar w:fldCharType="begin"/>
          </w:r>
          <w:r w:rsidRPr="00401279">
            <w:rPr>
              <w:rStyle w:val="PageNumber"/>
            </w:rPr>
            <w:instrText xml:space="preserve"> PAGE   \* MERGEFORMAT </w:instrText>
          </w:r>
          <w:r w:rsidRPr="00401279">
            <w:rPr>
              <w:rStyle w:val="PageNumber"/>
            </w:rPr>
            <w:fldChar w:fldCharType="separate"/>
          </w:r>
          <w:r w:rsidR="007645A5">
            <w:rPr>
              <w:rStyle w:val="PageNumber"/>
              <w:rtl/>
            </w:rPr>
            <w:t>10</w:t>
          </w:r>
          <w:r w:rsidRPr="00401279">
            <w:rPr>
              <w:rStyle w:val="PageNumber"/>
            </w:rPr>
            <w:fldChar w:fldCharType="end"/>
          </w:r>
        </w:p>
      </w:tc>
    </w:tr>
  </w:tbl>
  <w:p w14:paraId="0D9F0801" w14:textId="77777777" w:rsidR="00EA3181" w:rsidRPr="00C352EB" w:rsidRDefault="00EA3181" w:rsidP="00F963CC">
    <w:pPr>
      <w:rPr>
        <w:sz w:val="16"/>
        <w:szCs w:val="16"/>
        <w:rtl/>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B8E1" w14:textId="77777777" w:rsidR="00EA3181" w:rsidRPr="00A14469" w:rsidRDefault="00EA3181" w:rsidP="00EA61D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781"/>
    </w:tblGrid>
    <w:tr w:rsidR="00EA3181" w14:paraId="1A78B626" w14:textId="77777777" w:rsidTr="00401279">
      <w:tc>
        <w:tcPr>
          <w:tcW w:w="4011" w:type="pct"/>
          <w:vAlign w:val="center"/>
        </w:tcPr>
        <w:p w14:paraId="55242069" w14:textId="77777777" w:rsidR="00EA3181" w:rsidRDefault="00EA3181" w:rsidP="00401279">
          <w:pPr>
            <w:pStyle w:val="Header"/>
            <w:rPr>
              <w:rtl/>
            </w:rPr>
          </w:pPr>
          <w:r>
            <w:rPr>
              <w:rFonts w:hint="cs"/>
              <w:rtl/>
            </w:rPr>
            <w:t>فصل چهارم: نتایج و بحث</w:t>
          </w:r>
        </w:p>
      </w:tc>
      <w:tc>
        <w:tcPr>
          <w:tcW w:w="989" w:type="pct"/>
          <w:vAlign w:val="center"/>
        </w:tcPr>
        <w:p w14:paraId="65FC4890" w14:textId="29826F3A" w:rsidR="00EA3181" w:rsidRPr="00401279" w:rsidRDefault="00EA3181" w:rsidP="00401279">
          <w:pPr>
            <w:pStyle w:val="Header"/>
            <w:jc w:val="right"/>
            <w:rPr>
              <w:b w:val="0"/>
              <w:bCs w:val="0"/>
              <w:rtl/>
            </w:rPr>
          </w:pPr>
          <w:r w:rsidRPr="00401279">
            <w:rPr>
              <w:rStyle w:val="PageNumber"/>
            </w:rPr>
            <w:fldChar w:fldCharType="begin"/>
          </w:r>
          <w:r w:rsidRPr="00401279">
            <w:rPr>
              <w:rStyle w:val="PageNumber"/>
            </w:rPr>
            <w:instrText xml:space="preserve"> PAGE   \* MERGEFORMAT </w:instrText>
          </w:r>
          <w:r w:rsidRPr="00401279">
            <w:rPr>
              <w:rStyle w:val="PageNumber"/>
            </w:rPr>
            <w:fldChar w:fldCharType="separate"/>
          </w:r>
          <w:r w:rsidR="007645A5">
            <w:rPr>
              <w:rStyle w:val="PageNumber"/>
              <w:rtl/>
            </w:rPr>
            <w:t>12</w:t>
          </w:r>
          <w:r w:rsidRPr="00401279">
            <w:rPr>
              <w:rStyle w:val="PageNumber"/>
            </w:rPr>
            <w:fldChar w:fldCharType="end"/>
          </w:r>
        </w:p>
      </w:tc>
    </w:tr>
  </w:tbl>
  <w:p w14:paraId="23F0909F" w14:textId="77777777" w:rsidR="00EA3181" w:rsidRPr="00927BDC" w:rsidRDefault="00EA3181" w:rsidP="00C352EB">
    <w:pPr>
      <w:rPr>
        <w:sz w:val="2"/>
        <w:szCs w:val="2"/>
        <w:rtl/>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568F2" w14:textId="77777777" w:rsidR="00EA3181" w:rsidRPr="00856C06" w:rsidRDefault="00EA3181" w:rsidP="00856C06"/>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781"/>
    </w:tblGrid>
    <w:tr w:rsidR="00EA3181" w14:paraId="41CFF5C5" w14:textId="77777777" w:rsidTr="00401279">
      <w:tc>
        <w:tcPr>
          <w:tcW w:w="4011" w:type="pct"/>
          <w:vAlign w:val="center"/>
        </w:tcPr>
        <w:p w14:paraId="2557342A" w14:textId="77777777" w:rsidR="00EA3181" w:rsidRDefault="00EA3181" w:rsidP="00401279">
          <w:pPr>
            <w:pStyle w:val="Header"/>
            <w:rPr>
              <w:rtl/>
            </w:rPr>
          </w:pPr>
          <w:r>
            <w:rPr>
              <w:rFonts w:hint="cs"/>
              <w:rtl/>
            </w:rPr>
            <w:t>نتیجه</w:t>
          </w:r>
          <w:r>
            <w:rPr>
              <w:rFonts w:hint="eastAsia"/>
              <w:rtl/>
            </w:rPr>
            <w:t>‌</w:t>
          </w:r>
          <w:r>
            <w:rPr>
              <w:rFonts w:hint="cs"/>
              <w:rtl/>
            </w:rPr>
            <w:t>گیری</w:t>
          </w:r>
        </w:p>
      </w:tc>
      <w:tc>
        <w:tcPr>
          <w:tcW w:w="989" w:type="pct"/>
          <w:vAlign w:val="center"/>
        </w:tcPr>
        <w:p w14:paraId="1D78E403" w14:textId="77777777" w:rsidR="00EA3181" w:rsidRPr="00401279" w:rsidRDefault="00EA3181" w:rsidP="00401279">
          <w:pPr>
            <w:pStyle w:val="Header"/>
            <w:jc w:val="right"/>
            <w:rPr>
              <w:b w:val="0"/>
              <w:bCs w:val="0"/>
              <w:rtl/>
            </w:rPr>
          </w:pPr>
          <w:r w:rsidRPr="00401279">
            <w:rPr>
              <w:rStyle w:val="PageNumber"/>
            </w:rPr>
            <w:fldChar w:fldCharType="begin"/>
          </w:r>
          <w:r w:rsidRPr="00401279">
            <w:rPr>
              <w:rStyle w:val="PageNumber"/>
            </w:rPr>
            <w:instrText xml:space="preserve"> PAGE   \* MERGEFORMAT </w:instrText>
          </w:r>
          <w:r w:rsidRPr="00401279">
            <w:rPr>
              <w:rStyle w:val="PageNumber"/>
            </w:rPr>
            <w:fldChar w:fldCharType="separate"/>
          </w:r>
          <w:r>
            <w:rPr>
              <w:rStyle w:val="PageNumber"/>
              <w:rtl/>
            </w:rPr>
            <w:t>12</w:t>
          </w:r>
          <w:r w:rsidRPr="00401279">
            <w:rPr>
              <w:rStyle w:val="PageNumber"/>
            </w:rPr>
            <w:fldChar w:fldCharType="end"/>
          </w:r>
        </w:p>
      </w:tc>
    </w:tr>
  </w:tbl>
  <w:p w14:paraId="6214669F" w14:textId="77777777" w:rsidR="00EA3181" w:rsidRPr="00927BDC" w:rsidRDefault="00EA3181" w:rsidP="00C352EB">
    <w:pPr>
      <w:rPr>
        <w:sz w:val="6"/>
        <w:szCs w:val="6"/>
        <w:rtl/>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781"/>
    </w:tblGrid>
    <w:tr w:rsidR="00EA3181" w14:paraId="0CE6AF3C" w14:textId="77777777" w:rsidTr="00401279">
      <w:tc>
        <w:tcPr>
          <w:tcW w:w="4011" w:type="pct"/>
          <w:vAlign w:val="center"/>
        </w:tcPr>
        <w:p w14:paraId="196D5B75" w14:textId="77777777" w:rsidR="00EA3181" w:rsidRDefault="00EA3181" w:rsidP="00401279">
          <w:pPr>
            <w:pStyle w:val="Header"/>
            <w:rPr>
              <w:rtl/>
            </w:rPr>
          </w:pPr>
          <w:r>
            <w:rPr>
              <w:rFonts w:hint="cs"/>
              <w:rtl/>
            </w:rPr>
            <w:t>پیشنهادات</w:t>
          </w:r>
        </w:p>
      </w:tc>
      <w:tc>
        <w:tcPr>
          <w:tcW w:w="989" w:type="pct"/>
          <w:vAlign w:val="center"/>
        </w:tcPr>
        <w:p w14:paraId="135A5E77" w14:textId="77777777" w:rsidR="00EA3181" w:rsidRPr="00401279" w:rsidRDefault="00EA3181" w:rsidP="00401279">
          <w:pPr>
            <w:pStyle w:val="Header"/>
            <w:jc w:val="right"/>
            <w:rPr>
              <w:b w:val="0"/>
              <w:bCs w:val="0"/>
              <w:rtl/>
            </w:rPr>
          </w:pPr>
          <w:r w:rsidRPr="00401279">
            <w:rPr>
              <w:rStyle w:val="PageNumber"/>
            </w:rPr>
            <w:fldChar w:fldCharType="begin"/>
          </w:r>
          <w:r w:rsidRPr="00401279">
            <w:rPr>
              <w:rStyle w:val="PageNumber"/>
            </w:rPr>
            <w:instrText xml:space="preserve"> PAGE   \* MERGEFORMAT </w:instrText>
          </w:r>
          <w:r w:rsidRPr="00401279">
            <w:rPr>
              <w:rStyle w:val="PageNumber"/>
            </w:rPr>
            <w:fldChar w:fldCharType="separate"/>
          </w:r>
          <w:r>
            <w:rPr>
              <w:rStyle w:val="PageNumber"/>
              <w:rtl/>
            </w:rPr>
            <w:t>12</w:t>
          </w:r>
          <w:r w:rsidRPr="00401279">
            <w:rPr>
              <w:rStyle w:val="PageNumber"/>
            </w:rPr>
            <w:fldChar w:fldCharType="end"/>
          </w:r>
        </w:p>
      </w:tc>
    </w:tr>
  </w:tbl>
  <w:p w14:paraId="08DD4686" w14:textId="77777777" w:rsidR="00EA3181" w:rsidRPr="00927BDC" w:rsidRDefault="00EA3181" w:rsidP="00C352EB">
    <w:pPr>
      <w:rPr>
        <w:sz w:val="10"/>
        <w:szCs w:val="10"/>
        <w:rtl/>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781"/>
    </w:tblGrid>
    <w:tr w:rsidR="00EA3181" w14:paraId="660A72EA" w14:textId="77777777" w:rsidTr="00401279">
      <w:tc>
        <w:tcPr>
          <w:tcW w:w="4011" w:type="pct"/>
          <w:vAlign w:val="center"/>
        </w:tcPr>
        <w:p w14:paraId="61713E8E" w14:textId="77777777" w:rsidR="00EA3181" w:rsidRDefault="00EA3181" w:rsidP="00401279">
          <w:pPr>
            <w:pStyle w:val="Header"/>
            <w:rPr>
              <w:rtl/>
            </w:rPr>
          </w:pPr>
          <w:r>
            <w:rPr>
              <w:rFonts w:hint="cs"/>
              <w:rtl/>
            </w:rPr>
            <w:t>مراجع</w:t>
          </w:r>
        </w:p>
      </w:tc>
      <w:tc>
        <w:tcPr>
          <w:tcW w:w="989" w:type="pct"/>
          <w:vAlign w:val="center"/>
        </w:tcPr>
        <w:p w14:paraId="5079A70D" w14:textId="77777777" w:rsidR="00EA3181" w:rsidRPr="00401279" w:rsidRDefault="00EA3181" w:rsidP="00401279">
          <w:pPr>
            <w:pStyle w:val="Header"/>
            <w:jc w:val="right"/>
            <w:rPr>
              <w:b w:val="0"/>
              <w:bCs w:val="0"/>
              <w:rtl/>
            </w:rPr>
          </w:pPr>
          <w:r w:rsidRPr="00401279">
            <w:rPr>
              <w:rStyle w:val="PageNumber"/>
            </w:rPr>
            <w:fldChar w:fldCharType="begin"/>
          </w:r>
          <w:r w:rsidRPr="00401279">
            <w:rPr>
              <w:rStyle w:val="PageNumber"/>
            </w:rPr>
            <w:instrText xml:space="preserve"> PAGE   \* MERGEFORMAT </w:instrText>
          </w:r>
          <w:r w:rsidRPr="00401279">
            <w:rPr>
              <w:rStyle w:val="PageNumber"/>
            </w:rPr>
            <w:fldChar w:fldCharType="separate"/>
          </w:r>
          <w:r>
            <w:rPr>
              <w:rStyle w:val="PageNumber"/>
              <w:rtl/>
            </w:rPr>
            <w:t>48</w:t>
          </w:r>
          <w:r w:rsidRPr="00401279">
            <w:rPr>
              <w:rStyle w:val="PageNumber"/>
            </w:rPr>
            <w:fldChar w:fldCharType="end"/>
          </w:r>
        </w:p>
      </w:tc>
    </w:tr>
  </w:tbl>
  <w:p w14:paraId="39E76901" w14:textId="77777777" w:rsidR="00EA3181" w:rsidRPr="00C352EB" w:rsidRDefault="00EA3181" w:rsidP="00C352EB">
    <w:pPr>
      <w:rPr>
        <w:sz w:val="16"/>
        <w:szCs w:val="16"/>
        <w:rtl/>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781"/>
    </w:tblGrid>
    <w:tr w:rsidR="00EA3181" w14:paraId="4FFBF0DC" w14:textId="77777777" w:rsidTr="00401279">
      <w:tc>
        <w:tcPr>
          <w:tcW w:w="4011" w:type="pct"/>
          <w:vAlign w:val="center"/>
        </w:tcPr>
        <w:p w14:paraId="00FEA4D8" w14:textId="77777777" w:rsidR="00EA3181" w:rsidRDefault="00EA3181" w:rsidP="00401279">
          <w:pPr>
            <w:pStyle w:val="Header"/>
            <w:rPr>
              <w:rtl/>
            </w:rPr>
          </w:pPr>
          <w:r>
            <w:rPr>
              <w:rFonts w:hint="cs"/>
              <w:rtl/>
            </w:rPr>
            <w:t>پیوست‌ها</w:t>
          </w:r>
        </w:p>
      </w:tc>
      <w:tc>
        <w:tcPr>
          <w:tcW w:w="989" w:type="pct"/>
          <w:vAlign w:val="center"/>
        </w:tcPr>
        <w:p w14:paraId="4406B288" w14:textId="77777777" w:rsidR="00EA3181" w:rsidRPr="00401279" w:rsidRDefault="00EA3181" w:rsidP="00401279">
          <w:pPr>
            <w:pStyle w:val="Header"/>
            <w:jc w:val="right"/>
            <w:rPr>
              <w:b w:val="0"/>
              <w:bCs w:val="0"/>
              <w:rtl/>
            </w:rPr>
          </w:pPr>
          <w:r w:rsidRPr="00401279">
            <w:rPr>
              <w:rStyle w:val="PageNumber"/>
            </w:rPr>
            <w:fldChar w:fldCharType="begin"/>
          </w:r>
          <w:r w:rsidRPr="00401279">
            <w:rPr>
              <w:rStyle w:val="PageNumber"/>
            </w:rPr>
            <w:instrText xml:space="preserve"> PAGE   \* MERGEFORMAT </w:instrText>
          </w:r>
          <w:r w:rsidRPr="00401279">
            <w:rPr>
              <w:rStyle w:val="PageNumber"/>
            </w:rPr>
            <w:fldChar w:fldCharType="separate"/>
          </w:r>
          <w:r>
            <w:rPr>
              <w:rStyle w:val="PageNumber"/>
              <w:rtl/>
            </w:rPr>
            <w:t>18</w:t>
          </w:r>
          <w:r w:rsidRPr="00401279">
            <w:rPr>
              <w:rStyle w:val="PageNumber"/>
            </w:rPr>
            <w:fldChar w:fldCharType="end"/>
          </w:r>
        </w:p>
      </w:tc>
    </w:tr>
  </w:tbl>
  <w:p w14:paraId="0F540AFB" w14:textId="77777777" w:rsidR="00EA3181" w:rsidRPr="00C352EB" w:rsidRDefault="00EA3181" w:rsidP="00C352EB">
    <w:pPr>
      <w:rPr>
        <w:sz w:val="16"/>
        <w:szCs w:val="16"/>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1668"/>
    </w:tblGrid>
    <w:tr w:rsidR="00EA3181" w14:paraId="666872F1" w14:textId="77777777" w:rsidTr="00B80528">
      <w:tc>
        <w:tcPr>
          <w:tcW w:w="6769" w:type="dxa"/>
          <w:vAlign w:val="center"/>
        </w:tcPr>
        <w:p w14:paraId="5937D648" w14:textId="77777777" w:rsidR="00EA3181" w:rsidRDefault="00EA3181" w:rsidP="00382F23">
          <w:pPr>
            <w:pStyle w:val="Header"/>
            <w:rPr>
              <w:rtl/>
            </w:rPr>
          </w:pPr>
          <w:r>
            <w:rPr>
              <w:rFonts w:hint="cs"/>
              <w:rtl/>
            </w:rPr>
            <w:t>تقدیر و تشکر</w:t>
          </w:r>
        </w:p>
      </w:tc>
      <w:tc>
        <w:tcPr>
          <w:tcW w:w="1668" w:type="dxa"/>
          <w:vAlign w:val="center"/>
        </w:tcPr>
        <w:p w14:paraId="4E246CA2" w14:textId="77777777" w:rsidR="00EA3181" w:rsidRPr="00382F23" w:rsidRDefault="00EA3181" w:rsidP="00382F23">
          <w:pPr>
            <w:spacing w:line="240" w:lineRule="auto"/>
            <w:jc w:val="right"/>
            <w:rPr>
              <w:rStyle w:val="PageNumber"/>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Pr>
              <w:rStyle w:val="PageNumber"/>
              <w:rtl/>
            </w:rPr>
            <w:t>6</w:t>
          </w:r>
          <w:r w:rsidRPr="00382F23">
            <w:rPr>
              <w:rStyle w:val="PageNumber"/>
            </w:rPr>
            <w:fldChar w:fldCharType="end"/>
          </w:r>
        </w:p>
      </w:tc>
    </w:tr>
  </w:tbl>
  <w:p w14:paraId="500E7D90" w14:textId="77777777" w:rsidR="00EA3181" w:rsidRPr="00382F23" w:rsidRDefault="00EA3181" w:rsidP="001B2161">
    <w:pPr>
      <w:rPr>
        <w:sz w:val="10"/>
        <w:szCs w:val="12"/>
        <w:rtl/>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8C687" w14:textId="77777777" w:rsidR="00EA3181" w:rsidRPr="00C352EB" w:rsidRDefault="00EA3181" w:rsidP="00C352EB">
    <w:pPr>
      <w:rPr>
        <w:sz w:val="16"/>
        <w:szCs w:val="16"/>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D5F47" w14:textId="77777777" w:rsidR="00EA3181" w:rsidRDefault="00EA3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1668"/>
    </w:tblGrid>
    <w:tr w:rsidR="00EA3181" w14:paraId="3BCCE4F5" w14:textId="77777777" w:rsidTr="00B80528">
      <w:tc>
        <w:tcPr>
          <w:tcW w:w="6769" w:type="dxa"/>
          <w:vAlign w:val="center"/>
        </w:tcPr>
        <w:p w14:paraId="3FFD6015" w14:textId="77777777" w:rsidR="00EA3181" w:rsidRDefault="00EA3181" w:rsidP="00382F23">
          <w:pPr>
            <w:pStyle w:val="Header"/>
            <w:rPr>
              <w:rtl/>
            </w:rPr>
          </w:pPr>
          <w:r>
            <w:rPr>
              <w:rFonts w:hint="cs"/>
              <w:rtl/>
            </w:rPr>
            <w:t>چکیده</w:t>
          </w:r>
        </w:p>
      </w:tc>
      <w:tc>
        <w:tcPr>
          <w:tcW w:w="1668" w:type="dxa"/>
          <w:vAlign w:val="center"/>
        </w:tcPr>
        <w:p w14:paraId="765BD37A" w14:textId="77777777" w:rsidR="00EA3181" w:rsidRPr="009F5569" w:rsidRDefault="00EA3181" w:rsidP="00382F23">
          <w:pPr>
            <w:spacing w:line="240" w:lineRule="auto"/>
            <w:jc w:val="right"/>
            <w:rPr>
              <w:rStyle w:val="PageNumber"/>
              <w:rFonts w:asciiTheme="minorHAnsi" w:hAnsiTheme="minorHAnsi"/>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Pr>
              <w:rStyle w:val="PageNumber"/>
              <w:rFonts w:hint="eastAsia"/>
              <w:rtl/>
            </w:rPr>
            <w:t>ح‌</w:t>
          </w:r>
          <w:r w:rsidRPr="00382F23">
            <w:rPr>
              <w:rStyle w:val="PageNumber"/>
            </w:rPr>
            <w:fldChar w:fldCharType="end"/>
          </w:r>
        </w:p>
      </w:tc>
    </w:tr>
  </w:tbl>
  <w:p w14:paraId="3E786BBD" w14:textId="77777777" w:rsidR="00EA3181" w:rsidRPr="00382F23" w:rsidRDefault="00EA3181" w:rsidP="001B2161">
    <w:pPr>
      <w:rPr>
        <w:sz w:val="10"/>
        <w:szCs w:val="12"/>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1668"/>
    </w:tblGrid>
    <w:tr w:rsidR="00EA3181" w14:paraId="39FEF0FD" w14:textId="77777777" w:rsidTr="00B80528">
      <w:tc>
        <w:tcPr>
          <w:tcW w:w="6769" w:type="dxa"/>
          <w:vAlign w:val="center"/>
        </w:tcPr>
        <w:p w14:paraId="5B454068" w14:textId="77777777" w:rsidR="00EA3181" w:rsidRDefault="00EA3181" w:rsidP="00382F23">
          <w:pPr>
            <w:pStyle w:val="Header"/>
            <w:rPr>
              <w:rtl/>
            </w:rPr>
          </w:pPr>
          <w:r>
            <w:rPr>
              <w:rFonts w:hint="cs"/>
              <w:rtl/>
            </w:rPr>
            <w:t>فهرست مطالب</w:t>
          </w:r>
        </w:p>
      </w:tc>
      <w:tc>
        <w:tcPr>
          <w:tcW w:w="1668" w:type="dxa"/>
          <w:vAlign w:val="center"/>
        </w:tcPr>
        <w:p w14:paraId="0AC4C67A" w14:textId="2FAFEDAC" w:rsidR="00EA3181" w:rsidRPr="00382F23" w:rsidRDefault="00EA3181" w:rsidP="00382F23">
          <w:pPr>
            <w:spacing w:line="240" w:lineRule="auto"/>
            <w:jc w:val="right"/>
            <w:rPr>
              <w:rStyle w:val="PageNumber"/>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sidR="007645A5">
            <w:rPr>
              <w:rStyle w:val="PageNumber"/>
              <w:rtl/>
            </w:rPr>
            <w:t>ر‌</w:t>
          </w:r>
          <w:r w:rsidRPr="00382F23">
            <w:rPr>
              <w:rStyle w:val="PageNumber"/>
            </w:rPr>
            <w:fldChar w:fldCharType="end"/>
          </w:r>
        </w:p>
      </w:tc>
    </w:tr>
  </w:tbl>
  <w:p w14:paraId="046FFC5F" w14:textId="77777777" w:rsidR="00EA3181" w:rsidRPr="00382F23" w:rsidRDefault="00EA3181" w:rsidP="001B2161">
    <w:pPr>
      <w:rPr>
        <w:sz w:val="10"/>
        <w:szCs w:val="1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1668"/>
    </w:tblGrid>
    <w:tr w:rsidR="00EA3181" w14:paraId="1D0D4DE3" w14:textId="77777777" w:rsidTr="00B80528">
      <w:tc>
        <w:tcPr>
          <w:tcW w:w="6769" w:type="dxa"/>
          <w:vAlign w:val="center"/>
        </w:tcPr>
        <w:p w14:paraId="1E91400D" w14:textId="77777777" w:rsidR="00EA3181" w:rsidRDefault="00EA3181" w:rsidP="009E1CC8">
          <w:pPr>
            <w:pStyle w:val="Header"/>
            <w:rPr>
              <w:rtl/>
            </w:rPr>
          </w:pPr>
          <w:r>
            <w:rPr>
              <w:rFonts w:hint="cs"/>
              <w:rtl/>
            </w:rPr>
            <w:t>فهرست شکل‌ها</w:t>
          </w:r>
        </w:p>
      </w:tc>
      <w:tc>
        <w:tcPr>
          <w:tcW w:w="1668" w:type="dxa"/>
          <w:vAlign w:val="center"/>
        </w:tcPr>
        <w:p w14:paraId="455305AB" w14:textId="77777777" w:rsidR="00EA3181" w:rsidRPr="009F5569" w:rsidRDefault="00EA3181" w:rsidP="00382F23">
          <w:pPr>
            <w:spacing w:line="240" w:lineRule="auto"/>
            <w:jc w:val="right"/>
            <w:rPr>
              <w:rStyle w:val="PageNumber"/>
              <w:rFonts w:asciiTheme="minorHAnsi" w:hAnsiTheme="minorHAnsi"/>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Pr>
              <w:rStyle w:val="PageNumber"/>
              <w:rFonts w:hint="eastAsia"/>
              <w:rtl/>
            </w:rPr>
            <w:t>ر‌</w:t>
          </w:r>
          <w:r w:rsidRPr="00382F23">
            <w:rPr>
              <w:rStyle w:val="PageNumber"/>
            </w:rPr>
            <w:fldChar w:fldCharType="end"/>
          </w:r>
        </w:p>
      </w:tc>
    </w:tr>
  </w:tbl>
  <w:p w14:paraId="2271ABFF" w14:textId="77777777" w:rsidR="00EA3181" w:rsidRPr="00382F23" w:rsidRDefault="00EA3181" w:rsidP="001B2161">
    <w:pPr>
      <w:rPr>
        <w:sz w:val="10"/>
        <w:szCs w:val="12"/>
        <w:rtl/>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769"/>
      <w:gridCol w:w="1668"/>
    </w:tblGrid>
    <w:tr w:rsidR="00EA3181" w14:paraId="768213F7" w14:textId="77777777" w:rsidTr="00B80528">
      <w:tc>
        <w:tcPr>
          <w:tcW w:w="6769" w:type="dxa"/>
          <w:vAlign w:val="center"/>
        </w:tcPr>
        <w:p w14:paraId="1B621A51" w14:textId="77777777" w:rsidR="00EA3181" w:rsidRDefault="00EA3181" w:rsidP="009E1CC8">
          <w:pPr>
            <w:pStyle w:val="Header"/>
            <w:rPr>
              <w:rtl/>
            </w:rPr>
          </w:pPr>
          <w:r>
            <w:rPr>
              <w:rFonts w:hint="cs"/>
              <w:rtl/>
            </w:rPr>
            <w:t>فهرست جدول‌ها</w:t>
          </w:r>
        </w:p>
      </w:tc>
      <w:tc>
        <w:tcPr>
          <w:tcW w:w="1668" w:type="dxa"/>
          <w:vAlign w:val="center"/>
        </w:tcPr>
        <w:p w14:paraId="1D984B00" w14:textId="77777777" w:rsidR="00EA3181" w:rsidRPr="00382F23" w:rsidRDefault="00EA3181" w:rsidP="00382F23">
          <w:pPr>
            <w:spacing w:line="240" w:lineRule="auto"/>
            <w:jc w:val="right"/>
            <w:rPr>
              <w:rStyle w:val="PageNumber"/>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Pr>
              <w:rStyle w:val="PageNumber"/>
              <w:rFonts w:hint="eastAsia"/>
              <w:rtl/>
            </w:rPr>
            <w:t>س‌</w:t>
          </w:r>
          <w:r w:rsidRPr="00382F23">
            <w:rPr>
              <w:rStyle w:val="PageNumber"/>
            </w:rPr>
            <w:fldChar w:fldCharType="end"/>
          </w:r>
        </w:p>
      </w:tc>
    </w:tr>
  </w:tbl>
  <w:p w14:paraId="7744EA2E" w14:textId="77777777" w:rsidR="00EA3181" w:rsidRPr="00382F23" w:rsidRDefault="00EA3181" w:rsidP="001B2161">
    <w:pPr>
      <w:rPr>
        <w:sz w:val="10"/>
        <w:szCs w:val="12"/>
        <w:rtl/>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781"/>
    </w:tblGrid>
    <w:tr w:rsidR="00EA3181" w14:paraId="26C8953A" w14:textId="77777777" w:rsidTr="00382F23">
      <w:trPr>
        <w:trHeight w:val="427"/>
      </w:trPr>
      <w:tc>
        <w:tcPr>
          <w:tcW w:w="4011" w:type="pct"/>
          <w:vAlign w:val="center"/>
        </w:tcPr>
        <w:p w14:paraId="00F73292" w14:textId="77777777" w:rsidR="00EA3181" w:rsidRDefault="00EA3181" w:rsidP="00382F23">
          <w:pPr>
            <w:pStyle w:val="Header"/>
            <w:rPr>
              <w:rtl/>
            </w:rPr>
          </w:pPr>
          <w:r>
            <w:rPr>
              <w:rFonts w:hint="cs"/>
              <w:rtl/>
            </w:rPr>
            <w:t>فصل اول: مقدمه</w:t>
          </w:r>
        </w:p>
      </w:tc>
      <w:tc>
        <w:tcPr>
          <w:tcW w:w="989" w:type="pct"/>
          <w:vAlign w:val="center"/>
        </w:tcPr>
        <w:p w14:paraId="265BB201" w14:textId="77777777" w:rsidR="00EA3181" w:rsidRDefault="00EA3181" w:rsidP="00382F23">
          <w:pPr>
            <w:spacing w:line="240" w:lineRule="auto"/>
            <w:jc w:val="right"/>
            <w:rPr>
              <w:rtl/>
            </w:rPr>
          </w:pPr>
          <w:r w:rsidRPr="00382F23">
            <w:rPr>
              <w:rStyle w:val="PageNumber"/>
            </w:rPr>
            <w:fldChar w:fldCharType="begin"/>
          </w:r>
          <w:r w:rsidRPr="00382F23">
            <w:rPr>
              <w:rStyle w:val="PageNumber"/>
            </w:rPr>
            <w:instrText xml:space="preserve"> PAGE   \* MERGEFORMAT </w:instrText>
          </w:r>
          <w:r w:rsidRPr="00382F23">
            <w:rPr>
              <w:rStyle w:val="PageNumber"/>
            </w:rPr>
            <w:fldChar w:fldCharType="separate"/>
          </w:r>
          <w:r w:rsidR="00AF218D">
            <w:rPr>
              <w:rStyle w:val="PageNumber"/>
              <w:rtl/>
            </w:rPr>
            <w:t>2</w:t>
          </w:r>
          <w:r w:rsidRPr="00382F23">
            <w:rPr>
              <w:rStyle w:val="PageNumber"/>
            </w:rPr>
            <w:fldChar w:fldCharType="end"/>
          </w:r>
        </w:p>
      </w:tc>
    </w:tr>
  </w:tbl>
  <w:p w14:paraId="78118E46" w14:textId="77777777" w:rsidR="00EA3181" w:rsidRPr="001B2161" w:rsidRDefault="00EA3181" w:rsidP="001B2161">
    <w:pPr>
      <w:rPr>
        <w:rtl/>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DF42C" w14:textId="77777777" w:rsidR="00EA3181" w:rsidRDefault="00EA3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180"/>
    <w:multiLevelType w:val="hybridMultilevel"/>
    <w:tmpl w:val="B83E932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0AB154A8"/>
    <w:multiLevelType w:val="hybridMultilevel"/>
    <w:tmpl w:val="DA349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91EE3"/>
    <w:multiLevelType w:val="hybridMultilevel"/>
    <w:tmpl w:val="565A110E"/>
    <w:lvl w:ilvl="0" w:tplc="221872B8">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D67AE8"/>
    <w:multiLevelType w:val="multilevel"/>
    <w:tmpl w:val="501233DA"/>
    <w:lvl w:ilvl="0">
      <w:start w:val="1"/>
      <w:numFmt w:val="decimal"/>
      <w:pStyle w:val="Heading1"/>
      <w:suff w:val="space"/>
      <w:lvlText w:val="فصل %1-"/>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48"/>
        <w:szCs w:val="4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2-%1"/>
      <w:lvlJc w:val="left"/>
      <w:pPr>
        <w:ind w:left="0" w:firstLine="0"/>
      </w:pPr>
      <w:rPr>
        <w:rFonts w:ascii="Times New Roman Bold" w:hAnsi="Times New Roman Bold" w:cs="B Nazanin" w:hint="default"/>
        <w:b/>
        <w:bCs/>
        <w:i w:val="0"/>
        <w:iCs w:val="0"/>
        <w:caps w:val="0"/>
        <w:smallCaps w:val="0"/>
        <w:strike w:val="0"/>
        <w:dstrike w:val="0"/>
        <w:noProof w:val="0"/>
        <w:snapToGrid w:val="0"/>
        <w:vanish w:val="0"/>
        <w:color w:val="000000"/>
        <w:spacing w:val="0"/>
        <w:w w:val="100"/>
        <w:kern w:val="0"/>
        <w:position w:val="0"/>
        <w:sz w:val="24"/>
        <w:szCs w:val="28"/>
        <w:u w:val="none"/>
        <w:vertAlign w:val="baseline"/>
        <w:em w:val="none"/>
        <w14:ligatures w14:val="none"/>
        <w14:numForm w14:val="default"/>
        <w14:numSpacing w14:val="default"/>
        <w14:stylisticSets/>
      </w:rPr>
    </w:lvl>
    <w:lvl w:ilvl="2">
      <w:start w:val="1"/>
      <w:numFmt w:val="decimal"/>
      <w:pStyle w:val="Heading3"/>
      <w:suff w:val="space"/>
      <w:lvlText w:val="%3-%2-%1"/>
      <w:lvlJc w:val="left"/>
      <w:pPr>
        <w:ind w:left="0" w:firstLine="0"/>
      </w:pPr>
      <w:rPr>
        <w:rFonts w:ascii="Times New Roman Bold" w:hAnsi="Times New Roman Bold" w:cs="B Nazanin" w:hint="default"/>
        <w:b/>
        <w:bCs/>
        <w:i w:val="0"/>
        <w:iCs w:val="0"/>
        <w:caps w:val="0"/>
        <w:smallCaps w:val="0"/>
        <w:strike w:val="0"/>
        <w:dstrike w:val="0"/>
        <w:vanish w:val="0"/>
        <w:spacing w:val="0"/>
        <w:w w:val="100"/>
        <w:kern w:val="0"/>
        <w:position w:val="0"/>
        <w:sz w:val="22"/>
        <w:szCs w:val="24"/>
        <w:u w:val="none"/>
        <w:vertAlign w:val="baseline"/>
        <w:em w:val="none"/>
        <w14:ligatures w14:val="none"/>
        <w14:numForm w14:val="default"/>
        <w14:numSpacing w14:val="default"/>
        <w14:stylisticSets/>
      </w:rPr>
    </w:lvl>
    <w:lvl w:ilvl="3">
      <w:start w:val="1"/>
      <w:numFmt w:val="decimal"/>
      <w:pStyle w:val="Heading4"/>
      <w:suff w:val="space"/>
      <w:lvlText w:val="%4-%3-%2-%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Heading5"/>
      <w:suff w:val="space"/>
      <w:lvlText w:val="شكل %5-%1  "/>
      <w:lvlJc w:val="left"/>
      <w:pPr>
        <w:ind w:left="0" w:firstLine="0"/>
      </w:pPr>
      <w:rPr>
        <w:rFonts w:ascii="Times New Roman Bold" w:hAnsi="Times New Roman Bold" w:cs="B Nazanin" w:hint="default"/>
        <w:b/>
        <w:bCs/>
        <w:i w:val="0"/>
        <w:iCs w:val="0"/>
        <w:caps w:val="0"/>
        <w:smallCaps w:val="0"/>
        <w:strike w:val="0"/>
        <w:dstrike w:val="0"/>
        <w:outline w:val="0"/>
        <w:shadow w:val="0"/>
        <w:emboss w:val="0"/>
        <w:imprint w:val="0"/>
        <w:noProof w:val="0"/>
        <w:vanish w:val="0"/>
        <w:spacing w:val="0"/>
        <w:w w:val="100"/>
        <w:kern w:val="0"/>
        <w:position w:val="0"/>
        <w:sz w:val="2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pStyle w:val="Heading6"/>
      <w:suff w:val="space"/>
      <w:lvlText w:val="جدول %6-%1  "/>
      <w:lvlJc w:val="left"/>
      <w:pPr>
        <w:ind w:left="0" w:firstLine="0"/>
      </w:pPr>
      <w:rPr>
        <w:rFonts w:ascii="Times New Roman Bold" w:hAnsi="Times New Roman Bold" w:cs="B Nazanin" w:hint="default"/>
        <w:b/>
        <w:bCs/>
        <w:i w:val="0"/>
        <w:iCs w:val="0"/>
        <w:caps w:val="0"/>
        <w:smallCaps w:val="0"/>
        <w:strike w:val="0"/>
        <w:dstrike w:val="0"/>
        <w:outline w:val="0"/>
        <w:shadow w:val="0"/>
        <w:emboss w:val="0"/>
        <w:imprint w:val="0"/>
        <w:noProof w:val="0"/>
        <w:vanish w:val="0"/>
        <w:spacing w:val="0"/>
        <w:w w:val="100"/>
        <w:kern w:val="0"/>
        <w:position w:val="0"/>
        <w:sz w:val="20"/>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Heading7"/>
      <w:suff w:val="space"/>
      <w:lvlText w:val="(%7-%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Text w:val=""/>
      <w:lvlJc w:val="left"/>
      <w:pPr>
        <w:tabs>
          <w:tab w:val="num" w:pos="9596"/>
        </w:tabs>
        <w:ind w:left="0" w:firstLine="0"/>
      </w:pPr>
      <w:rPr>
        <w:rFonts w:hint="default"/>
      </w:rPr>
    </w:lvl>
    <w:lvl w:ilvl="8">
      <w:start w:val="1"/>
      <w:numFmt w:val="none"/>
      <w:lvlText w:val=""/>
      <w:lvlJc w:val="left"/>
      <w:pPr>
        <w:tabs>
          <w:tab w:val="num" w:pos="10432"/>
        </w:tabs>
        <w:ind w:left="0" w:firstLine="0"/>
      </w:pPr>
      <w:rPr>
        <w:rFonts w:hint="default"/>
      </w:rPr>
    </w:lvl>
  </w:abstractNum>
  <w:abstractNum w:abstractNumId="4" w15:restartNumberingAfterBreak="0">
    <w:nsid w:val="11581ED6"/>
    <w:multiLevelType w:val="hybridMultilevel"/>
    <w:tmpl w:val="A70C083A"/>
    <w:lvl w:ilvl="0" w:tplc="4B44BD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82018"/>
    <w:multiLevelType w:val="hybridMultilevel"/>
    <w:tmpl w:val="051A20E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53F24"/>
    <w:multiLevelType w:val="hybridMultilevel"/>
    <w:tmpl w:val="20F26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F7A52"/>
    <w:multiLevelType w:val="hybridMultilevel"/>
    <w:tmpl w:val="0172B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E3BB6"/>
    <w:multiLevelType w:val="hybridMultilevel"/>
    <w:tmpl w:val="0486F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8478E"/>
    <w:multiLevelType w:val="hybridMultilevel"/>
    <w:tmpl w:val="B4BAECAC"/>
    <w:lvl w:ilvl="0" w:tplc="221872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353EA"/>
    <w:multiLevelType w:val="hybridMultilevel"/>
    <w:tmpl w:val="2A569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F3A13"/>
    <w:multiLevelType w:val="hybridMultilevel"/>
    <w:tmpl w:val="79BCC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B0756"/>
    <w:multiLevelType w:val="hybridMultilevel"/>
    <w:tmpl w:val="421A34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A339B"/>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9B0E2E"/>
    <w:multiLevelType w:val="hybridMultilevel"/>
    <w:tmpl w:val="E486973C"/>
    <w:lvl w:ilvl="0" w:tplc="967A513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44DA258F"/>
    <w:multiLevelType w:val="hybridMultilevel"/>
    <w:tmpl w:val="B4BAECAC"/>
    <w:lvl w:ilvl="0" w:tplc="221872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118D8"/>
    <w:multiLevelType w:val="hybridMultilevel"/>
    <w:tmpl w:val="A3C4426A"/>
    <w:lvl w:ilvl="0" w:tplc="0C08CF18">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48" w:hanging="360"/>
      </w:pPr>
    </w:lvl>
    <w:lvl w:ilvl="8" w:tplc="0409001B" w:tentative="1">
      <w:start w:val="1"/>
      <w:numFmt w:val="lowerRoman"/>
      <w:lvlText w:val="%9."/>
      <w:lvlJc w:val="right"/>
      <w:pPr>
        <w:ind w:left="6480" w:hanging="180"/>
      </w:pPr>
    </w:lvl>
  </w:abstractNum>
  <w:abstractNum w:abstractNumId="17" w15:restartNumberingAfterBreak="0">
    <w:nsid w:val="4EAC5353"/>
    <w:multiLevelType w:val="multilevel"/>
    <w:tmpl w:val="FD3EFCCA"/>
    <w:lvl w:ilvl="0">
      <w:start w:val="1"/>
      <w:numFmt w:val="decimal"/>
      <w:lvlText w:val="[%1]"/>
      <w:lvlJc w:val="left"/>
      <w:pPr>
        <w:ind w:left="360" w:hanging="360"/>
      </w:pPr>
      <w:rPr>
        <w:rFonts w:hint="default"/>
        <w:b w:val="0"/>
        <w:bCs w:val="0"/>
      </w:rPr>
    </w:lvl>
    <w:lvl w:ilvl="1">
      <w:start w:val="1"/>
      <w:numFmt w:val="decimal"/>
      <w:lvlText w:val="%2."/>
      <w:lvlJc w:val="left"/>
      <w:pPr>
        <w:tabs>
          <w:tab w:val="num" w:pos="1648"/>
        </w:tabs>
        <w:ind w:left="1648" w:hanging="360"/>
      </w:pPr>
      <w:rPr>
        <w:rFonts w:hint="default"/>
      </w:rPr>
    </w:lvl>
    <w:lvl w:ilvl="2">
      <w:start w:val="1"/>
      <w:numFmt w:val="decimal"/>
      <w:lvlText w:val="%3."/>
      <w:lvlJc w:val="left"/>
      <w:pPr>
        <w:tabs>
          <w:tab w:val="num" w:pos="2368"/>
        </w:tabs>
        <w:ind w:left="2368" w:hanging="360"/>
      </w:pPr>
      <w:rPr>
        <w:rFonts w:hint="default"/>
      </w:rPr>
    </w:lvl>
    <w:lvl w:ilvl="3">
      <w:start w:val="1"/>
      <w:numFmt w:val="decimal"/>
      <w:lvlText w:val="%4."/>
      <w:lvlJc w:val="left"/>
      <w:pPr>
        <w:tabs>
          <w:tab w:val="num" w:pos="3088"/>
        </w:tabs>
        <w:ind w:left="3088" w:hanging="360"/>
      </w:pPr>
      <w:rPr>
        <w:rFonts w:hint="default"/>
      </w:rPr>
    </w:lvl>
    <w:lvl w:ilvl="4">
      <w:start w:val="1"/>
      <w:numFmt w:val="decimal"/>
      <w:lvlText w:val="%5."/>
      <w:lvlJc w:val="left"/>
      <w:pPr>
        <w:tabs>
          <w:tab w:val="num" w:pos="3808"/>
        </w:tabs>
        <w:ind w:left="3808" w:hanging="360"/>
      </w:pPr>
      <w:rPr>
        <w:rFonts w:hint="default"/>
      </w:rPr>
    </w:lvl>
    <w:lvl w:ilvl="5">
      <w:start w:val="1"/>
      <w:numFmt w:val="decimal"/>
      <w:lvlText w:val="%6."/>
      <w:lvlJc w:val="left"/>
      <w:pPr>
        <w:tabs>
          <w:tab w:val="num" w:pos="4528"/>
        </w:tabs>
        <w:ind w:left="4528" w:hanging="360"/>
      </w:pPr>
      <w:rPr>
        <w:rFonts w:hint="default"/>
      </w:rPr>
    </w:lvl>
    <w:lvl w:ilvl="6">
      <w:start w:val="1"/>
      <w:numFmt w:val="decimal"/>
      <w:lvlText w:val="%7."/>
      <w:lvlJc w:val="left"/>
      <w:pPr>
        <w:tabs>
          <w:tab w:val="num" w:pos="5248"/>
        </w:tabs>
        <w:ind w:left="5248" w:hanging="360"/>
      </w:pPr>
      <w:rPr>
        <w:rFonts w:hint="default"/>
      </w:rPr>
    </w:lvl>
    <w:lvl w:ilvl="7">
      <w:start w:val="1"/>
      <w:numFmt w:val="decimal"/>
      <w:lvlText w:val="%8."/>
      <w:lvlJc w:val="left"/>
      <w:pPr>
        <w:tabs>
          <w:tab w:val="num" w:pos="5968"/>
        </w:tabs>
        <w:ind w:left="5968" w:hanging="360"/>
      </w:pPr>
      <w:rPr>
        <w:rFonts w:hint="default"/>
      </w:rPr>
    </w:lvl>
    <w:lvl w:ilvl="8">
      <w:start w:val="1"/>
      <w:numFmt w:val="decimal"/>
      <w:lvlText w:val="%9."/>
      <w:lvlJc w:val="left"/>
      <w:pPr>
        <w:tabs>
          <w:tab w:val="num" w:pos="6688"/>
        </w:tabs>
        <w:ind w:left="6688" w:hanging="360"/>
      </w:pPr>
      <w:rPr>
        <w:rFonts w:hint="default"/>
      </w:rPr>
    </w:lvl>
  </w:abstractNum>
  <w:abstractNum w:abstractNumId="18" w15:restartNumberingAfterBreak="0">
    <w:nsid w:val="5F5D3617"/>
    <w:multiLevelType w:val="hybridMultilevel"/>
    <w:tmpl w:val="3A5C3D14"/>
    <w:lvl w:ilvl="0" w:tplc="8046A5C0">
      <w:start w:val="1"/>
      <w:numFmt w:val="decimal"/>
      <w:lvlText w:val="%1-"/>
      <w:lvlJc w:val="left"/>
      <w:pPr>
        <w:ind w:left="720" w:hanging="360"/>
      </w:pPr>
      <w:rPr>
        <w:rFonts w:hint="default"/>
        <w:b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37AB8"/>
    <w:multiLevelType w:val="hybridMultilevel"/>
    <w:tmpl w:val="5170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B4698E"/>
    <w:multiLevelType w:val="multilevel"/>
    <w:tmpl w:val="8190FEAA"/>
    <w:lvl w:ilvl="0">
      <w:start w:val="1"/>
      <w:numFmt w:val="decimal"/>
      <w:suff w:val="space"/>
      <w:lvlText w:val="فصل %1-"/>
      <w:lvlJc w:val="left"/>
      <w:pPr>
        <w:ind w:left="236" w:hanging="454"/>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44"/>
        <w:szCs w:val="44"/>
        <w:u w:val="none"/>
        <w:vertAlign w:val="baseline"/>
        <w:em w:val="none"/>
      </w:rPr>
    </w:lvl>
    <w:lvl w:ilvl="1">
      <w:start w:val="1"/>
      <w:numFmt w:val="decimal"/>
      <w:suff w:val="space"/>
      <w:lvlText w:val="%1-%2-"/>
      <w:lvlJc w:val="left"/>
      <w:pPr>
        <w:ind w:left="565" w:hanging="566"/>
      </w:pPr>
      <w:rPr>
        <w:rFonts w:ascii="Times New Roman" w:hAnsi="Times New Roman" w:cs="Nazanin"/>
        <w:b/>
        <w:bCs/>
        <w:i w:val="0"/>
        <w:iCs w:val="0"/>
        <w:caps w:val="0"/>
        <w:smallCaps w:val="0"/>
        <w:strike w:val="0"/>
        <w:dstrike w:val="0"/>
        <w:noProof w:val="0"/>
        <w:snapToGrid w:val="0"/>
        <w:vanish w:val="0"/>
        <w:color w:val="000000"/>
        <w:spacing w:val="0"/>
        <w:w w:val="100"/>
        <w:kern w:val="0"/>
        <w:position w:val="0"/>
        <w:sz w:val="28"/>
        <w:szCs w:val="28"/>
        <w:u w:val="none"/>
        <w:vertAlign w:val="baseline"/>
        <w:em w:val="none"/>
      </w:rPr>
    </w:lvl>
    <w:lvl w:ilvl="2">
      <w:start w:val="1"/>
      <w:numFmt w:val="decimal"/>
      <w:suff w:val="space"/>
      <w:lvlText w:val="%1-%2-%3-"/>
      <w:lvlJc w:val="left"/>
      <w:pPr>
        <w:ind w:left="689" w:hanging="907"/>
      </w:pPr>
      <w:rPr>
        <w:rFonts w:ascii="Times New Roman" w:hAnsi="Times New Roman"/>
        <w:b/>
        <w:bCs/>
        <w:i w:val="0"/>
        <w:iCs w:val="0"/>
        <w:caps w:val="0"/>
        <w:smallCaps w:val="0"/>
        <w:strike w:val="0"/>
        <w:dstrike w:val="0"/>
        <w:vanish w:val="0"/>
        <w:spacing w:val="0"/>
        <w:kern w:val="0"/>
        <w:position w:val="0"/>
        <w:u w:val="none"/>
        <w:vertAlign w:val="baseline"/>
        <w:em w:val="none"/>
      </w:rPr>
    </w:lvl>
    <w:lvl w:ilvl="3">
      <w:start w:val="1"/>
      <w:numFmt w:val="decimal"/>
      <w:suff w:val="space"/>
      <w:lvlText w:val="%1-%2-%3-%4-"/>
      <w:lvlJc w:val="left"/>
      <w:pPr>
        <w:ind w:left="916" w:hanging="916"/>
      </w:pPr>
      <w:rPr>
        <w:rFonts w:hint="default"/>
      </w:rPr>
    </w:lvl>
    <w:lvl w:ilvl="4">
      <w:start w:val="1"/>
      <w:numFmt w:val="decimal"/>
      <w:lvlRestart w:val="1"/>
      <w:suff w:val="space"/>
      <w:lvlText w:val="شكل (%1-%5)"/>
      <w:lvlJc w:val="left"/>
      <w:pPr>
        <w:ind w:left="2922" w:hanging="1080"/>
      </w:pPr>
      <w:rPr>
        <w:rFonts w:ascii="Times New Roman" w:hAnsi="Times New Roman" w:cs="Nazanin" w:hint="default"/>
        <w:b w:val="0"/>
        <w:bCs w:val="0"/>
        <w:i w:val="0"/>
        <w:iCs w:val="0"/>
        <w:caps w:val="0"/>
        <w:smallCaps w:val="0"/>
        <w:strike w:val="0"/>
        <w:dstrike w:val="0"/>
        <w:noProof w:val="0"/>
        <w:snapToGrid w:val="0"/>
        <w:vanish w:val="0"/>
        <w:color w:val="000000"/>
        <w:spacing w:val="0"/>
        <w:w w:val="0"/>
        <w:kern w:val="0"/>
        <w:position w:val="0"/>
        <w:sz w:val="18"/>
        <w:szCs w:val="22"/>
        <w:u w:val="none"/>
        <w:vertAlign w:val="baseline"/>
        <w:em w:val="none"/>
      </w:rPr>
    </w:lvl>
    <w:lvl w:ilvl="5">
      <w:start w:val="1"/>
      <w:numFmt w:val="decimal"/>
      <w:lvlRestart w:val="1"/>
      <w:suff w:val="space"/>
      <w:lvlText w:val="جدول (%1-%6)"/>
      <w:lvlJc w:val="left"/>
      <w:pPr>
        <w:ind w:left="3242" w:hanging="1080"/>
      </w:pPr>
      <w:rPr>
        <w:rFonts w:hint="default"/>
        <w:sz w:val="24"/>
        <w:szCs w:val="24"/>
      </w:rPr>
    </w:lvl>
    <w:lvl w:ilvl="6">
      <w:start w:val="1"/>
      <w:numFmt w:val="decimal"/>
      <w:lvlRestart w:val="1"/>
      <w:suff w:val="space"/>
      <w:lvlText w:val="(%1-%7)"/>
      <w:lvlJc w:val="left"/>
      <w:pPr>
        <w:ind w:left="1917" w:hanging="170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rPr>
    </w:lvl>
    <w:lvl w:ilvl="7">
      <w:start w:val="1"/>
      <w:numFmt w:val="decimal"/>
      <w:lvlText w:val="%1-%2-%3.%4.%5.%6.%7.%8."/>
      <w:lvlJc w:val="left"/>
      <w:pPr>
        <w:tabs>
          <w:tab w:val="num" w:pos="4554"/>
        </w:tabs>
        <w:ind w:left="4554" w:hanging="1440"/>
      </w:pPr>
      <w:rPr>
        <w:rFonts w:hint="default"/>
      </w:rPr>
    </w:lvl>
    <w:lvl w:ilvl="8">
      <w:start w:val="1"/>
      <w:numFmt w:val="decimal"/>
      <w:lvlText w:val="%1-%2-%3.%4.%5.%6.%7.%8.%9."/>
      <w:lvlJc w:val="left"/>
      <w:pPr>
        <w:tabs>
          <w:tab w:val="num" w:pos="5390"/>
        </w:tabs>
        <w:ind w:left="5390" w:hanging="1800"/>
      </w:pPr>
      <w:rPr>
        <w:rFonts w:hint="default"/>
      </w:rPr>
    </w:lvl>
  </w:abstractNum>
  <w:abstractNum w:abstractNumId="21" w15:restartNumberingAfterBreak="0">
    <w:nsid w:val="6F4C158E"/>
    <w:multiLevelType w:val="hybridMultilevel"/>
    <w:tmpl w:val="BB76345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FE02F27"/>
    <w:multiLevelType w:val="hybridMultilevel"/>
    <w:tmpl w:val="2A569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E7495"/>
    <w:multiLevelType w:val="hybridMultilevel"/>
    <w:tmpl w:val="A09AA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E1E42"/>
    <w:multiLevelType w:val="hybridMultilevel"/>
    <w:tmpl w:val="E7BA46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1A4A1F"/>
    <w:multiLevelType w:val="hybridMultilevel"/>
    <w:tmpl w:val="B620662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3"/>
  </w:num>
  <w:num w:numId="2">
    <w:abstractNumId w:val="8"/>
  </w:num>
  <w:num w:numId="3">
    <w:abstractNumId w:val="24"/>
  </w:num>
  <w:num w:numId="4">
    <w:abstractNumId w:val="12"/>
  </w:num>
  <w:num w:numId="5">
    <w:abstractNumId w:val="16"/>
  </w:num>
  <w:num w:numId="6">
    <w:abstractNumId w:val="4"/>
  </w:num>
  <w:num w:numId="7">
    <w:abstractNumId w:val="19"/>
  </w:num>
  <w:num w:numId="8">
    <w:abstractNumId w:val="3"/>
  </w:num>
  <w:num w:numId="9">
    <w:abstractNumId w:val="0"/>
  </w:num>
  <w:num w:numId="10">
    <w:abstractNumId w:val="7"/>
  </w:num>
  <w:num w:numId="11">
    <w:abstractNumId w:val="14"/>
  </w:num>
  <w:num w:numId="12">
    <w:abstractNumId w:val="2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num>
  <w:num w:numId="17">
    <w:abstractNumId w:val="22"/>
  </w:num>
  <w:num w:numId="18">
    <w:abstractNumId w:val="10"/>
  </w:num>
  <w:num w:numId="19">
    <w:abstractNumId w:val="5"/>
  </w:num>
  <w:num w:numId="20">
    <w:abstractNumId w:val="2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3"/>
  </w:num>
  <w:num w:numId="24">
    <w:abstractNumId w:val="11"/>
  </w:num>
  <w:num w:numId="25">
    <w:abstractNumId w:val="1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288"/>
  <w:drawingGridHorizontalSpacing w:val="226"/>
  <w:drawingGridVerticalSpacing w:val="127"/>
  <w:displayHorizontalDrawingGridEvery w:val="2"/>
  <w:displayVerticalDrawingGridEvery w:val="2"/>
  <w:noPunctuationKerning/>
  <w:characterSpacingControl w:val="doNotCompress"/>
  <w:hdrShapeDefaults>
    <o:shapedefaults v:ext="edit" spidmax="2049">
      <o:colormru v:ext="edit" colors="#231727,#ddd,silver,#eaeaea,#ccf"/>
    </o:shapedefaults>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D53"/>
    <w:rsid w:val="000000F5"/>
    <w:rsid w:val="00000183"/>
    <w:rsid w:val="0000035B"/>
    <w:rsid w:val="000003D3"/>
    <w:rsid w:val="0000049C"/>
    <w:rsid w:val="000006AE"/>
    <w:rsid w:val="00000A71"/>
    <w:rsid w:val="00000D8D"/>
    <w:rsid w:val="000014C4"/>
    <w:rsid w:val="00001576"/>
    <w:rsid w:val="00001DEC"/>
    <w:rsid w:val="00002857"/>
    <w:rsid w:val="00002A13"/>
    <w:rsid w:val="00002C2C"/>
    <w:rsid w:val="00003284"/>
    <w:rsid w:val="00003299"/>
    <w:rsid w:val="00003659"/>
    <w:rsid w:val="0000384E"/>
    <w:rsid w:val="000038C8"/>
    <w:rsid w:val="00003944"/>
    <w:rsid w:val="00003959"/>
    <w:rsid w:val="00003BD2"/>
    <w:rsid w:val="000041F0"/>
    <w:rsid w:val="000044C4"/>
    <w:rsid w:val="0000451B"/>
    <w:rsid w:val="00004550"/>
    <w:rsid w:val="00004BB4"/>
    <w:rsid w:val="00004BD3"/>
    <w:rsid w:val="00004C5B"/>
    <w:rsid w:val="0000519C"/>
    <w:rsid w:val="000052C1"/>
    <w:rsid w:val="000055B4"/>
    <w:rsid w:val="00005ECB"/>
    <w:rsid w:val="0000602C"/>
    <w:rsid w:val="000061B0"/>
    <w:rsid w:val="000061F7"/>
    <w:rsid w:val="000062CD"/>
    <w:rsid w:val="000063A9"/>
    <w:rsid w:val="000065CB"/>
    <w:rsid w:val="00006700"/>
    <w:rsid w:val="000067AA"/>
    <w:rsid w:val="0000690D"/>
    <w:rsid w:val="00006AFC"/>
    <w:rsid w:val="00006C4D"/>
    <w:rsid w:val="00006D2A"/>
    <w:rsid w:val="00007082"/>
    <w:rsid w:val="00007242"/>
    <w:rsid w:val="00007339"/>
    <w:rsid w:val="00007587"/>
    <w:rsid w:val="00007638"/>
    <w:rsid w:val="0000766E"/>
    <w:rsid w:val="000076AC"/>
    <w:rsid w:val="000079B7"/>
    <w:rsid w:val="00007B5E"/>
    <w:rsid w:val="00007CC1"/>
    <w:rsid w:val="00010591"/>
    <w:rsid w:val="00010793"/>
    <w:rsid w:val="000109AD"/>
    <w:rsid w:val="00010B65"/>
    <w:rsid w:val="00010C90"/>
    <w:rsid w:val="00010DA8"/>
    <w:rsid w:val="00010E66"/>
    <w:rsid w:val="00011005"/>
    <w:rsid w:val="00011022"/>
    <w:rsid w:val="00011287"/>
    <w:rsid w:val="000117FA"/>
    <w:rsid w:val="00011962"/>
    <w:rsid w:val="00011D18"/>
    <w:rsid w:val="00011F70"/>
    <w:rsid w:val="00012010"/>
    <w:rsid w:val="000121C7"/>
    <w:rsid w:val="000121E9"/>
    <w:rsid w:val="000122A5"/>
    <w:rsid w:val="0001245C"/>
    <w:rsid w:val="000125C7"/>
    <w:rsid w:val="000126C5"/>
    <w:rsid w:val="0001281B"/>
    <w:rsid w:val="00012864"/>
    <w:rsid w:val="00012917"/>
    <w:rsid w:val="000129CA"/>
    <w:rsid w:val="000129CD"/>
    <w:rsid w:val="00012C01"/>
    <w:rsid w:val="00012F15"/>
    <w:rsid w:val="00012F38"/>
    <w:rsid w:val="0001300E"/>
    <w:rsid w:val="000131C4"/>
    <w:rsid w:val="000136C2"/>
    <w:rsid w:val="000139A3"/>
    <w:rsid w:val="00013CEC"/>
    <w:rsid w:val="00014449"/>
    <w:rsid w:val="00014546"/>
    <w:rsid w:val="000145AF"/>
    <w:rsid w:val="00014B1E"/>
    <w:rsid w:val="00014F1A"/>
    <w:rsid w:val="00014F2A"/>
    <w:rsid w:val="0001521E"/>
    <w:rsid w:val="000152EB"/>
    <w:rsid w:val="000152F7"/>
    <w:rsid w:val="000153FD"/>
    <w:rsid w:val="00015BC9"/>
    <w:rsid w:val="00015CF0"/>
    <w:rsid w:val="00015D70"/>
    <w:rsid w:val="00015E4D"/>
    <w:rsid w:val="0001610A"/>
    <w:rsid w:val="00016560"/>
    <w:rsid w:val="000168EF"/>
    <w:rsid w:val="00016ABE"/>
    <w:rsid w:val="00016B71"/>
    <w:rsid w:val="00016BC8"/>
    <w:rsid w:val="00016D46"/>
    <w:rsid w:val="00016F11"/>
    <w:rsid w:val="00016F78"/>
    <w:rsid w:val="00017161"/>
    <w:rsid w:val="00017572"/>
    <w:rsid w:val="0001798C"/>
    <w:rsid w:val="00017A4D"/>
    <w:rsid w:val="00017BF3"/>
    <w:rsid w:val="00017EBA"/>
    <w:rsid w:val="0002022F"/>
    <w:rsid w:val="0002037F"/>
    <w:rsid w:val="000205D6"/>
    <w:rsid w:val="00020713"/>
    <w:rsid w:val="0002091F"/>
    <w:rsid w:val="0002093C"/>
    <w:rsid w:val="00020C67"/>
    <w:rsid w:val="00020D8A"/>
    <w:rsid w:val="00020E21"/>
    <w:rsid w:val="0002129C"/>
    <w:rsid w:val="00021540"/>
    <w:rsid w:val="00021AF0"/>
    <w:rsid w:val="00021B60"/>
    <w:rsid w:val="00021DA2"/>
    <w:rsid w:val="00021E59"/>
    <w:rsid w:val="0002205B"/>
    <w:rsid w:val="0002212D"/>
    <w:rsid w:val="000222B3"/>
    <w:rsid w:val="000224D5"/>
    <w:rsid w:val="00022803"/>
    <w:rsid w:val="0002296F"/>
    <w:rsid w:val="00022A91"/>
    <w:rsid w:val="00022B09"/>
    <w:rsid w:val="00022E9A"/>
    <w:rsid w:val="00022FB6"/>
    <w:rsid w:val="00022FF0"/>
    <w:rsid w:val="000233B1"/>
    <w:rsid w:val="000233E8"/>
    <w:rsid w:val="00023852"/>
    <w:rsid w:val="0002391C"/>
    <w:rsid w:val="000239BF"/>
    <w:rsid w:val="00023A4F"/>
    <w:rsid w:val="00023C79"/>
    <w:rsid w:val="00023C8F"/>
    <w:rsid w:val="00023D78"/>
    <w:rsid w:val="0002420A"/>
    <w:rsid w:val="000242DA"/>
    <w:rsid w:val="000248DC"/>
    <w:rsid w:val="000249B0"/>
    <w:rsid w:val="00024B75"/>
    <w:rsid w:val="00024D71"/>
    <w:rsid w:val="00024EA2"/>
    <w:rsid w:val="00024EB5"/>
    <w:rsid w:val="00024EDA"/>
    <w:rsid w:val="0002513F"/>
    <w:rsid w:val="0002524C"/>
    <w:rsid w:val="000258CB"/>
    <w:rsid w:val="00025B30"/>
    <w:rsid w:val="00025BAE"/>
    <w:rsid w:val="00025C6A"/>
    <w:rsid w:val="00025D73"/>
    <w:rsid w:val="00025E43"/>
    <w:rsid w:val="00025E4B"/>
    <w:rsid w:val="00025FD1"/>
    <w:rsid w:val="0002620A"/>
    <w:rsid w:val="00026986"/>
    <w:rsid w:val="00026F7D"/>
    <w:rsid w:val="00027095"/>
    <w:rsid w:val="000278B6"/>
    <w:rsid w:val="00027CF6"/>
    <w:rsid w:val="00027ECF"/>
    <w:rsid w:val="0003015C"/>
    <w:rsid w:val="000301E5"/>
    <w:rsid w:val="00030504"/>
    <w:rsid w:val="0003059B"/>
    <w:rsid w:val="000307F3"/>
    <w:rsid w:val="00030876"/>
    <w:rsid w:val="00030BA1"/>
    <w:rsid w:val="00030E63"/>
    <w:rsid w:val="00030FE6"/>
    <w:rsid w:val="00031102"/>
    <w:rsid w:val="0003124E"/>
    <w:rsid w:val="00031468"/>
    <w:rsid w:val="000319EB"/>
    <w:rsid w:val="00031E37"/>
    <w:rsid w:val="00031FBE"/>
    <w:rsid w:val="00032047"/>
    <w:rsid w:val="000323BD"/>
    <w:rsid w:val="000328FD"/>
    <w:rsid w:val="00032B44"/>
    <w:rsid w:val="00032BCD"/>
    <w:rsid w:val="0003328E"/>
    <w:rsid w:val="0003338F"/>
    <w:rsid w:val="000333C9"/>
    <w:rsid w:val="00033978"/>
    <w:rsid w:val="000339C3"/>
    <w:rsid w:val="00033AA6"/>
    <w:rsid w:val="00034305"/>
    <w:rsid w:val="000347E1"/>
    <w:rsid w:val="00034ADA"/>
    <w:rsid w:val="00034CB9"/>
    <w:rsid w:val="00034D07"/>
    <w:rsid w:val="00034DBE"/>
    <w:rsid w:val="00034E39"/>
    <w:rsid w:val="00034E51"/>
    <w:rsid w:val="00034FB3"/>
    <w:rsid w:val="00034FEF"/>
    <w:rsid w:val="0003509A"/>
    <w:rsid w:val="000352E1"/>
    <w:rsid w:val="00035511"/>
    <w:rsid w:val="000356C0"/>
    <w:rsid w:val="0003571B"/>
    <w:rsid w:val="00035B04"/>
    <w:rsid w:val="00035BB6"/>
    <w:rsid w:val="00035E7F"/>
    <w:rsid w:val="00035FCF"/>
    <w:rsid w:val="0003626E"/>
    <w:rsid w:val="0003640F"/>
    <w:rsid w:val="0003647B"/>
    <w:rsid w:val="0003648A"/>
    <w:rsid w:val="00036584"/>
    <w:rsid w:val="000367C7"/>
    <w:rsid w:val="0003695B"/>
    <w:rsid w:val="00036B2A"/>
    <w:rsid w:val="00036F4B"/>
    <w:rsid w:val="00037166"/>
    <w:rsid w:val="000371DE"/>
    <w:rsid w:val="00037268"/>
    <w:rsid w:val="00037524"/>
    <w:rsid w:val="000377DF"/>
    <w:rsid w:val="0003798F"/>
    <w:rsid w:val="00037D2A"/>
    <w:rsid w:val="0004061A"/>
    <w:rsid w:val="0004096D"/>
    <w:rsid w:val="000409DE"/>
    <w:rsid w:val="00040B5F"/>
    <w:rsid w:val="00040EB8"/>
    <w:rsid w:val="000410F2"/>
    <w:rsid w:val="00041130"/>
    <w:rsid w:val="000412B0"/>
    <w:rsid w:val="0004148B"/>
    <w:rsid w:val="00041579"/>
    <w:rsid w:val="000415B1"/>
    <w:rsid w:val="00041A59"/>
    <w:rsid w:val="00041D86"/>
    <w:rsid w:val="0004227B"/>
    <w:rsid w:val="00042492"/>
    <w:rsid w:val="000428DA"/>
    <w:rsid w:val="00042A3D"/>
    <w:rsid w:val="00042A4A"/>
    <w:rsid w:val="00042BFC"/>
    <w:rsid w:val="00042C0F"/>
    <w:rsid w:val="00042C1F"/>
    <w:rsid w:val="00042EEE"/>
    <w:rsid w:val="0004329F"/>
    <w:rsid w:val="0004339A"/>
    <w:rsid w:val="00043620"/>
    <w:rsid w:val="000437F4"/>
    <w:rsid w:val="00043A2F"/>
    <w:rsid w:val="00043B4E"/>
    <w:rsid w:val="00043DF0"/>
    <w:rsid w:val="00044285"/>
    <w:rsid w:val="000442C5"/>
    <w:rsid w:val="00044546"/>
    <w:rsid w:val="000447B0"/>
    <w:rsid w:val="00044B71"/>
    <w:rsid w:val="00044B8C"/>
    <w:rsid w:val="00044D6C"/>
    <w:rsid w:val="00044DA0"/>
    <w:rsid w:val="00045302"/>
    <w:rsid w:val="0004637C"/>
    <w:rsid w:val="00046ACA"/>
    <w:rsid w:val="00046F15"/>
    <w:rsid w:val="00047959"/>
    <w:rsid w:val="000479DC"/>
    <w:rsid w:val="000502DF"/>
    <w:rsid w:val="00050462"/>
    <w:rsid w:val="000507BF"/>
    <w:rsid w:val="00050992"/>
    <w:rsid w:val="00050CCA"/>
    <w:rsid w:val="00050E8D"/>
    <w:rsid w:val="000512C1"/>
    <w:rsid w:val="0005131B"/>
    <w:rsid w:val="0005148F"/>
    <w:rsid w:val="00051587"/>
    <w:rsid w:val="000517FC"/>
    <w:rsid w:val="000517FD"/>
    <w:rsid w:val="000518D3"/>
    <w:rsid w:val="00051E73"/>
    <w:rsid w:val="00051E95"/>
    <w:rsid w:val="00051FA6"/>
    <w:rsid w:val="000521D2"/>
    <w:rsid w:val="0005228C"/>
    <w:rsid w:val="0005246F"/>
    <w:rsid w:val="0005256C"/>
    <w:rsid w:val="000529E5"/>
    <w:rsid w:val="00052ADB"/>
    <w:rsid w:val="00052D14"/>
    <w:rsid w:val="00052E8D"/>
    <w:rsid w:val="000531C8"/>
    <w:rsid w:val="0005331A"/>
    <w:rsid w:val="0005331F"/>
    <w:rsid w:val="000535A3"/>
    <w:rsid w:val="00053603"/>
    <w:rsid w:val="000539EE"/>
    <w:rsid w:val="00053F3C"/>
    <w:rsid w:val="00054124"/>
    <w:rsid w:val="0005418C"/>
    <w:rsid w:val="000541F2"/>
    <w:rsid w:val="000542D7"/>
    <w:rsid w:val="00054685"/>
    <w:rsid w:val="0005471F"/>
    <w:rsid w:val="00054760"/>
    <w:rsid w:val="00054EA8"/>
    <w:rsid w:val="0005595A"/>
    <w:rsid w:val="00055BD9"/>
    <w:rsid w:val="000561E6"/>
    <w:rsid w:val="000564B7"/>
    <w:rsid w:val="00056666"/>
    <w:rsid w:val="00056672"/>
    <w:rsid w:val="000567FB"/>
    <w:rsid w:val="000568B3"/>
    <w:rsid w:val="000568EE"/>
    <w:rsid w:val="00056D3D"/>
    <w:rsid w:val="00056F80"/>
    <w:rsid w:val="00057213"/>
    <w:rsid w:val="00057296"/>
    <w:rsid w:val="0005774C"/>
    <w:rsid w:val="000578CF"/>
    <w:rsid w:val="0005790D"/>
    <w:rsid w:val="00057D63"/>
    <w:rsid w:val="00057E8F"/>
    <w:rsid w:val="00057FA0"/>
    <w:rsid w:val="00060642"/>
    <w:rsid w:val="0006091C"/>
    <w:rsid w:val="00060C07"/>
    <w:rsid w:val="00061297"/>
    <w:rsid w:val="000613FA"/>
    <w:rsid w:val="00061F3F"/>
    <w:rsid w:val="000624AB"/>
    <w:rsid w:val="0006253E"/>
    <w:rsid w:val="0006259E"/>
    <w:rsid w:val="0006294B"/>
    <w:rsid w:val="00062A4B"/>
    <w:rsid w:val="00063409"/>
    <w:rsid w:val="00063661"/>
    <w:rsid w:val="00063828"/>
    <w:rsid w:val="00063CB3"/>
    <w:rsid w:val="00063FF7"/>
    <w:rsid w:val="0006431B"/>
    <w:rsid w:val="000645BD"/>
    <w:rsid w:val="00064821"/>
    <w:rsid w:val="00064AED"/>
    <w:rsid w:val="00064CCD"/>
    <w:rsid w:val="00064F40"/>
    <w:rsid w:val="00064F6A"/>
    <w:rsid w:val="00064FFA"/>
    <w:rsid w:val="0006518C"/>
    <w:rsid w:val="000652BB"/>
    <w:rsid w:val="0006538A"/>
    <w:rsid w:val="00065495"/>
    <w:rsid w:val="000657BC"/>
    <w:rsid w:val="000657D4"/>
    <w:rsid w:val="00065D78"/>
    <w:rsid w:val="00065DE6"/>
    <w:rsid w:val="00065F96"/>
    <w:rsid w:val="000666B9"/>
    <w:rsid w:val="00066739"/>
    <w:rsid w:val="0006674A"/>
    <w:rsid w:val="00066932"/>
    <w:rsid w:val="0006757A"/>
    <w:rsid w:val="0006775E"/>
    <w:rsid w:val="00067766"/>
    <w:rsid w:val="00067867"/>
    <w:rsid w:val="00067CAF"/>
    <w:rsid w:val="00067D64"/>
    <w:rsid w:val="00070385"/>
    <w:rsid w:val="0007085F"/>
    <w:rsid w:val="00070A2B"/>
    <w:rsid w:val="00070A34"/>
    <w:rsid w:val="00071121"/>
    <w:rsid w:val="0007119D"/>
    <w:rsid w:val="000711B2"/>
    <w:rsid w:val="0007151F"/>
    <w:rsid w:val="00071638"/>
    <w:rsid w:val="00071A80"/>
    <w:rsid w:val="00071B36"/>
    <w:rsid w:val="00071B82"/>
    <w:rsid w:val="00071FE0"/>
    <w:rsid w:val="00072026"/>
    <w:rsid w:val="0007240E"/>
    <w:rsid w:val="0007264F"/>
    <w:rsid w:val="000726AF"/>
    <w:rsid w:val="000729A0"/>
    <w:rsid w:val="00072CCD"/>
    <w:rsid w:val="00072F31"/>
    <w:rsid w:val="00072FE6"/>
    <w:rsid w:val="00073338"/>
    <w:rsid w:val="000733A8"/>
    <w:rsid w:val="00073777"/>
    <w:rsid w:val="00073962"/>
    <w:rsid w:val="000739CA"/>
    <w:rsid w:val="00073E76"/>
    <w:rsid w:val="00074F00"/>
    <w:rsid w:val="0007509F"/>
    <w:rsid w:val="00075DAE"/>
    <w:rsid w:val="00075EE8"/>
    <w:rsid w:val="00076169"/>
    <w:rsid w:val="000764D6"/>
    <w:rsid w:val="00076796"/>
    <w:rsid w:val="00076A17"/>
    <w:rsid w:val="00077110"/>
    <w:rsid w:val="0007777F"/>
    <w:rsid w:val="00077826"/>
    <w:rsid w:val="00077A6B"/>
    <w:rsid w:val="00077B15"/>
    <w:rsid w:val="00077BF1"/>
    <w:rsid w:val="00077D61"/>
    <w:rsid w:val="00077F3F"/>
    <w:rsid w:val="00080129"/>
    <w:rsid w:val="000803A4"/>
    <w:rsid w:val="0008069C"/>
    <w:rsid w:val="00080850"/>
    <w:rsid w:val="0008094E"/>
    <w:rsid w:val="00080C9A"/>
    <w:rsid w:val="00081447"/>
    <w:rsid w:val="00081774"/>
    <w:rsid w:val="00081820"/>
    <w:rsid w:val="000818A5"/>
    <w:rsid w:val="00081C7C"/>
    <w:rsid w:val="000829ED"/>
    <w:rsid w:val="00082BA9"/>
    <w:rsid w:val="00082E9D"/>
    <w:rsid w:val="00082F92"/>
    <w:rsid w:val="00083430"/>
    <w:rsid w:val="00083603"/>
    <w:rsid w:val="00083806"/>
    <w:rsid w:val="000845D3"/>
    <w:rsid w:val="0008495D"/>
    <w:rsid w:val="00084A2A"/>
    <w:rsid w:val="00084A42"/>
    <w:rsid w:val="00084DAA"/>
    <w:rsid w:val="00084F60"/>
    <w:rsid w:val="0008520F"/>
    <w:rsid w:val="000852BB"/>
    <w:rsid w:val="00085591"/>
    <w:rsid w:val="00085695"/>
    <w:rsid w:val="0008584A"/>
    <w:rsid w:val="000859CA"/>
    <w:rsid w:val="00085F9F"/>
    <w:rsid w:val="00085FF6"/>
    <w:rsid w:val="00086260"/>
    <w:rsid w:val="00086369"/>
    <w:rsid w:val="0008685B"/>
    <w:rsid w:val="00086B13"/>
    <w:rsid w:val="00086F37"/>
    <w:rsid w:val="0008702F"/>
    <w:rsid w:val="00087374"/>
    <w:rsid w:val="00087523"/>
    <w:rsid w:val="0008791B"/>
    <w:rsid w:val="00087BE8"/>
    <w:rsid w:val="00087CEB"/>
    <w:rsid w:val="00087FCF"/>
    <w:rsid w:val="0009005C"/>
    <w:rsid w:val="00090167"/>
    <w:rsid w:val="000902F0"/>
    <w:rsid w:val="0009039F"/>
    <w:rsid w:val="0009040F"/>
    <w:rsid w:val="00090986"/>
    <w:rsid w:val="00090B31"/>
    <w:rsid w:val="00090D0E"/>
    <w:rsid w:val="000915FE"/>
    <w:rsid w:val="00091A18"/>
    <w:rsid w:val="00091D1E"/>
    <w:rsid w:val="00091DE7"/>
    <w:rsid w:val="0009207A"/>
    <w:rsid w:val="00092215"/>
    <w:rsid w:val="00092272"/>
    <w:rsid w:val="000922B8"/>
    <w:rsid w:val="00092392"/>
    <w:rsid w:val="00092505"/>
    <w:rsid w:val="000925ED"/>
    <w:rsid w:val="000928B5"/>
    <w:rsid w:val="00092993"/>
    <w:rsid w:val="00092C6B"/>
    <w:rsid w:val="00092F5A"/>
    <w:rsid w:val="000936ED"/>
    <w:rsid w:val="000938E5"/>
    <w:rsid w:val="00093E26"/>
    <w:rsid w:val="00094068"/>
    <w:rsid w:val="0009411D"/>
    <w:rsid w:val="0009428C"/>
    <w:rsid w:val="00094353"/>
    <w:rsid w:val="00094647"/>
    <w:rsid w:val="0009466D"/>
    <w:rsid w:val="00094777"/>
    <w:rsid w:val="00094AC2"/>
    <w:rsid w:val="00094FA4"/>
    <w:rsid w:val="0009510B"/>
    <w:rsid w:val="0009522E"/>
    <w:rsid w:val="0009533A"/>
    <w:rsid w:val="000954E1"/>
    <w:rsid w:val="000954F2"/>
    <w:rsid w:val="0009568F"/>
    <w:rsid w:val="0009582A"/>
    <w:rsid w:val="00096334"/>
    <w:rsid w:val="00096AB3"/>
    <w:rsid w:val="00096B68"/>
    <w:rsid w:val="00097426"/>
    <w:rsid w:val="0009787E"/>
    <w:rsid w:val="00097A11"/>
    <w:rsid w:val="00097ADC"/>
    <w:rsid w:val="00097B27"/>
    <w:rsid w:val="000A0109"/>
    <w:rsid w:val="000A0142"/>
    <w:rsid w:val="000A06A5"/>
    <w:rsid w:val="000A0A13"/>
    <w:rsid w:val="000A0AD6"/>
    <w:rsid w:val="000A1456"/>
    <w:rsid w:val="000A15BC"/>
    <w:rsid w:val="000A18AE"/>
    <w:rsid w:val="000A1B58"/>
    <w:rsid w:val="000A1C3D"/>
    <w:rsid w:val="000A1D54"/>
    <w:rsid w:val="000A200C"/>
    <w:rsid w:val="000A21D7"/>
    <w:rsid w:val="000A229B"/>
    <w:rsid w:val="000A235C"/>
    <w:rsid w:val="000A2414"/>
    <w:rsid w:val="000A2542"/>
    <w:rsid w:val="000A266C"/>
    <w:rsid w:val="000A26F2"/>
    <w:rsid w:val="000A2867"/>
    <w:rsid w:val="000A2C36"/>
    <w:rsid w:val="000A2EF6"/>
    <w:rsid w:val="000A30E5"/>
    <w:rsid w:val="000A3B25"/>
    <w:rsid w:val="000A4103"/>
    <w:rsid w:val="000A4C39"/>
    <w:rsid w:val="000A4DB7"/>
    <w:rsid w:val="000A5105"/>
    <w:rsid w:val="000A518F"/>
    <w:rsid w:val="000A5227"/>
    <w:rsid w:val="000A5841"/>
    <w:rsid w:val="000A58C2"/>
    <w:rsid w:val="000A5924"/>
    <w:rsid w:val="000A5A99"/>
    <w:rsid w:val="000A5E55"/>
    <w:rsid w:val="000A6496"/>
    <w:rsid w:val="000A64AC"/>
    <w:rsid w:val="000A66A1"/>
    <w:rsid w:val="000A67B6"/>
    <w:rsid w:val="000A67E1"/>
    <w:rsid w:val="000A691B"/>
    <w:rsid w:val="000A6C1A"/>
    <w:rsid w:val="000A6F60"/>
    <w:rsid w:val="000A7169"/>
    <w:rsid w:val="000A735C"/>
    <w:rsid w:val="000A739D"/>
    <w:rsid w:val="000A73A6"/>
    <w:rsid w:val="000A73B1"/>
    <w:rsid w:val="000A78CC"/>
    <w:rsid w:val="000A7A0A"/>
    <w:rsid w:val="000B015E"/>
    <w:rsid w:val="000B0300"/>
    <w:rsid w:val="000B03A7"/>
    <w:rsid w:val="000B0A5D"/>
    <w:rsid w:val="000B0A7C"/>
    <w:rsid w:val="000B0F3B"/>
    <w:rsid w:val="000B0FDF"/>
    <w:rsid w:val="000B134C"/>
    <w:rsid w:val="000B1576"/>
    <w:rsid w:val="000B1AAA"/>
    <w:rsid w:val="000B1B40"/>
    <w:rsid w:val="000B1BE4"/>
    <w:rsid w:val="000B211C"/>
    <w:rsid w:val="000B212B"/>
    <w:rsid w:val="000B21F0"/>
    <w:rsid w:val="000B223D"/>
    <w:rsid w:val="000B22C9"/>
    <w:rsid w:val="000B2495"/>
    <w:rsid w:val="000B2B24"/>
    <w:rsid w:val="000B2D1A"/>
    <w:rsid w:val="000B30A5"/>
    <w:rsid w:val="000B345C"/>
    <w:rsid w:val="000B371E"/>
    <w:rsid w:val="000B376D"/>
    <w:rsid w:val="000B3C26"/>
    <w:rsid w:val="000B416B"/>
    <w:rsid w:val="000B41C3"/>
    <w:rsid w:val="000B4242"/>
    <w:rsid w:val="000B42CC"/>
    <w:rsid w:val="000B4378"/>
    <w:rsid w:val="000B4479"/>
    <w:rsid w:val="000B5193"/>
    <w:rsid w:val="000B5308"/>
    <w:rsid w:val="000B56EE"/>
    <w:rsid w:val="000B5957"/>
    <w:rsid w:val="000B5A67"/>
    <w:rsid w:val="000B5DBC"/>
    <w:rsid w:val="000B60DE"/>
    <w:rsid w:val="000B62E6"/>
    <w:rsid w:val="000B669E"/>
    <w:rsid w:val="000B6771"/>
    <w:rsid w:val="000B6CC5"/>
    <w:rsid w:val="000B7034"/>
    <w:rsid w:val="000B721D"/>
    <w:rsid w:val="000B7297"/>
    <w:rsid w:val="000B7A11"/>
    <w:rsid w:val="000B7B46"/>
    <w:rsid w:val="000B7DF3"/>
    <w:rsid w:val="000C0972"/>
    <w:rsid w:val="000C09CB"/>
    <w:rsid w:val="000C0D2A"/>
    <w:rsid w:val="000C18C6"/>
    <w:rsid w:val="000C1EEF"/>
    <w:rsid w:val="000C24FC"/>
    <w:rsid w:val="000C2778"/>
    <w:rsid w:val="000C28F5"/>
    <w:rsid w:val="000C3117"/>
    <w:rsid w:val="000C3440"/>
    <w:rsid w:val="000C36CB"/>
    <w:rsid w:val="000C376C"/>
    <w:rsid w:val="000C3E00"/>
    <w:rsid w:val="000C3EC7"/>
    <w:rsid w:val="000C4044"/>
    <w:rsid w:val="000C4068"/>
    <w:rsid w:val="000C41EF"/>
    <w:rsid w:val="000C4241"/>
    <w:rsid w:val="000C4258"/>
    <w:rsid w:val="000C4F3B"/>
    <w:rsid w:val="000C534F"/>
    <w:rsid w:val="000C56C9"/>
    <w:rsid w:val="000C5805"/>
    <w:rsid w:val="000C59FA"/>
    <w:rsid w:val="000C620A"/>
    <w:rsid w:val="000C6329"/>
    <w:rsid w:val="000C6476"/>
    <w:rsid w:val="000C6A69"/>
    <w:rsid w:val="000C6AF9"/>
    <w:rsid w:val="000C6C66"/>
    <w:rsid w:val="000C6EF4"/>
    <w:rsid w:val="000C719F"/>
    <w:rsid w:val="000C7216"/>
    <w:rsid w:val="000C732F"/>
    <w:rsid w:val="000C7519"/>
    <w:rsid w:val="000C7621"/>
    <w:rsid w:val="000C7A58"/>
    <w:rsid w:val="000C7A74"/>
    <w:rsid w:val="000C7BD3"/>
    <w:rsid w:val="000D0119"/>
    <w:rsid w:val="000D01C1"/>
    <w:rsid w:val="000D026C"/>
    <w:rsid w:val="000D0384"/>
    <w:rsid w:val="000D0670"/>
    <w:rsid w:val="000D0705"/>
    <w:rsid w:val="000D0AE2"/>
    <w:rsid w:val="000D10B4"/>
    <w:rsid w:val="000D11F7"/>
    <w:rsid w:val="000D1298"/>
    <w:rsid w:val="000D147A"/>
    <w:rsid w:val="000D1B19"/>
    <w:rsid w:val="000D2658"/>
    <w:rsid w:val="000D26D2"/>
    <w:rsid w:val="000D2763"/>
    <w:rsid w:val="000D2828"/>
    <w:rsid w:val="000D2881"/>
    <w:rsid w:val="000D2CAC"/>
    <w:rsid w:val="000D3ABD"/>
    <w:rsid w:val="000D3B98"/>
    <w:rsid w:val="000D3DB1"/>
    <w:rsid w:val="000D3DC7"/>
    <w:rsid w:val="000D4176"/>
    <w:rsid w:val="000D4409"/>
    <w:rsid w:val="000D4669"/>
    <w:rsid w:val="000D4CFA"/>
    <w:rsid w:val="000D514E"/>
    <w:rsid w:val="000D546B"/>
    <w:rsid w:val="000D5560"/>
    <w:rsid w:val="000D567B"/>
    <w:rsid w:val="000D56E1"/>
    <w:rsid w:val="000D58A4"/>
    <w:rsid w:val="000D5A7B"/>
    <w:rsid w:val="000D6337"/>
    <w:rsid w:val="000D63C7"/>
    <w:rsid w:val="000D66D6"/>
    <w:rsid w:val="000D694A"/>
    <w:rsid w:val="000D6A77"/>
    <w:rsid w:val="000D6CD4"/>
    <w:rsid w:val="000D6D99"/>
    <w:rsid w:val="000D6DAA"/>
    <w:rsid w:val="000D6E12"/>
    <w:rsid w:val="000D6F4D"/>
    <w:rsid w:val="000D7083"/>
    <w:rsid w:val="000D745F"/>
    <w:rsid w:val="000D754E"/>
    <w:rsid w:val="000D759E"/>
    <w:rsid w:val="000D775D"/>
    <w:rsid w:val="000D7936"/>
    <w:rsid w:val="000D7ACD"/>
    <w:rsid w:val="000D7E8C"/>
    <w:rsid w:val="000E01A9"/>
    <w:rsid w:val="000E046C"/>
    <w:rsid w:val="000E08F5"/>
    <w:rsid w:val="000E0A62"/>
    <w:rsid w:val="000E13ED"/>
    <w:rsid w:val="000E150C"/>
    <w:rsid w:val="000E1884"/>
    <w:rsid w:val="000E188D"/>
    <w:rsid w:val="000E1B62"/>
    <w:rsid w:val="000E1F4C"/>
    <w:rsid w:val="000E1F76"/>
    <w:rsid w:val="000E21CB"/>
    <w:rsid w:val="000E23BD"/>
    <w:rsid w:val="000E25AB"/>
    <w:rsid w:val="000E2886"/>
    <w:rsid w:val="000E28B3"/>
    <w:rsid w:val="000E2B06"/>
    <w:rsid w:val="000E2B32"/>
    <w:rsid w:val="000E2E0F"/>
    <w:rsid w:val="000E322C"/>
    <w:rsid w:val="000E336E"/>
    <w:rsid w:val="000E3581"/>
    <w:rsid w:val="000E377D"/>
    <w:rsid w:val="000E3AD1"/>
    <w:rsid w:val="000E3B99"/>
    <w:rsid w:val="000E3C25"/>
    <w:rsid w:val="000E3CDE"/>
    <w:rsid w:val="000E419F"/>
    <w:rsid w:val="000E427F"/>
    <w:rsid w:val="000E4363"/>
    <w:rsid w:val="000E4541"/>
    <w:rsid w:val="000E47BA"/>
    <w:rsid w:val="000E47D6"/>
    <w:rsid w:val="000E4AC3"/>
    <w:rsid w:val="000E5142"/>
    <w:rsid w:val="000E5251"/>
    <w:rsid w:val="000E5261"/>
    <w:rsid w:val="000E5330"/>
    <w:rsid w:val="000E56ED"/>
    <w:rsid w:val="000E5A68"/>
    <w:rsid w:val="000E5DF6"/>
    <w:rsid w:val="000E5E09"/>
    <w:rsid w:val="000E60E1"/>
    <w:rsid w:val="000E6A55"/>
    <w:rsid w:val="000E6BC5"/>
    <w:rsid w:val="000E6DD7"/>
    <w:rsid w:val="000E71BA"/>
    <w:rsid w:val="000E7351"/>
    <w:rsid w:val="000E7943"/>
    <w:rsid w:val="000E7F82"/>
    <w:rsid w:val="000E7FDE"/>
    <w:rsid w:val="000F017F"/>
    <w:rsid w:val="000F01AA"/>
    <w:rsid w:val="000F037C"/>
    <w:rsid w:val="000F0589"/>
    <w:rsid w:val="000F0DA9"/>
    <w:rsid w:val="000F0E86"/>
    <w:rsid w:val="000F0EA7"/>
    <w:rsid w:val="000F11C7"/>
    <w:rsid w:val="000F1907"/>
    <w:rsid w:val="000F19ED"/>
    <w:rsid w:val="000F1F56"/>
    <w:rsid w:val="000F2149"/>
    <w:rsid w:val="000F255D"/>
    <w:rsid w:val="000F265C"/>
    <w:rsid w:val="000F2789"/>
    <w:rsid w:val="000F28DA"/>
    <w:rsid w:val="000F2A2E"/>
    <w:rsid w:val="000F2D7A"/>
    <w:rsid w:val="000F2D9C"/>
    <w:rsid w:val="000F301D"/>
    <w:rsid w:val="000F30F0"/>
    <w:rsid w:val="000F31E2"/>
    <w:rsid w:val="000F3232"/>
    <w:rsid w:val="000F3395"/>
    <w:rsid w:val="000F33DC"/>
    <w:rsid w:val="000F3447"/>
    <w:rsid w:val="000F34A2"/>
    <w:rsid w:val="000F35FF"/>
    <w:rsid w:val="000F3FE9"/>
    <w:rsid w:val="000F433E"/>
    <w:rsid w:val="000F46CA"/>
    <w:rsid w:val="000F4784"/>
    <w:rsid w:val="000F47E0"/>
    <w:rsid w:val="000F489D"/>
    <w:rsid w:val="000F4982"/>
    <w:rsid w:val="000F4AF2"/>
    <w:rsid w:val="000F4F80"/>
    <w:rsid w:val="000F51B8"/>
    <w:rsid w:val="000F529D"/>
    <w:rsid w:val="000F54B3"/>
    <w:rsid w:val="000F57B3"/>
    <w:rsid w:val="000F58EC"/>
    <w:rsid w:val="000F59D6"/>
    <w:rsid w:val="000F5C88"/>
    <w:rsid w:val="000F604F"/>
    <w:rsid w:val="000F6163"/>
    <w:rsid w:val="000F6387"/>
    <w:rsid w:val="000F6695"/>
    <w:rsid w:val="000F66A6"/>
    <w:rsid w:val="000F6971"/>
    <w:rsid w:val="000F6B1D"/>
    <w:rsid w:val="000F70AD"/>
    <w:rsid w:val="000F762E"/>
    <w:rsid w:val="000F76DF"/>
    <w:rsid w:val="000F7799"/>
    <w:rsid w:val="000F7C1E"/>
    <w:rsid w:val="000F7DA6"/>
    <w:rsid w:val="000F7E2B"/>
    <w:rsid w:val="001001A4"/>
    <w:rsid w:val="00100559"/>
    <w:rsid w:val="001008A9"/>
    <w:rsid w:val="001010D5"/>
    <w:rsid w:val="0010173D"/>
    <w:rsid w:val="001017D2"/>
    <w:rsid w:val="001019CC"/>
    <w:rsid w:val="00101D7B"/>
    <w:rsid w:val="00101DE1"/>
    <w:rsid w:val="00101E70"/>
    <w:rsid w:val="00102035"/>
    <w:rsid w:val="00102123"/>
    <w:rsid w:val="00102236"/>
    <w:rsid w:val="00102290"/>
    <w:rsid w:val="001027EE"/>
    <w:rsid w:val="00102BFC"/>
    <w:rsid w:val="00102DCF"/>
    <w:rsid w:val="00102F74"/>
    <w:rsid w:val="001035E6"/>
    <w:rsid w:val="0010372B"/>
    <w:rsid w:val="0010390A"/>
    <w:rsid w:val="00103A11"/>
    <w:rsid w:val="00103BF4"/>
    <w:rsid w:val="00103F54"/>
    <w:rsid w:val="001040DC"/>
    <w:rsid w:val="001042D3"/>
    <w:rsid w:val="00104931"/>
    <w:rsid w:val="00104A3E"/>
    <w:rsid w:val="00104A57"/>
    <w:rsid w:val="00104EB2"/>
    <w:rsid w:val="0010501F"/>
    <w:rsid w:val="00105025"/>
    <w:rsid w:val="001051E1"/>
    <w:rsid w:val="00105362"/>
    <w:rsid w:val="00105643"/>
    <w:rsid w:val="00105738"/>
    <w:rsid w:val="001058B6"/>
    <w:rsid w:val="00105AA7"/>
    <w:rsid w:val="00105C3A"/>
    <w:rsid w:val="00105C45"/>
    <w:rsid w:val="001060C7"/>
    <w:rsid w:val="001060FD"/>
    <w:rsid w:val="0010613B"/>
    <w:rsid w:val="00106275"/>
    <w:rsid w:val="001066B8"/>
    <w:rsid w:val="00106CB0"/>
    <w:rsid w:val="00107070"/>
    <w:rsid w:val="00107098"/>
    <w:rsid w:val="001071AC"/>
    <w:rsid w:val="001071BA"/>
    <w:rsid w:val="0010730C"/>
    <w:rsid w:val="00107DC3"/>
    <w:rsid w:val="00107E1A"/>
    <w:rsid w:val="00110DD6"/>
    <w:rsid w:val="00110DFC"/>
    <w:rsid w:val="00110FD6"/>
    <w:rsid w:val="0011100D"/>
    <w:rsid w:val="001110C6"/>
    <w:rsid w:val="00111460"/>
    <w:rsid w:val="0011150C"/>
    <w:rsid w:val="00111544"/>
    <w:rsid w:val="0011163C"/>
    <w:rsid w:val="001120C6"/>
    <w:rsid w:val="001122BC"/>
    <w:rsid w:val="0011236A"/>
    <w:rsid w:val="00112479"/>
    <w:rsid w:val="001125E8"/>
    <w:rsid w:val="00112611"/>
    <w:rsid w:val="0011268F"/>
    <w:rsid w:val="00112717"/>
    <w:rsid w:val="0011282A"/>
    <w:rsid w:val="0011286F"/>
    <w:rsid w:val="001129EE"/>
    <w:rsid w:val="00112F28"/>
    <w:rsid w:val="00112F2D"/>
    <w:rsid w:val="001133A9"/>
    <w:rsid w:val="0011386B"/>
    <w:rsid w:val="00113983"/>
    <w:rsid w:val="001139BA"/>
    <w:rsid w:val="001139F7"/>
    <w:rsid w:val="00113A80"/>
    <w:rsid w:val="00113B30"/>
    <w:rsid w:val="00113D3E"/>
    <w:rsid w:val="00113DC5"/>
    <w:rsid w:val="00113DD2"/>
    <w:rsid w:val="00114179"/>
    <w:rsid w:val="001142AD"/>
    <w:rsid w:val="0011455E"/>
    <w:rsid w:val="00114628"/>
    <w:rsid w:val="0011476B"/>
    <w:rsid w:val="00114B11"/>
    <w:rsid w:val="0011546A"/>
    <w:rsid w:val="0011546B"/>
    <w:rsid w:val="0011565D"/>
    <w:rsid w:val="00115D31"/>
    <w:rsid w:val="001162CD"/>
    <w:rsid w:val="001163A7"/>
    <w:rsid w:val="00116418"/>
    <w:rsid w:val="00116748"/>
    <w:rsid w:val="00116C79"/>
    <w:rsid w:val="00116CAF"/>
    <w:rsid w:val="00116DD0"/>
    <w:rsid w:val="00116EEA"/>
    <w:rsid w:val="001172CD"/>
    <w:rsid w:val="00117475"/>
    <w:rsid w:val="001178F7"/>
    <w:rsid w:val="00117947"/>
    <w:rsid w:val="00117B13"/>
    <w:rsid w:val="00117E8D"/>
    <w:rsid w:val="00117EA0"/>
    <w:rsid w:val="0012000E"/>
    <w:rsid w:val="0012049E"/>
    <w:rsid w:val="001206F2"/>
    <w:rsid w:val="00120744"/>
    <w:rsid w:val="00120797"/>
    <w:rsid w:val="001207A6"/>
    <w:rsid w:val="0012080C"/>
    <w:rsid w:val="00120A28"/>
    <w:rsid w:val="00120ABE"/>
    <w:rsid w:val="00120BA1"/>
    <w:rsid w:val="00120BA4"/>
    <w:rsid w:val="00120D24"/>
    <w:rsid w:val="0012120C"/>
    <w:rsid w:val="001213D9"/>
    <w:rsid w:val="0012144C"/>
    <w:rsid w:val="00121B6F"/>
    <w:rsid w:val="00122B08"/>
    <w:rsid w:val="00122DD9"/>
    <w:rsid w:val="00124227"/>
    <w:rsid w:val="00124728"/>
    <w:rsid w:val="00124A51"/>
    <w:rsid w:val="00124B48"/>
    <w:rsid w:val="00124CFC"/>
    <w:rsid w:val="00125213"/>
    <w:rsid w:val="0012548C"/>
    <w:rsid w:val="00125685"/>
    <w:rsid w:val="0012583D"/>
    <w:rsid w:val="00125A8C"/>
    <w:rsid w:val="00125B5A"/>
    <w:rsid w:val="001261FD"/>
    <w:rsid w:val="001266AC"/>
    <w:rsid w:val="001269E2"/>
    <w:rsid w:val="00126A77"/>
    <w:rsid w:val="00126B67"/>
    <w:rsid w:val="00126E98"/>
    <w:rsid w:val="00126F55"/>
    <w:rsid w:val="00127321"/>
    <w:rsid w:val="00127426"/>
    <w:rsid w:val="00127481"/>
    <w:rsid w:val="001274B9"/>
    <w:rsid w:val="00127921"/>
    <w:rsid w:val="00127DD5"/>
    <w:rsid w:val="00127F9B"/>
    <w:rsid w:val="001303A5"/>
    <w:rsid w:val="00130587"/>
    <w:rsid w:val="001305E5"/>
    <w:rsid w:val="00130634"/>
    <w:rsid w:val="00130935"/>
    <w:rsid w:val="001309BC"/>
    <w:rsid w:val="00130DF4"/>
    <w:rsid w:val="00130E7F"/>
    <w:rsid w:val="00130FB7"/>
    <w:rsid w:val="00130FC4"/>
    <w:rsid w:val="00131256"/>
    <w:rsid w:val="00131824"/>
    <w:rsid w:val="00131BE3"/>
    <w:rsid w:val="00132182"/>
    <w:rsid w:val="001321C1"/>
    <w:rsid w:val="001323AF"/>
    <w:rsid w:val="00132681"/>
    <w:rsid w:val="001327D9"/>
    <w:rsid w:val="0013317F"/>
    <w:rsid w:val="001333D1"/>
    <w:rsid w:val="001337A1"/>
    <w:rsid w:val="001338C9"/>
    <w:rsid w:val="00133B9E"/>
    <w:rsid w:val="00133CDF"/>
    <w:rsid w:val="0013417C"/>
    <w:rsid w:val="001341B5"/>
    <w:rsid w:val="001342C0"/>
    <w:rsid w:val="0013455F"/>
    <w:rsid w:val="00134715"/>
    <w:rsid w:val="00134A64"/>
    <w:rsid w:val="0013527D"/>
    <w:rsid w:val="001353BE"/>
    <w:rsid w:val="0013542D"/>
    <w:rsid w:val="001358A3"/>
    <w:rsid w:val="00135B9C"/>
    <w:rsid w:val="00135CDE"/>
    <w:rsid w:val="00135EDB"/>
    <w:rsid w:val="001360C1"/>
    <w:rsid w:val="001363EE"/>
    <w:rsid w:val="001364CF"/>
    <w:rsid w:val="00136802"/>
    <w:rsid w:val="00137663"/>
    <w:rsid w:val="00137825"/>
    <w:rsid w:val="0013787F"/>
    <w:rsid w:val="00137924"/>
    <w:rsid w:val="00137AB6"/>
    <w:rsid w:val="00137F4C"/>
    <w:rsid w:val="0014012F"/>
    <w:rsid w:val="00140180"/>
    <w:rsid w:val="00140195"/>
    <w:rsid w:val="001401DE"/>
    <w:rsid w:val="001402EB"/>
    <w:rsid w:val="00140379"/>
    <w:rsid w:val="001404D4"/>
    <w:rsid w:val="001404EC"/>
    <w:rsid w:val="00140641"/>
    <w:rsid w:val="00140733"/>
    <w:rsid w:val="00140B18"/>
    <w:rsid w:val="00140B81"/>
    <w:rsid w:val="00140FFD"/>
    <w:rsid w:val="00141679"/>
    <w:rsid w:val="001417CC"/>
    <w:rsid w:val="001419B7"/>
    <w:rsid w:val="00141AF8"/>
    <w:rsid w:val="00141B8C"/>
    <w:rsid w:val="00141F41"/>
    <w:rsid w:val="00142005"/>
    <w:rsid w:val="00142008"/>
    <w:rsid w:val="0014224A"/>
    <w:rsid w:val="001422F1"/>
    <w:rsid w:val="00142582"/>
    <w:rsid w:val="0014280E"/>
    <w:rsid w:val="0014295B"/>
    <w:rsid w:val="00142E62"/>
    <w:rsid w:val="0014305E"/>
    <w:rsid w:val="00143179"/>
    <w:rsid w:val="00143195"/>
    <w:rsid w:val="001437CA"/>
    <w:rsid w:val="00143D26"/>
    <w:rsid w:val="00143D50"/>
    <w:rsid w:val="00144341"/>
    <w:rsid w:val="00144953"/>
    <w:rsid w:val="00144BD0"/>
    <w:rsid w:val="00144FB6"/>
    <w:rsid w:val="00144FDC"/>
    <w:rsid w:val="001450FE"/>
    <w:rsid w:val="00145BC6"/>
    <w:rsid w:val="00145CDC"/>
    <w:rsid w:val="00145E6B"/>
    <w:rsid w:val="00145F17"/>
    <w:rsid w:val="00146200"/>
    <w:rsid w:val="0014661B"/>
    <w:rsid w:val="00146653"/>
    <w:rsid w:val="00146B54"/>
    <w:rsid w:val="00146EF9"/>
    <w:rsid w:val="0014706C"/>
    <w:rsid w:val="001470A5"/>
    <w:rsid w:val="00147349"/>
    <w:rsid w:val="001474B9"/>
    <w:rsid w:val="00147BB4"/>
    <w:rsid w:val="0015004E"/>
    <w:rsid w:val="00150644"/>
    <w:rsid w:val="00150B94"/>
    <w:rsid w:val="00150B9E"/>
    <w:rsid w:val="00150D1F"/>
    <w:rsid w:val="00150EDB"/>
    <w:rsid w:val="0015103A"/>
    <w:rsid w:val="00151368"/>
    <w:rsid w:val="001519CE"/>
    <w:rsid w:val="00151ADE"/>
    <w:rsid w:val="00151EE6"/>
    <w:rsid w:val="00151F0A"/>
    <w:rsid w:val="001520F7"/>
    <w:rsid w:val="001520F9"/>
    <w:rsid w:val="001521C6"/>
    <w:rsid w:val="0015245C"/>
    <w:rsid w:val="00152655"/>
    <w:rsid w:val="00152791"/>
    <w:rsid w:val="00152AF6"/>
    <w:rsid w:val="00152B42"/>
    <w:rsid w:val="00153055"/>
    <w:rsid w:val="00153A7F"/>
    <w:rsid w:val="00153ACE"/>
    <w:rsid w:val="00153C63"/>
    <w:rsid w:val="00153ED3"/>
    <w:rsid w:val="001542CD"/>
    <w:rsid w:val="0015452B"/>
    <w:rsid w:val="001545D0"/>
    <w:rsid w:val="00154AEF"/>
    <w:rsid w:val="0015510D"/>
    <w:rsid w:val="0015514A"/>
    <w:rsid w:val="00155165"/>
    <w:rsid w:val="001553C3"/>
    <w:rsid w:val="00155470"/>
    <w:rsid w:val="00155607"/>
    <w:rsid w:val="00155D3B"/>
    <w:rsid w:val="00155FE8"/>
    <w:rsid w:val="0015627F"/>
    <w:rsid w:val="00156537"/>
    <w:rsid w:val="00156FAD"/>
    <w:rsid w:val="0015790E"/>
    <w:rsid w:val="00157B5B"/>
    <w:rsid w:val="00157B90"/>
    <w:rsid w:val="00157C92"/>
    <w:rsid w:val="001600C5"/>
    <w:rsid w:val="00160619"/>
    <w:rsid w:val="00160878"/>
    <w:rsid w:val="00160BDF"/>
    <w:rsid w:val="00160ECF"/>
    <w:rsid w:val="00161072"/>
    <w:rsid w:val="00161675"/>
    <w:rsid w:val="001619DF"/>
    <w:rsid w:val="00161BC6"/>
    <w:rsid w:val="00161D87"/>
    <w:rsid w:val="00161DF8"/>
    <w:rsid w:val="00161EDB"/>
    <w:rsid w:val="00161F21"/>
    <w:rsid w:val="00162176"/>
    <w:rsid w:val="001628B7"/>
    <w:rsid w:val="00162B1C"/>
    <w:rsid w:val="00162BC8"/>
    <w:rsid w:val="00163382"/>
    <w:rsid w:val="0016355E"/>
    <w:rsid w:val="0016358B"/>
    <w:rsid w:val="001640D1"/>
    <w:rsid w:val="00164215"/>
    <w:rsid w:val="00164280"/>
    <w:rsid w:val="00164350"/>
    <w:rsid w:val="001646DA"/>
    <w:rsid w:val="001646E6"/>
    <w:rsid w:val="001648C2"/>
    <w:rsid w:val="00164B34"/>
    <w:rsid w:val="00164E9B"/>
    <w:rsid w:val="001654DE"/>
    <w:rsid w:val="00165574"/>
    <w:rsid w:val="0016570C"/>
    <w:rsid w:val="00165A8D"/>
    <w:rsid w:val="00165BE1"/>
    <w:rsid w:val="001660DB"/>
    <w:rsid w:val="00166714"/>
    <w:rsid w:val="00166846"/>
    <w:rsid w:val="00166F94"/>
    <w:rsid w:val="001670C8"/>
    <w:rsid w:val="001673A2"/>
    <w:rsid w:val="00167691"/>
    <w:rsid w:val="001677DE"/>
    <w:rsid w:val="00167CCD"/>
    <w:rsid w:val="001702E4"/>
    <w:rsid w:val="00170665"/>
    <w:rsid w:val="0017068F"/>
    <w:rsid w:val="0017099C"/>
    <w:rsid w:val="001709C2"/>
    <w:rsid w:val="00170A32"/>
    <w:rsid w:val="00170A6F"/>
    <w:rsid w:val="00170CED"/>
    <w:rsid w:val="001717E1"/>
    <w:rsid w:val="00171801"/>
    <w:rsid w:val="00171996"/>
    <w:rsid w:val="00171AEC"/>
    <w:rsid w:val="00171EDD"/>
    <w:rsid w:val="00171FCE"/>
    <w:rsid w:val="00172004"/>
    <w:rsid w:val="00172018"/>
    <w:rsid w:val="0017208B"/>
    <w:rsid w:val="001724A3"/>
    <w:rsid w:val="0017270F"/>
    <w:rsid w:val="00172B09"/>
    <w:rsid w:val="00172D17"/>
    <w:rsid w:val="00172E3D"/>
    <w:rsid w:val="00173284"/>
    <w:rsid w:val="00173455"/>
    <w:rsid w:val="001736A8"/>
    <w:rsid w:val="00173CBF"/>
    <w:rsid w:val="00173D96"/>
    <w:rsid w:val="00174409"/>
    <w:rsid w:val="00174593"/>
    <w:rsid w:val="001745F1"/>
    <w:rsid w:val="0017460D"/>
    <w:rsid w:val="00174EB9"/>
    <w:rsid w:val="00175216"/>
    <w:rsid w:val="00175482"/>
    <w:rsid w:val="00175550"/>
    <w:rsid w:val="00175865"/>
    <w:rsid w:val="00175BA0"/>
    <w:rsid w:val="00175C3E"/>
    <w:rsid w:val="00175E7F"/>
    <w:rsid w:val="00175EF2"/>
    <w:rsid w:val="00176146"/>
    <w:rsid w:val="0017637F"/>
    <w:rsid w:val="001766AC"/>
    <w:rsid w:val="001767E5"/>
    <w:rsid w:val="00176957"/>
    <w:rsid w:val="00176C55"/>
    <w:rsid w:val="00176CA2"/>
    <w:rsid w:val="0017730D"/>
    <w:rsid w:val="0017765F"/>
    <w:rsid w:val="00177B0F"/>
    <w:rsid w:val="00177C5C"/>
    <w:rsid w:val="00177FE3"/>
    <w:rsid w:val="00180085"/>
    <w:rsid w:val="00180389"/>
    <w:rsid w:val="0018061E"/>
    <w:rsid w:val="0018097B"/>
    <w:rsid w:val="00180BC2"/>
    <w:rsid w:val="00180BD8"/>
    <w:rsid w:val="00180CF3"/>
    <w:rsid w:val="0018116E"/>
    <w:rsid w:val="0018149B"/>
    <w:rsid w:val="00181560"/>
    <w:rsid w:val="001817C9"/>
    <w:rsid w:val="00181B18"/>
    <w:rsid w:val="00181E9C"/>
    <w:rsid w:val="001820AD"/>
    <w:rsid w:val="0018214B"/>
    <w:rsid w:val="00182388"/>
    <w:rsid w:val="00182524"/>
    <w:rsid w:val="00182629"/>
    <w:rsid w:val="00182A2C"/>
    <w:rsid w:val="00182ECF"/>
    <w:rsid w:val="00182F55"/>
    <w:rsid w:val="00183043"/>
    <w:rsid w:val="001832F5"/>
    <w:rsid w:val="00183853"/>
    <w:rsid w:val="00183A0A"/>
    <w:rsid w:val="00183D58"/>
    <w:rsid w:val="00183EF7"/>
    <w:rsid w:val="00183FD9"/>
    <w:rsid w:val="001840FC"/>
    <w:rsid w:val="001841EA"/>
    <w:rsid w:val="001843AD"/>
    <w:rsid w:val="001843CA"/>
    <w:rsid w:val="001848A0"/>
    <w:rsid w:val="001848BD"/>
    <w:rsid w:val="0018517E"/>
    <w:rsid w:val="001857C9"/>
    <w:rsid w:val="001864B2"/>
    <w:rsid w:val="00186587"/>
    <w:rsid w:val="001867E2"/>
    <w:rsid w:val="0018699C"/>
    <w:rsid w:val="001869FD"/>
    <w:rsid w:val="00186A9B"/>
    <w:rsid w:val="00187087"/>
    <w:rsid w:val="00187188"/>
    <w:rsid w:val="00187214"/>
    <w:rsid w:val="00187452"/>
    <w:rsid w:val="001874C0"/>
    <w:rsid w:val="001875DD"/>
    <w:rsid w:val="0018780F"/>
    <w:rsid w:val="00187831"/>
    <w:rsid w:val="00187A45"/>
    <w:rsid w:val="00187BE3"/>
    <w:rsid w:val="00187C8F"/>
    <w:rsid w:val="001907CD"/>
    <w:rsid w:val="00190B73"/>
    <w:rsid w:val="00190F35"/>
    <w:rsid w:val="001914B8"/>
    <w:rsid w:val="0019154D"/>
    <w:rsid w:val="0019180D"/>
    <w:rsid w:val="00191850"/>
    <w:rsid w:val="00191B60"/>
    <w:rsid w:val="00191BEB"/>
    <w:rsid w:val="00191D5C"/>
    <w:rsid w:val="001921A9"/>
    <w:rsid w:val="00192214"/>
    <w:rsid w:val="00192671"/>
    <w:rsid w:val="00192ABF"/>
    <w:rsid w:val="00192B68"/>
    <w:rsid w:val="00193282"/>
    <w:rsid w:val="00193324"/>
    <w:rsid w:val="001934FB"/>
    <w:rsid w:val="001935CE"/>
    <w:rsid w:val="001936F4"/>
    <w:rsid w:val="001938E1"/>
    <w:rsid w:val="0019399F"/>
    <w:rsid w:val="00193BA8"/>
    <w:rsid w:val="00194102"/>
    <w:rsid w:val="00194530"/>
    <w:rsid w:val="0019459E"/>
    <w:rsid w:val="00194AAA"/>
    <w:rsid w:val="00194C76"/>
    <w:rsid w:val="001953F9"/>
    <w:rsid w:val="00195431"/>
    <w:rsid w:val="001958ED"/>
    <w:rsid w:val="00195A59"/>
    <w:rsid w:val="00195AA6"/>
    <w:rsid w:val="00195B3B"/>
    <w:rsid w:val="00195BFC"/>
    <w:rsid w:val="00195D60"/>
    <w:rsid w:val="0019632D"/>
    <w:rsid w:val="00196601"/>
    <w:rsid w:val="00196A59"/>
    <w:rsid w:val="00196BAD"/>
    <w:rsid w:val="00196D02"/>
    <w:rsid w:val="00196D09"/>
    <w:rsid w:val="00196D17"/>
    <w:rsid w:val="001974F6"/>
    <w:rsid w:val="00197AC0"/>
    <w:rsid w:val="00197EF1"/>
    <w:rsid w:val="00197F8F"/>
    <w:rsid w:val="00197FA4"/>
    <w:rsid w:val="001A03F0"/>
    <w:rsid w:val="001A05ED"/>
    <w:rsid w:val="001A0931"/>
    <w:rsid w:val="001A09FF"/>
    <w:rsid w:val="001A0FE4"/>
    <w:rsid w:val="001A10F3"/>
    <w:rsid w:val="001A13CB"/>
    <w:rsid w:val="001A152C"/>
    <w:rsid w:val="001A18B5"/>
    <w:rsid w:val="001A1ECF"/>
    <w:rsid w:val="001A2002"/>
    <w:rsid w:val="001A2102"/>
    <w:rsid w:val="001A24E4"/>
    <w:rsid w:val="001A25DC"/>
    <w:rsid w:val="001A27DC"/>
    <w:rsid w:val="001A2835"/>
    <w:rsid w:val="001A28FA"/>
    <w:rsid w:val="001A2CEE"/>
    <w:rsid w:val="001A2E09"/>
    <w:rsid w:val="001A2E62"/>
    <w:rsid w:val="001A2F8F"/>
    <w:rsid w:val="001A3B6B"/>
    <w:rsid w:val="001A3BAF"/>
    <w:rsid w:val="001A3CC6"/>
    <w:rsid w:val="001A3E34"/>
    <w:rsid w:val="001A3E37"/>
    <w:rsid w:val="001A3EF6"/>
    <w:rsid w:val="001A3F86"/>
    <w:rsid w:val="001A3FFE"/>
    <w:rsid w:val="001A41EA"/>
    <w:rsid w:val="001A421F"/>
    <w:rsid w:val="001A4376"/>
    <w:rsid w:val="001A44C4"/>
    <w:rsid w:val="001A4692"/>
    <w:rsid w:val="001A47F5"/>
    <w:rsid w:val="001A49FC"/>
    <w:rsid w:val="001A4A49"/>
    <w:rsid w:val="001A4C9D"/>
    <w:rsid w:val="001A5155"/>
    <w:rsid w:val="001A5822"/>
    <w:rsid w:val="001A5D2C"/>
    <w:rsid w:val="001A619B"/>
    <w:rsid w:val="001A634D"/>
    <w:rsid w:val="001A640E"/>
    <w:rsid w:val="001A646C"/>
    <w:rsid w:val="001A68DD"/>
    <w:rsid w:val="001A6E46"/>
    <w:rsid w:val="001A72D8"/>
    <w:rsid w:val="001A7573"/>
    <w:rsid w:val="001A757B"/>
    <w:rsid w:val="001A7DD3"/>
    <w:rsid w:val="001B0132"/>
    <w:rsid w:val="001B0344"/>
    <w:rsid w:val="001B04A5"/>
    <w:rsid w:val="001B0622"/>
    <w:rsid w:val="001B0852"/>
    <w:rsid w:val="001B092C"/>
    <w:rsid w:val="001B0970"/>
    <w:rsid w:val="001B0BCA"/>
    <w:rsid w:val="001B0D56"/>
    <w:rsid w:val="001B0FA3"/>
    <w:rsid w:val="001B1370"/>
    <w:rsid w:val="001B137A"/>
    <w:rsid w:val="001B13A1"/>
    <w:rsid w:val="001B1A29"/>
    <w:rsid w:val="001B1B96"/>
    <w:rsid w:val="001B1F19"/>
    <w:rsid w:val="001B20DA"/>
    <w:rsid w:val="001B2161"/>
    <w:rsid w:val="001B25DB"/>
    <w:rsid w:val="001B27E0"/>
    <w:rsid w:val="001B2A4E"/>
    <w:rsid w:val="001B2B9E"/>
    <w:rsid w:val="001B2FC8"/>
    <w:rsid w:val="001B3188"/>
    <w:rsid w:val="001B3865"/>
    <w:rsid w:val="001B38BF"/>
    <w:rsid w:val="001B3E75"/>
    <w:rsid w:val="001B408F"/>
    <w:rsid w:val="001B433F"/>
    <w:rsid w:val="001B444F"/>
    <w:rsid w:val="001B4582"/>
    <w:rsid w:val="001B4639"/>
    <w:rsid w:val="001B47E2"/>
    <w:rsid w:val="001B49BE"/>
    <w:rsid w:val="001B4A34"/>
    <w:rsid w:val="001B4B39"/>
    <w:rsid w:val="001B4D25"/>
    <w:rsid w:val="001B4F37"/>
    <w:rsid w:val="001B4FFC"/>
    <w:rsid w:val="001B511A"/>
    <w:rsid w:val="001B5529"/>
    <w:rsid w:val="001B57A7"/>
    <w:rsid w:val="001B5895"/>
    <w:rsid w:val="001B59FD"/>
    <w:rsid w:val="001B5C06"/>
    <w:rsid w:val="001B5C97"/>
    <w:rsid w:val="001B5D79"/>
    <w:rsid w:val="001B5DAD"/>
    <w:rsid w:val="001B6197"/>
    <w:rsid w:val="001B63B7"/>
    <w:rsid w:val="001B64CF"/>
    <w:rsid w:val="001B6634"/>
    <w:rsid w:val="001B6B32"/>
    <w:rsid w:val="001B6B3C"/>
    <w:rsid w:val="001B6C3B"/>
    <w:rsid w:val="001B6CEA"/>
    <w:rsid w:val="001B6DD3"/>
    <w:rsid w:val="001B747A"/>
    <w:rsid w:val="001B7969"/>
    <w:rsid w:val="001B7A2B"/>
    <w:rsid w:val="001B7C54"/>
    <w:rsid w:val="001C0018"/>
    <w:rsid w:val="001C0190"/>
    <w:rsid w:val="001C024E"/>
    <w:rsid w:val="001C0555"/>
    <w:rsid w:val="001C08A0"/>
    <w:rsid w:val="001C0BB5"/>
    <w:rsid w:val="001C0FD3"/>
    <w:rsid w:val="001C1037"/>
    <w:rsid w:val="001C18E6"/>
    <w:rsid w:val="001C1AFB"/>
    <w:rsid w:val="001C2DC5"/>
    <w:rsid w:val="001C2FA7"/>
    <w:rsid w:val="001C370B"/>
    <w:rsid w:val="001C3716"/>
    <w:rsid w:val="001C37EE"/>
    <w:rsid w:val="001C38C8"/>
    <w:rsid w:val="001C38E6"/>
    <w:rsid w:val="001C3CFA"/>
    <w:rsid w:val="001C3E49"/>
    <w:rsid w:val="001C3F87"/>
    <w:rsid w:val="001C40D6"/>
    <w:rsid w:val="001C4135"/>
    <w:rsid w:val="001C42BC"/>
    <w:rsid w:val="001C45E8"/>
    <w:rsid w:val="001C4907"/>
    <w:rsid w:val="001C4C06"/>
    <w:rsid w:val="001C4D1B"/>
    <w:rsid w:val="001C4DDB"/>
    <w:rsid w:val="001C51B5"/>
    <w:rsid w:val="001C54AE"/>
    <w:rsid w:val="001C5553"/>
    <w:rsid w:val="001C5B3C"/>
    <w:rsid w:val="001C5C30"/>
    <w:rsid w:val="001C5EDD"/>
    <w:rsid w:val="001C61FA"/>
    <w:rsid w:val="001C6500"/>
    <w:rsid w:val="001C6AF6"/>
    <w:rsid w:val="001C6DB7"/>
    <w:rsid w:val="001C714B"/>
    <w:rsid w:val="001C7EBA"/>
    <w:rsid w:val="001C7EF5"/>
    <w:rsid w:val="001D01F6"/>
    <w:rsid w:val="001D02FF"/>
    <w:rsid w:val="001D034B"/>
    <w:rsid w:val="001D0A30"/>
    <w:rsid w:val="001D0C3A"/>
    <w:rsid w:val="001D1682"/>
    <w:rsid w:val="001D1735"/>
    <w:rsid w:val="001D1C1D"/>
    <w:rsid w:val="001D1F4B"/>
    <w:rsid w:val="001D224D"/>
    <w:rsid w:val="001D2272"/>
    <w:rsid w:val="001D2740"/>
    <w:rsid w:val="001D29D0"/>
    <w:rsid w:val="001D3094"/>
    <w:rsid w:val="001D31BE"/>
    <w:rsid w:val="001D361F"/>
    <w:rsid w:val="001D36C9"/>
    <w:rsid w:val="001D37D5"/>
    <w:rsid w:val="001D39C7"/>
    <w:rsid w:val="001D3B3A"/>
    <w:rsid w:val="001D3E17"/>
    <w:rsid w:val="001D4076"/>
    <w:rsid w:val="001D47FC"/>
    <w:rsid w:val="001D48D7"/>
    <w:rsid w:val="001D4BFA"/>
    <w:rsid w:val="001D510B"/>
    <w:rsid w:val="001D5218"/>
    <w:rsid w:val="001D5451"/>
    <w:rsid w:val="001D59FB"/>
    <w:rsid w:val="001D5B9B"/>
    <w:rsid w:val="001D5C43"/>
    <w:rsid w:val="001D5F93"/>
    <w:rsid w:val="001D639B"/>
    <w:rsid w:val="001D64B6"/>
    <w:rsid w:val="001D65BC"/>
    <w:rsid w:val="001D766F"/>
    <w:rsid w:val="001D7675"/>
    <w:rsid w:val="001D7B52"/>
    <w:rsid w:val="001E020B"/>
    <w:rsid w:val="001E0258"/>
    <w:rsid w:val="001E08A3"/>
    <w:rsid w:val="001E137F"/>
    <w:rsid w:val="001E1768"/>
    <w:rsid w:val="001E1850"/>
    <w:rsid w:val="001E194E"/>
    <w:rsid w:val="001E1A1C"/>
    <w:rsid w:val="001E1A39"/>
    <w:rsid w:val="001E1BAE"/>
    <w:rsid w:val="001E1C02"/>
    <w:rsid w:val="001E2183"/>
    <w:rsid w:val="001E25FA"/>
    <w:rsid w:val="001E28E2"/>
    <w:rsid w:val="001E31E2"/>
    <w:rsid w:val="001E329B"/>
    <w:rsid w:val="001E333C"/>
    <w:rsid w:val="001E35D0"/>
    <w:rsid w:val="001E3DA0"/>
    <w:rsid w:val="001E4360"/>
    <w:rsid w:val="001E4476"/>
    <w:rsid w:val="001E467E"/>
    <w:rsid w:val="001E48B7"/>
    <w:rsid w:val="001E48F2"/>
    <w:rsid w:val="001E4AB8"/>
    <w:rsid w:val="001E4CEA"/>
    <w:rsid w:val="001E4F8A"/>
    <w:rsid w:val="001E504B"/>
    <w:rsid w:val="001E53EF"/>
    <w:rsid w:val="001E5553"/>
    <w:rsid w:val="001E5827"/>
    <w:rsid w:val="001E5912"/>
    <w:rsid w:val="001E59A6"/>
    <w:rsid w:val="001E61AA"/>
    <w:rsid w:val="001E61B8"/>
    <w:rsid w:val="001E63B2"/>
    <w:rsid w:val="001E6762"/>
    <w:rsid w:val="001E68E6"/>
    <w:rsid w:val="001E6AD4"/>
    <w:rsid w:val="001E6C42"/>
    <w:rsid w:val="001E6DF3"/>
    <w:rsid w:val="001E71CA"/>
    <w:rsid w:val="001E73B9"/>
    <w:rsid w:val="001E765C"/>
    <w:rsid w:val="001E7ABA"/>
    <w:rsid w:val="001E7FEB"/>
    <w:rsid w:val="001F01B7"/>
    <w:rsid w:val="001F01EE"/>
    <w:rsid w:val="001F047A"/>
    <w:rsid w:val="001F06D4"/>
    <w:rsid w:val="001F0D29"/>
    <w:rsid w:val="001F0DC2"/>
    <w:rsid w:val="001F10C8"/>
    <w:rsid w:val="001F13CB"/>
    <w:rsid w:val="001F15E9"/>
    <w:rsid w:val="001F198D"/>
    <w:rsid w:val="001F1ABB"/>
    <w:rsid w:val="001F1C81"/>
    <w:rsid w:val="001F1CFA"/>
    <w:rsid w:val="001F1E56"/>
    <w:rsid w:val="001F1EA1"/>
    <w:rsid w:val="001F2587"/>
    <w:rsid w:val="001F2E47"/>
    <w:rsid w:val="001F2FFF"/>
    <w:rsid w:val="001F3360"/>
    <w:rsid w:val="001F39E4"/>
    <w:rsid w:val="001F3C48"/>
    <w:rsid w:val="001F3DCB"/>
    <w:rsid w:val="001F3E90"/>
    <w:rsid w:val="001F4738"/>
    <w:rsid w:val="001F47A3"/>
    <w:rsid w:val="001F48B2"/>
    <w:rsid w:val="001F496E"/>
    <w:rsid w:val="001F49EC"/>
    <w:rsid w:val="001F4F97"/>
    <w:rsid w:val="001F4F9F"/>
    <w:rsid w:val="001F5413"/>
    <w:rsid w:val="001F5414"/>
    <w:rsid w:val="001F54C8"/>
    <w:rsid w:val="001F55FD"/>
    <w:rsid w:val="001F573A"/>
    <w:rsid w:val="001F58C6"/>
    <w:rsid w:val="001F58ED"/>
    <w:rsid w:val="001F597B"/>
    <w:rsid w:val="001F5ADF"/>
    <w:rsid w:val="001F5FE9"/>
    <w:rsid w:val="001F635A"/>
    <w:rsid w:val="001F64A7"/>
    <w:rsid w:val="001F6577"/>
    <w:rsid w:val="001F66C5"/>
    <w:rsid w:val="001F6BE8"/>
    <w:rsid w:val="001F731E"/>
    <w:rsid w:val="001F7722"/>
    <w:rsid w:val="001F7729"/>
    <w:rsid w:val="001F7A38"/>
    <w:rsid w:val="001F7BCC"/>
    <w:rsid w:val="00200024"/>
    <w:rsid w:val="00200058"/>
    <w:rsid w:val="00200068"/>
    <w:rsid w:val="0020027E"/>
    <w:rsid w:val="00200F04"/>
    <w:rsid w:val="0020104D"/>
    <w:rsid w:val="00201884"/>
    <w:rsid w:val="00201A08"/>
    <w:rsid w:val="00201BB9"/>
    <w:rsid w:val="00202177"/>
    <w:rsid w:val="0020232B"/>
    <w:rsid w:val="00202837"/>
    <w:rsid w:val="00203044"/>
    <w:rsid w:val="0020306C"/>
    <w:rsid w:val="002030DF"/>
    <w:rsid w:val="00203C2F"/>
    <w:rsid w:val="00203E29"/>
    <w:rsid w:val="00203E67"/>
    <w:rsid w:val="0020415A"/>
    <w:rsid w:val="002041E9"/>
    <w:rsid w:val="0020446F"/>
    <w:rsid w:val="002044B0"/>
    <w:rsid w:val="00204508"/>
    <w:rsid w:val="0020469C"/>
    <w:rsid w:val="0020484F"/>
    <w:rsid w:val="00204FCD"/>
    <w:rsid w:val="00205035"/>
    <w:rsid w:val="00205277"/>
    <w:rsid w:val="0020553A"/>
    <w:rsid w:val="00205705"/>
    <w:rsid w:val="00205745"/>
    <w:rsid w:val="002057A6"/>
    <w:rsid w:val="00205B88"/>
    <w:rsid w:val="00205EBA"/>
    <w:rsid w:val="00206336"/>
    <w:rsid w:val="002066DA"/>
    <w:rsid w:val="00206782"/>
    <w:rsid w:val="00206B56"/>
    <w:rsid w:val="00206B9A"/>
    <w:rsid w:val="00206E38"/>
    <w:rsid w:val="002073D9"/>
    <w:rsid w:val="0020770E"/>
    <w:rsid w:val="00207719"/>
    <w:rsid w:val="0020790E"/>
    <w:rsid w:val="00207A37"/>
    <w:rsid w:val="00207AB5"/>
    <w:rsid w:val="00207E19"/>
    <w:rsid w:val="002100A5"/>
    <w:rsid w:val="002101A7"/>
    <w:rsid w:val="00210233"/>
    <w:rsid w:val="00210469"/>
    <w:rsid w:val="002106B3"/>
    <w:rsid w:val="00210853"/>
    <w:rsid w:val="0021096B"/>
    <w:rsid w:val="00210E11"/>
    <w:rsid w:val="002111F6"/>
    <w:rsid w:val="002113C5"/>
    <w:rsid w:val="0021150B"/>
    <w:rsid w:val="0021180E"/>
    <w:rsid w:val="00212536"/>
    <w:rsid w:val="002129CE"/>
    <w:rsid w:val="00212BC6"/>
    <w:rsid w:val="00212D2E"/>
    <w:rsid w:val="00212F5C"/>
    <w:rsid w:val="00213139"/>
    <w:rsid w:val="00213187"/>
    <w:rsid w:val="00213A45"/>
    <w:rsid w:val="00213C43"/>
    <w:rsid w:val="0021415D"/>
    <w:rsid w:val="002144EA"/>
    <w:rsid w:val="002148C0"/>
    <w:rsid w:val="00214D41"/>
    <w:rsid w:val="002151D8"/>
    <w:rsid w:val="002153BA"/>
    <w:rsid w:val="002155C2"/>
    <w:rsid w:val="00215608"/>
    <w:rsid w:val="00215685"/>
    <w:rsid w:val="00215824"/>
    <w:rsid w:val="00215925"/>
    <w:rsid w:val="00215CEB"/>
    <w:rsid w:val="00215D6A"/>
    <w:rsid w:val="00215E87"/>
    <w:rsid w:val="002160F8"/>
    <w:rsid w:val="00216150"/>
    <w:rsid w:val="002161F2"/>
    <w:rsid w:val="002163AB"/>
    <w:rsid w:val="002164C1"/>
    <w:rsid w:val="002164D9"/>
    <w:rsid w:val="0021684E"/>
    <w:rsid w:val="00217254"/>
    <w:rsid w:val="00217442"/>
    <w:rsid w:val="00217658"/>
    <w:rsid w:val="002176A7"/>
    <w:rsid w:val="00217808"/>
    <w:rsid w:val="00217CE0"/>
    <w:rsid w:val="00217E2A"/>
    <w:rsid w:val="00220424"/>
    <w:rsid w:val="0022059B"/>
    <w:rsid w:val="002207F6"/>
    <w:rsid w:val="00220BE5"/>
    <w:rsid w:val="00220D27"/>
    <w:rsid w:val="00220E02"/>
    <w:rsid w:val="00220E0C"/>
    <w:rsid w:val="002211BC"/>
    <w:rsid w:val="00221381"/>
    <w:rsid w:val="002218B3"/>
    <w:rsid w:val="00221AE6"/>
    <w:rsid w:val="00221B4F"/>
    <w:rsid w:val="00221B6D"/>
    <w:rsid w:val="00221D38"/>
    <w:rsid w:val="00221E4D"/>
    <w:rsid w:val="00222260"/>
    <w:rsid w:val="00222504"/>
    <w:rsid w:val="0022266D"/>
    <w:rsid w:val="002226D1"/>
    <w:rsid w:val="002227D6"/>
    <w:rsid w:val="0022285F"/>
    <w:rsid w:val="0022297F"/>
    <w:rsid w:val="00222A65"/>
    <w:rsid w:val="00222C29"/>
    <w:rsid w:val="00222C62"/>
    <w:rsid w:val="00222D6D"/>
    <w:rsid w:val="00222F08"/>
    <w:rsid w:val="002231F2"/>
    <w:rsid w:val="00223309"/>
    <w:rsid w:val="002235C6"/>
    <w:rsid w:val="0022389D"/>
    <w:rsid w:val="002239C3"/>
    <w:rsid w:val="00223A65"/>
    <w:rsid w:val="00223FAE"/>
    <w:rsid w:val="00224213"/>
    <w:rsid w:val="002242D4"/>
    <w:rsid w:val="00224958"/>
    <w:rsid w:val="00224FAE"/>
    <w:rsid w:val="0022506C"/>
    <w:rsid w:val="002250AF"/>
    <w:rsid w:val="0022526E"/>
    <w:rsid w:val="002256D0"/>
    <w:rsid w:val="002256D9"/>
    <w:rsid w:val="002258EB"/>
    <w:rsid w:val="00225A21"/>
    <w:rsid w:val="00225BA8"/>
    <w:rsid w:val="002263ED"/>
    <w:rsid w:val="00226402"/>
    <w:rsid w:val="002267B9"/>
    <w:rsid w:val="00226C9A"/>
    <w:rsid w:val="0022703A"/>
    <w:rsid w:val="00227726"/>
    <w:rsid w:val="00227830"/>
    <w:rsid w:val="00227F2F"/>
    <w:rsid w:val="0023009E"/>
    <w:rsid w:val="002300A3"/>
    <w:rsid w:val="00230286"/>
    <w:rsid w:val="002303A6"/>
    <w:rsid w:val="0023048C"/>
    <w:rsid w:val="00230499"/>
    <w:rsid w:val="002304C6"/>
    <w:rsid w:val="0023054E"/>
    <w:rsid w:val="002306CA"/>
    <w:rsid w:val="002306E1"/>
    <w:rsid w:val="002308B5"/>
    <w:rsid w:val="0023098B"/>
    <w:rsid w:val="00230B23"/>
    <w:rsid w:val="00230BE6"/>
    <w:rsid w:val="00230C7C"/>
    <w:rsid w:val="00230FD0"/>
    <w:rsid w:val="00231150"/>
    <w:rsid w:val="00231304"/>
    <w:rsid w:val="002315ED"/>
    <w:rsid w:val="0023161C"/>
    <w:rsid w:val="002318ED"/>
    <w:rsid w:val="00231A08"/>
    <w:rsid w:val="00231DC8"/>
    <w:rsid w:val="00231F84"/>
    <w:rsid w:val="00232344"/>
    <w:rsid w:val="0023236A"/>
    <w:rsid w:val="0023247B"/>
    <w:rsid w:val="00232BFB"/>
    <w:rsid w:val="00232D95"/>
    <w:rsid w:val="00233189"/>
    <w:rsid w:val="00233200"/>
    <w:rsid w:val="0023323E"/>
    <w:rsid w:val="00233529"/>
    <w:rsid w:val="00233673"/>
    <w:rsid w:val="00233A76"/>
    <w:rsid w:val="002341F4"/>
    <w:rsid w:val="00234520"/>
    <w:rsid w:val="002345E0"/>
    <w:rsid w:val="0023491F"/>
    <w:rsid w:val="00234C98"/>
    <w:rsid w:val="00234F71"/>
    <w:rsid w:val="00235034"/>
    <w:rsid w:val="002352F9"/>
    <w:rsid w:val="002356F4"/>
    <w:rsid w:val="00235B37"/>
    <w:rsid w:val="00235C5F"/>
    <w:rsid w:val="00235DB4"/>
    <w:rsid w:val="00235EE7"/>
    <w:rsid w:val="0023605D"/>
    <w:rsid w:val="00236238"/>
    <w:rsid w:val="002363DF"/>
    <w:rsid w:val="00236620"/>
    <w:rsid w:val="0023664C"/>
    <w:rsid w:val="00236706"/>
    <w:rsid w:val="00236C51"/>
    <w:rsid w:val="00237322"/>
    <w:rsid w:val="0023752A"/>
    <w:rsid w:val="002376B8"/>
    <w:rsid w:val="00237836"/>
    <w:rsid w:val="00237A1B"/>
    <w:rsid w:val="00237AAB"/>
    <w:rsid w:val="00237CD5"/>
    <w:rsid w:val="00237FD5"/>
    <w:rsid w:val="0024008F"/>
    <w:rsid w:val="0024015C"/>
    <w:rsid w:val="002401C6"/>
    <w:rsid w:val="00240773"/>
    <w:rsid w:val="00240B70"/>
    <w:rsid w:val="00240D97"/>
    <w:rsid w:val="002413DC"/>
    <w:rsid w:val="002419D7"/>
    <w:rsid w:val="00241AB6"/>
    <w:rsid w:val="00241C01"/>
    <w:rsid w:val="00241C6C"/>
    <w:rsid w:val="00242644"/>
    <w:rsid w:val="002426F0"/>
    <w:rsid w:val="002428C6"/>
    <w:rsid w:val="00242CB7"/>
    <w:rsid w:val="00242D31"/>
    <w:rsid w:val="00243243"/>
    <w:rsid w:val="00243933"/>
    <w:rsid w:val="002439C7"/>
    <w:rsid w:val="00243B42"/>
    <w:rsid w:val="00243C86"/>
    <w:rsid w:val="00243FD6"/>
    <w:rsid w:val="00244346"/>
    <w:rsid w:val="00244759"/>
    <w:rsid w:val="002453BB"/>
    <w:rsid w:val="002456ED"/>
    <w:rsid w:val="00245B41"/>
    <w:rsid w:val="00245DCD"/>
    <w:rsid w:val="00245F35"/>
    <w:rsid w:val="00246166"/>
    <w:rsid w:val="002461DD"/>
    <w:rsid w:val="00246396"/>
    <w:rsid w:val="002463A7"/>
    <w:rsid w:val="002463C5"/>
    <w:rsid w:val="002463FB"/>
    <w:rsid w:val="00246417"/>
    <w:rsid w:val="00246831"/>
    <w:rsid w:val="002469E6"/>
    <w:rsid w:val="00246B94"/>
    <w:rsid w:val="00246C28"/>
    <w:rsid w:val="00247150"/>
    <w:rsid w:val="0024725D"/>
    <w:rsid w:val="00247D05"/>
    <w:rsid w:val="0025054B"/>
    <w:rsid w:val="002506AF"/>
    <w:rsid w:val="0025078C"/>
    <w:rsid w:val="00250BA7"/>
    <w:rsid w:val="00250D1F"/>
    <w:rsid w:val="00250DDE"/>
    <w:rsid w:val="002511FE"/>
    <w:rsid w:val="00251276"/>
    <w:rsid w:val="002513E2"/>
    <w:rsid w:val="00251A96"/>
    <w:rsid w:val="00251B8E"/>
    <w:rsid w:val="00251FA0"/>
    <w:rsid w:val="00251FF8"/>
    <w:rsid w:val="00252045"/>
    <w:rsid w:val="00252106"/>
    <w:rsid w:val="00252435"/>
    <w:rsid w:val="0025248A"/>
    <w:rsid w:val="00252535"/>
    <w:rsid w:val="002526FC"/>
    <w:rsid w:val="0025279F"/>
    <w:rsid w:val="00252E75"/>
    <w:rsid w:val="00252F2B"/>
    <w:rsid w:val="002533EF"/>
    <w:rsid w:val="0025387C"/>
    <w:rsid w:val="002538F0"/>
    <w:rsid w:val="00253973"/>
    <w:rsid w:val="00253AE5"/>
    <w:rsid w:val="0025431D"/>
    <w:rsid w:val="00254439"/>
    <w:rsid w:val="00254544"/>
    <w:rsid w:val="00254722"/>
    <w:rsid w:val="00254D61"/>
    <w:rsid w:val="00254FAD"/>
    <w:rsid w:val="0025503F"/>
    <w:rsid w:val="002554E5"/>
    <w:rsid w:val="0025560A"/>
    <w:rsid w:val="00255E39"/>
    <w:rsid w:val="002560DF"/>
    <w:rsid w:val="00256396"/>
    <w:rsid w:val="002563D5"/>
    <w:rsid w:val="00256ECD"/>
    <w:rsid w:val="00256F9E"/>
    <w:rsid w:val="00256FA1"/>
    <w:rsid w:val="0025784F"/>
    <w:rsid w:val="00257999"/>
    <w:rsid w:val="00257A7F"/>
    <w:rsid w:val="00257B1F"/>
    <w:rsid w:val="00257B5D"/>
    <w:rsid w:val="00257EAF"/>
    <w:rsid w:val="00260B6C"/>
    <w:rsid w:val="00260BAF"/>
    <w:rsid w:val="00260E3C"/>
    <w:rsid w:val="002613E9"/>
    <w:rsid w:val="002614EB"/>
    <w:rsid w:val="00261C17"/>
    <w:rsid w:val="002622E9"/>
    <w:rsid w:val="00262412"/>
    <w:rsid w:val="0026252A"/>
    <w:rsid w:val="00262F74"/>
    <w:rsid w:val="00262F79"/>
    <w:rsid w:val="00262F95"/>
    <w:rsid w:val="00263371"/>
    <w:rsid w:val="002638E7"/>
    <w:rsid w:val="00263950"/>
    <w:rsid w:val="00264172"/>
    <w:rsid w:val="0026430B"/>
    <w:rsid w:val="00264629"/>
    <w:rsid w:val="002648A4"/>
    <w:rsid w:val="00264974"/>
    <w:rsid w:val="00264AFA"/>
    <w:rsid w:val="00264B15"/>
    <w:rsid w:val="00264E82"/>
    <w:rsid w:val="00264E94"/>
    <w:rsid w:val="00265672"/>
    <w:rsid w:val="0026597A"/>
    <w:rsid w:val="00265B6B"/>
    <w:rsid w:val="00265C85"/>
    <w:rsid w:val="00265EAF"/>
    <w:rsid w:val="00266078"/>
    <w:rsid w:val="0026625D"/>
    <w:rsid w:val="00266466"/>
    <w:rsid w:val="00266527"/>
    <w:rsid w:val="00266A38"/>
    <w:rsid w:val="00267107"/>
    <w:rsid w:val="002678C9"/>
    <w:rsid w:val="0026798C"/>
    <w:rsid w:val="00267AF4"/>
    <w:rsid w:val="00267E98"/>
    <w:rsid w:val="00267F48"/>
    <w:rsid w:val="0027081F"/>
    <w:rsid w:val="00271093"/>
    <w:rsid w:val="00271098"/>
    <w:rsid w:val="002714D0"/>
    <w:rsid w:val="00271511"/>
    <w:rsid w:val="002716FA"/>
    <w:rsid w:val="00271799"/>
    <w:rsid w:val="00271A33"/>
    <w:rsid w:val="00271ACB"/>
    <w:rsid w:val="00271AF3"/>
    <w:rsid w:val="00271C7D"/>
    <w:rsid w:val="0027204C"/>
    <w:rsid w:val="002722DC"/>
    <w:rsid w:val="0027238B"/>
    <w:rsid w:val="00272432"/>
    <w:rsid w:val="00272804"/>
    <w:rsid w:val="00272989"/>
    <w:rsid w:val="002735B2"/>
    <w:rsid w:val="0027397A"/>
    <w:rsid w:val="002739C5"/>
    <w:rsid w:val="00273BBA"/>
    <w:rsid w:val="00273FE7"/>
    <w:rsid w:val="00274081"/>
    <w:rsid w:val="00274396"/>
    <w:rsid w:val="002743FA"/>
    <w:rsid w:val="002745AF"/>
    <w:rsid w:val="0027490D"/>
    <w:rsid w:val="0027492E"/>
    <w:rsid w:val="00274A72"/>
    <w:rsid w:val="00274AE0"/>
    <w:rsid w:val="00274B7B"/>
    <w:rsid w:val="00274C56"/>
    <w:rsid w:val="00275029"/>
    <w:rsid w:val="00275146"/>
    <w:rsid w:val="00275187"/>
    <w:rsid w:val="0027531B"/>
    <w:rsid w:val="00275352"/>
    <w:rsid w:val="002754D2"/>
    <w:rsid w:val="002754DA"/>
    <w:rsid w:val="00275831"/>
    <w:rsid w:val="00275B61"/>
    <w:rsid w:val="00275DE1"/>
    <w:rsid w:val="0027671C"/>
    <w:rsid w:val="002767D8"/>
    <w:rsid w:val="00276836"/>
    <w:rsid w:val="00276A2F"/>
    <w:rsid w:val="00276CB5"/>
    <w:rsid w:val="00277063"/>
    <w:rsid w:val="002772AC"/>
    <w:rsid w:val="00277607"/>
    <w:rsid w:val="00277A0E"/>
    <w:rsid w:val="00277D34"/>
    <w:rsid w:val="00277DD8"/>
    <w:rsid w:val="00280003"/>
    <w:rsid w:val="00280159"/>
    <w:rsid w:val="0028049A"/>
    <w:rsid w:val="0028062E"/>
    <w:rsid w:val="00280798"/>
    <w:rsid w:val="00280813"/>
    <w:rsid w:val="00280A60"/>
    <w:rsid w:val="00280B07"/>
    <w:rsid w:val="00281309"/>
    <w:rsid w:val="00281891"/>
    <w:rsid w:val="00281A9F"/>
    <w:rsid w:val="00281F83"/>
    <w:rsid w:val="00282025"/>
    <w:rsid w:val="0028202C"/>
    <w:rsid w:val="0028241B"/>
    <w:rsid w:val="00283325"/>
    <w:rsid w:val="002833FA"/>
    <w:rsid w:val="00283BB1"/>
    <w:rsid w:val="00283C3C"/>
    <w:rsid w:val="00283EDA"/>
    <w:rsid w:val="00283F18"/>
    <w:rsid w:val="00283FD8"/>
    <w:rsid w:val="002847FD"/>
    <w:rsid w:val="00285221"/>
    <w:rsid w:val="00285773"/>
    <w:rsid w:val="002858DD"/>
    <w:rsid w:val="00285FFB"/>
    <w:rsid w:val="00286546"/>
    <w:rsid w:val="0028668B"/>
    <w:rsid w:val="00286AB4"/>
    <w:rsid w:val="00286BF3"/>
    <w:rsid w:val="00286E3C"/>
    <w:rsid w:val="00286F4D"/>
    <w:rsid w:val="00286FEE"/>
    <w:rsid w:val="00287085"/>
    <w:rsid w:val="00287311"/>
    <w:rsid w:val="002878B9"/>
    <w:rsid w:val="00287EB1"/>
    <w:rsid w:val="002900FD"/>
    <w:rsid w:val="0029014D"/>
    <w:rsid w:val="0029065F"/>
    <w:rsid w:val="00290750"/>
    <w:rsid w:val="00290A43"/>
    <w:rsid w:val="00290C10"/>
    <w:rsid w:val="00290E54"/>
    <w:rsid w:val="00290FD4"/>
    <w:rsid w:val="0029141F"/>
    <w:rsid w:val="0029142E"/>
    <w:rsid w:val="002914BE"/>
    <w:rsid w:val="0029150E"/>
    <w:rsid w:val="002916E0"/>
    <w:rsid w:val="002918DF"/>
    <w:rsid w:val="00292164"/>
    <w:rsid w:val="002923AD"/>
    <w:rsid w:val="002926CE"/>
    <w:rsid w:val="00292BE7"/>
    <w:rsid w:val="0029300B"/>
    <w:rsid w:val="00293466"/>
    <w:rsid w:val="002939AA"/>
    <w:rsid w:val="00293F2A"/>
    <w:rsid w:val="00294221"/>
    <w:rsid w:val="002946AB"/>
    <w:rsid w:val="00294712"/>
    <w:rsid w:val="00295503"/>
    <w:rsid w:val="00295934"/>
    <w:rsid w:val="00295A97"/>
    <w:rsid w:val="00295B73"/>
    <w:rsid w:val="00295BA7"/>
    <w:rsid w:val="002962B1"/>
    <w:rsid w:val="002962E5"/>
    <w:rsid w:val="002963D4"/>
    <w:rsid w:val="002965FB"/>
    <w:rsid w:val="00296605"/>
    <w:rsid w:val="0029663A"/>
    <w:rsid w:val="00296A3E"/>
    <w:rsid w:val="00296BD3"/>
    <w:rsid w:val="00296C96"/>
    <w:rsid w:val="00296D00"/>
    <w:rsid w:val="00296EAF"/>
    <w:rsid w:val="00297227"/>
    <w:rsid w:val="002973BF"/>
    <w:rsid w:val="00297425"/>
    <w:rsid w:val="0029779F"/>
    <w:rsid w:val="002A00E6"/>
    <w:rsid w:val="002A00F4"/>
    <w:rsid w:val="002A0220"/>
    <w:rsid w:val="002A02BE"/>
    <w:rsid w:val="002A0300"/>
    <w:rsid w:val="002A055E"/>
    <w:rsid w:val="002A0864"/>
    <w:rsid w:val="002A093A"/>
    <w:rsid w:val="002A09B7"/>
    <w:rsid w:val="002A0AAD"/>
    <w:rsid w:val="002A0ABB"/>
    <w:rsid w:val="002A0B0D"/>
    <w:rsid w:val="002A166B"/>
    <w:rsid w:val="002A1845"/>
    <w:rsid w:val="002A194B"/>
    <w:rsid w:val="002A1DB4"/>
    <w:rsid w:val="002A1F02"/>
    <w:rsid w:val="002A205E"/>
    <w:rsid w:val="002A24E9"/>
    <w:rsid w:val="002A2849"/>
    <w:rsid w:val="002A285F"/>
    <w:rsid w:val="002A2A5F"/>
    <w:rsid w:val="002A2CEB"/>
    <w:rsid w:val="002A2CEC"/>
    <w:rsid w:val="002A2D1A"/>
    <w:rsid w:val="002A3149"/>
    <w:rsid w:val="002A31EA"/>
    <w:rsid w:val="002A34E3"/>
    <w:rsid w:val="002A3559"/>
    <w:rsid w:val="002A35C6"/>
    <w:rsid w:val="002A3F88"/>
    <w:rsid w:val="002A4143"/>
    <w:rsid w:val="002A423A"/>
    <w:rsid w:val="002A447A"/>
    <w:rsid w:val="002A44EC"/>
    <w:rsid w:val="002A4718"/>
    <w:rsid w:val="002A4888"/>
    <w:rsid w:val="002A492C"/>
    <w:rsid w:val="002A4965"/>
    <w:rsid w:val="002A4A5F"/>
    <w:rsid w:val="002A4BAA"/>
    <w:rsid w:val="002A4C6C"/>
    <w:rsid w:val="002A537F"/>
    <w:rsid w:val="002A5667"/>
    <w:rsid w:val="002A5D18"/>
    <w:rsid w:val="002A6491"/>
    <w:rsid w:val="002A66BB"/>
    <w:rsid w:val="002A6971"/>
    <w:rsid w:val="002A6A61"/>
    <w:rsid w:val="002A6C26"/>
    <w:rsid w:val="002A6DAD"/>
    <w:rsid w:val="002A6E72"/>
    <w:rsid w:val="002A75E1"/>
    <w:rsid w:val="002A7656"/>
    <w:rsid w:val="002A7904"/>
    <w:rsid w:val="002A7B30"/>
    <w:rsid w:val="002A7B42"/>
    <w:rsid w:val="002A7D82"/>
    <w:rsid w:val="002A7F64"/>
    <w:rsid w:val="002B0AEC"/>
    <w:rsid w:val="002B0C67"/>
    <w:rsid w:val="002B109B"/>
    <w:rsid w:val="002B134E"/>
    <w:rsid w:val="002B1425"/>
    <w:rsid w:val="002B1791"/>
    <w:rsid w:val="002B1D4B"/>
    <w:rsid w:val="002B1F4C"/>
    <w:rsid w:val="002B1FBB"/>
    <w:rsid w:val="002B1FF6"/>
    <w:rsid w:val="002B2450"/>
    <w:rsid w:val="002B2625"/>
    <w:rsid w:val="002B2806"/>
    <w:rsid w:val="002B2D5A"/>
    <w:rsid w:val="002B3132"/>
    <w:rsid w:val="002B34B3"/>
    <w:rsid w:val="002B36B4"/>
    <w:rsid w:val="002B376E"/>
    <w:rsid w:val="002B37D2"/>
    <w:rsid w:val="002B3B7E"/>
    <w:rsid w:val="002B3BAE"/>
    <w:rsid w:val="002B436B"/>
    <w:rsid w:val="002B467A"/>
    <w:rsid w:val="002B46E4"/>
    <w:rsid w:val="002B4825"/>
    <w:rsid w:val="002B495D"/>
    <w:rsid w:val="002B4C81"/>
    <w:rsid w:val="002B5827"/>
    <w:rsid w:val="002B5960"/>
    <w:rsid w:val="002B5A52"/>
    <w:rsid w:val="002B5CA8"/>
    <w:rsid w:val="002B5FB8"/>
    <w:rsid w:val="002B5FC3"/>
    <w:rsid w:val="002B5FFE"/>
    <w:rsid w:val="002B663D"/>
    <w:rsid w:val="002B66C6"/>
    <w:rsid w:val="002B6754"/>
    <w:rsid w:val="002B67E5"/>
    <w:rsid w:val="002B6989"/>
    <w:rsid w:val="002B719D"/>
    <w:rsid w:val="002B76DA"/>
    <w:rsid w:val="002B7791"/>
    <w:rsid w:val="002B7B39"/>
    <w:rsid w:val="002C022F"/>
    <w:rsid w:val="002C0524"/>
    <w:rsid w:val="002C0902"/>
    <w:rsid w:val="002C11AE"/>
    <w:rsid w:val="002C15EB"/>
    <w:rsid w:val="002C170D"/>
    <w:rsid w:val="002C1BE5"/>
    <w:rsid w:val="002C1F83"/>
    <w:rsid w:val="002C20B8"/>
    <w:rsid w:val="002C2108"/>
    <w:rsid w:val="002C2342"/>
    <w:rsid w:val="002C255B"/>
    <w:rsid w:val="002C2CAA"/>
    <w:rsid w:val="002C2E68"/>
    <w:rsid w:val="002C3456"/>
    <w:rsid w:val="002C347E"/>
    <w:rsid w:val="002C36BA"/>
    <w:rsid w:val="002C3C74"/>
    <w:rsid w:val="002C3CDB"/>
    <w:rsid w:val="002C3E1A"/>
    <w:rsid w:val="002C3F44"/>
    <w:rsid w:val="002C406B"/>
    <w:rsid w:val="002C41D1"/>
    <w:rsid w:val="002C4243"/>
    <w:rsid w:val="002C44A2"/>
    <w:rsid w:val="002C48CF"/>
    <w:rsid w:val="002C4B38"/>
    <w:rsid w:val="002C5099"/>
    <w:rsid w:val="002C5730"/>
    <w:rsid w:val="002C65A8"/>
    <w:rsid w:val="002C6ADF"/>
    <w:rsid w:val="002C6B0F"/>
    <w:rsid w:val="002C6D0D"/>
    <w:rsid w:val="002C7300"/>
    <w:rsid w:val="002C74C9"/>
    <w:rsid w:val="002C74E1"/>
    <w:rsid w:val="002C770C"/>
    <w:rsid w:val="002C77A4"/>
    <w:rsid w:val="002C7958"/>
    <w:rsid w:val="002C7AC3"/>
    <w:rsid w:val="002C7B5B"/>
    <w:rsid w:val="002C7B79"/>
    <w:rsid w:val="002C7F56"/>
    <w:rsid w:val="002D03DF"/>
    <w:rsid w:val="002D07F3"/>
    <w:rsid w:val="002D0AC8"/>
    <w:rsid w:val="002D0B26"/>
    <w:rsid w:val="002D0B6A"/>
    <w:rsid w:val="002D11B0"/>
    <w:rsid w:val="002D14B7"/>
    <w:rsid w:val="002D159E"/>
    <w:rsid w:val="002D16DB"/>
    <w:rsid w:val="002D1771"/>
    <w:rsid w:val="002D178C"/>
    <w:rsid w:val="002D1AD9"/>
    <w:rsid w:val="002D1C94"/>
    <w:rsid w:val="002D20A2"/>
    <w:rsid w:val="002D20A3"/>
    <w:rsid w:val="002D23FE"/>
    <w:rsid w:val="002D2760"/>
    <w:rsid w:val="002D283B"/>
    <w:rsid w:val="002D2884"/>
    <w:rsid w:val="002D2F4D"/>
    <w:rsid w:val="002D31A9"/>
    <w:rsid w:val="002D33CD"/>
    <w:rsid w:val="002D37F8"/>
    <w:rsid w:val="002D3D48"/>
    <w:rsid w:val="002D3E05"/>
    <w:rsid w:val="002D3F81"/>
    <w:rsid w:val="002D4621"/>
    <w:rsid w:val="002D48B5"/>
    <w:rsid w:val="002D48CC"/>
    <w:rsid w:val="002D4AEE"/>
    <w:rsid w:val="002D4D1F"/>
    <w:rsid w:val="002D4DBD"/>
    <w:rsid w:val="002D51A1"/>
    <w:rsid w:val="002D5464"/>
    <w:rsid w:val="002D54B2"/>
    <w:rsid w:val="002D5501"/>
    <w:rsid w:val="002D5B59"/>
    <w:rsid w:val="002D5BCD"/>
    <w:rsid w:val="002D5D8F"/>
    <w:rsid w:val="002D6294"/>
    <w:rsid w:val="002D638F"/>
    <w:rsid w:val="002D64E1"/>
    <w:rsid w:val="002D69ED"/>
    <w:rsid w:val="002D6A15"/>
    <w:rsid w:val="002D6A20"/>
    <w:rsid w:val="002D6AE5"/>
    <w:rsid w:val="002D6D8C"/>
    <w:rsid w:val="002D75F2"/>
    <w:rsid w:val="002D76F7"/>
    <w:rsid w:val="002D7830"/>
    <w:rsid w:val="002D7A51"/>
    <w:rsid w:val="002D7A84"/>
    <w:rsid w:val="002E0798"/>
    <w:rsid w:val="002E0819"/>
    <w:rsid w:val="002E0A7D"/>
    <w:rsid w:val="002E0BE1"/>
    <w:rsid w:val="002E0C02"/>
    <w:rsid w:val="002E10AA"/>
    <w:rsid w:val="002E1508"/>
    <w:rsid w:val="002E16F9"/>
    <w:rsid w:val="002E1798"/>
    <w:rsid w:val="002E1D23"/>
    <w:rsid w:val="002E2189"/>
    <w:rsid w:val="002E2239"/>
    <w:rsid w:val="002E242B"/>
    <w:rsid w:val="002E2ADB"/>
    <w:rsid w:val="002E32C1"/>
    <w:rsid w:val="002E3421"/>
    <w:rsid w:val="002E3618"/>
    <w:rsid w:val="002E3638"/>
    <w:rsid w:val="002E3D69"/>
    <w:rsid w:val="002E3EC8"/>
    <w:rsid w:val="002E4018"/>
    <w:rsid w:val="002E47B8"/>
    <w:rsid w:val="002E4D50"/>
    <w:rsid w:val="002E4FB9"/>
    <w:rsid w:val="002E512E"/>
    <w:rsid w:val="002E535A"/>
    <w:rsid w:val="002E5384"/>
    <w:rsid w:val="002E53FA"/>
    <w:rsid w:val="002E5537"/>
    <w:rsid w:val="002E5A16"/>
    <w:rsid w:val="002E5A49"/>
    <w:rsid w:val="002E5DEC"/>
    <w:rsid w:val="002E5F5F"/>
    <w:rsid w:val="002E60C1"/>
    <w:rsid w:val="002E660C"/>
    <w:rsid w:val="002E67E8"/>
    <w:rsid w:val="002E6999"/>
    <w:rsid w:val="002E6C77"/>
    <w:rsid w:val="002E6F41"/>
    <w:rsid w:val="002E724F"/>
    <w:rsid w:val="002E7473"/>
    <w:rsid w:val="002E74DB"/>
    <w:rsid w:val="002E7579"/>
    <w:rsid w:val="002E7875"/>
    <w:rsid w:val="002E7D02"/>
    <w:rsid w:val="002F0026"/>
    <w:rsid w:val="002F0174"/>
    <w:rsid w:val="002F06C7"/>
    <w:rsid w:val="002F078F"/>
    <w:rsid w:val="002F085D"/>
    <w:rsid w:val="002F092F"/>
    <w:rsid w:val="002F0DD3"/>
    <w:rsid w:val="002F126A"/>
    <w:rsid w:val="002F1605"/>
    <w:rsid w:val="002F164C"/>
    <w:rsid w:val="002F1A78"/>
    <w:rsid w:val="002F1C85"/>
    <w:rsid w:val="002F1E88"/>
    <w:rsid w:val="002F1ED9"/>
    <w:rsid w:val="002F1F00"/>
    <w:rsid w:val="002F272A"/>
    <w:rsid w:val="002F27EF"/>
    <w:rsid w:val="002F2A52"/>
    <w:rsid w:val="002F2C97"/>
    <w:rsid w:val="002F3223"/>
    <w:rsid w:val="002F34D4"/>
    <w:rsid w:val="002F36C2"/>
    <w:rsid w:val="002F381C"/>
    <w:rsid w:val="002F3B8E"/>
    <w:rsid w:val="002F3C82"/>
    <w:rsid w:val="002F3D44"/>
    <w:rsid w:val="002F41BD"/>
    <w:rsid w:val="002F42DD"/>
    <w:rsid w:val="002F4385"/>
    <w:rsid w:val="002F4A90"/>
    <w:rsid w:val="002F4ED5"/>
    <w:rsid w:val="002F5705"/>
    <w:rsid w:val="002F59DA"/>
    <w:rsid w:val="002F5A66"/>
    <w:rsid w:val="002F5CE2"/>
    <w:rsid w:val="002F5DC4"/>
    <w:rsid w:val="002F5E30"/>
    <w:rsid w:val="002F627F"/>
    <w:rsid w:val="002F6AD3"/>
    <w:rsid w:val="002F72FA"/>
    <w:rsid w:val="002F79FE"/>
    <w:rsid w:val="002F7A50"/>
    <w:rsid w:val="002F7AD4"/>
    <w:rsid w:val="002F7BDB"/>
    <w:rsid w:val="00300465"/>
    <w:rsid w:val="0030089F"/>
    <w:rsid w:val="003008B6"/>
    <w:rsid w:val="00300C21"/>
    <w:rsid w:val="00300D91"/>
    <w:rsid w:val="00300EC9"/>
    <w:rsid w:val="00300FC0"/>
    <w:rsid w:val="0030160F"/>
    <w:rsid w:val="0030168D"/>
    <w:rsid w:val="00301823"/>
    <w:rsid w:val="003018DB"/>
    <w:rsid w:val="00301B33"/>
    <w:rsid w:val="00301B88"/>
    <w:rsid w:val="00301CCF"/>
    <w:rsid w:val="00302042"/>
    <w:rsid w:val="003020C2"/>
    <w:rsid w:val="00302161"/>
    <w:rsid w:val="00302177"/>
    <w:rsid w:val="003021F6"/>
    <w:rsid w:val="00302DD1"/>
    <w:rsid w:val="00303595"/>
    <w:rsid w:val="00303807"/>
    <w:rsid w:val="00303886"/>
    <w:rsid w:val="00303B0F"/>
    <w:rsid w:val="00303C09"/>
    <w:rsid w:val="00303D66"/>
    <w:rsid w:val="00304766"/>
    <w:rsid w:val="0030482B"/>
    <w:rsid w:val="00304B94"/>
    <w:rsid w:val="0030506D"/>
    <w:rsid w:val="0030526A"/>
    <w:rsid w:val="00305C7A"/>
    <w:rsid w:val="00305DC5"/>
    <w:rsid w:val="0030628D"/>
    <w:rsid w:val="00306BFF"/>
    <w:rsid w:val="00307525"/>
    <w:rsid w:val="00307B4B"/>
    <w:rsid w:val="00310164"/>
    <w:rsid w:val="00310272"/>
    <w:rsid w:val="00310585"/>
    <w:rsid w:val="0031099D"/>
    <w:rsid w:val="00310AE7"/>
    <w:rsid w:val="00310B3E"/>
    <w:rsid w:val="0031100D"/>
    <w:rsid w:val="003111B4"/>
    <w:rsid w:val="00311239"/>
    <w:rsid w:val="0031163F"/>
    <w:rsid w:val="00311773"/>
    <w:rsid w:val="00311BCE"/>
    <w:rsid w:val="003121A4"/>
    <w:rsid w:val="00312466"/>
    <w:rsid w:val="0031246D"/>
    <w:rsid w:val="0031253D"/>
    <w:rsid w:val="0031264C"/>
    <w:rsid w:val="003126B0"/>
    <w:rsid w:val="00312C07"/>
    <w:rsid w:val="00312DB1"/>
    <w:rsid w:val="00312F16"/>
    <w:rsid w:val="00313254"/>
    <w:rsid w:val="0031328D"/>
    <w:rsid w:val="0031330C"/>
    <w:rsid w:val="0031420B"/>
    <w:rsid w:val="00314226"/>
    <w:rsid w:val="003146EB"/>
    <w:rsid w:val="00314768"/>
    <w:rsid w:val="00314D67"/>
    <w:rsid w:val="00314E05"/>
    <w:rsid w:val="00315259"/>
    <w:rsid w:val="0031533A"/>
    <w:rsid w:val="00315CB3"/>
    <w:rsid w:val="00315CF0"/>
    <w:rsid w:val="00315DE6"/>
    <w:rsid w:val="00316605"/>
    <w:rsid w:val="003167AF"/>
    <w:rsid w:val="00316B80"/>
    <w:rsid w:val="00316C1E"/>
    <w:rsid w:val="00316EA9"/>
    <w:rsid w:val="003179BA"/>
    <w:rsid w:val="00317B2E"/>
    <w:rsid w:val="00317BCF"/>
    <w:rsid w:val="00317C38"/>
    <w:rsid w:val="003207C0"/>
    <w:rsid w:val="00320885"/>
    <w:rsid w:val="003208E1"/>
    <w:rsid w:val="003209F2"/>
    <w:rsid w:val="00320AB9"/>
    <w:rsid w:val="00320B21"/>
    <w:rsid w:val="00320C03"/>
    <w:rsid w:val="003211B9"/>
    <w:rsid w:val="003212FB"/>
    <w:rsid w:val="00321438"/>
    <w:rsid w:val="0032144C"/>
    <w:rsid w:val="00321815"/>
    <w:rsid w:val="003218A1"/>
    <w:rsid w:val="003219E6"/>
    <w:rsid w:val="00321B83"/>
    <w:rsid w:val="00321D42"/>
    <w:rsid w:val="00322015"/>
    <w:rsid w:val="003226D5"/>
    <w:rsid w:val="00322C5C"/>
    <w:rsid w:val="003232D8"/>
    <w:rsid w:val="00323310"/>
    <w:rsid w:val="003234A7"/>
    <w:rsid w:val="0032352B"/>
    <w:rsid w:val="0032367C"/>
    <w:rsid w:val="00323894"/>
    <w:rsid w:val="00323BBA"/>
    <w:rsid w:val="00323C5C"/>
    <w:rsid w:val="00323EEC"/>
    <w:rsid w:val="00324524"/>
    <w:rsid w:val="003248C4"/>
    <w:rsid w:val="00325318"/>
    <w:rsid w:val="0032545C"/>
    <w:rsid w:val="003254A9"/>
    <w:rsid w:val="003254C1"/>
    <w:rsid w:val="00325535"/>
    <w:rsid w:val="003255D4"/>
    <w:rsid w:val="00325764"/>
    <w:rsid w:val="00325B51"/>
    <w:rsid w:val="00325CCC"/>
    <w:rsid w:val="00325DC1"/>
    <w:rsid w:val="00325E8C"/>
    <w:rsid w:val="00325EE4"/>
    <w:rsid w:val="00325F65"/>
    <w:rsid w:val="00325FA2"/>
    <w:rsid w:val="0032612D"/>
    <w:rsid w:val="0032628A"/>
    <w:rsid w:val="00326560"/>
    <w:rsid w:val="003266D5"/>
    <w:rsid w:val="003269B9"/>
    <w:rsid w:val="00326AFB"/>
    <w:rsid w:val="00326B62"/>
    <w:rsid w:val="00326F37"/>
    <w:rsid w:val="0032715B"/>
    <w:rsid w:val="003275CE"/>
    <w:rsid w:val="003279F9"/>
    <w:rsid w:val="0033004E"/>
    <w:rsid w:val="00330113"/>
    <w:rsid w:val="003305F8"/>
    <w:rsid w:val="003306CA"/>
    <w:rsid w:val="0033081E"/>
    <w:rsid w:val="00330E5A"/>
    <w:rsid w:val="0033101D"/>
    <w:rsid w:val="00331075"/>
    <w:rsid w:val="003311DB"/>
    <w:rsid w:val="0033186F"/>
    <w:rsid w:val="003318AE"/>
    <w:rsid w:val="00331CA6"/>
    <w:rsid w:val="00331E34"/>
    <w:rsid w:val="00331E43"/>
    <w:rsid w:val="00331EEB"/>
    <w:rsid w:val="00331F85"/>
    <w:rsid w:val="00332278"/>
    <w:rsid w:val="00332316"/>
    <w:rsid w:val="003326FF"/>
    <w:rsid w:val="00332EC9"/>
    <w:rsid w:val="0033350C"/>
    <w:rsid w:val="00333791"/>
    <w:rsid w:val="003337FF"/>
    <w:rsid w:val="00333C48"/>
    <w:rsid w:val="00333D77"/>
    <w:rsid w:val="00333DF4"/>
    <w:rsid w:val="00333EAF"/>
    <w:rsid w:val="00333F71"/>
    <w:rsid w:val="003341AC"/>
    <w:rsid w:val="003344E8"/>
    <w:rsid w:val="003344E9"/>
    <w:rsid w:val="003346B4"/>
    <w:rsid w:val="0033485C"/>
    <w:rsid w:val="003349C0"/>
    <w:rsid w:val="00334A53"/>
    <w:rsid w:val="00334C0A"/>
    <w:rsid w:val="00334EBC"/>
    <w:rsid w:val="00334F04"/>
    <w:rsid w:val="00334F49"/>
    <w:rsid w:val="003350BC"/>
    <w:rsid w:val="00335251"/>
    <w:rsid w:val="003354F7"/>
    <w:rsid w:val="00335658"/>
    <w:rsid w:val="00335844"/>
    <w:rsid w:val="003358BA"/>
    <w:rsid w:val="00335DA5"/>
    <w:rsid w:val="00335F08"/>
    <w:rsid w:val="00336175"/>
    <w:rsid w:val="003362C2"/>
    <w:rsid w:val="00336344"/>
    <w:rsid w:val="003367B2"/>
    <w:rsid w:val="00337171"/>
    <w:rsid w:val="00337607"/>
    <w:rsid w:val="003377C6"/>
    <w:rsid w:val="003379E4"/>
    <w:rsid w:val="00337B2A"/>
    <w:rsid w:val="00337BB2"/>
    <w:rsid w:val="00337D87"/>
    <w:rsid w:val="0034008C"/>
    <w:rsid w:val="0034039F"/>
    <w:rsid w:val="003403E2"/>
    <w:rsid w:val="003403EB"/>
    <w:rsid w:val="00340621"/>
    <w:rsid w:val="0034072B"/>
    <w:rsid w:val="00340B69"/>
    <w:rsid w:val="00340D62"/>
    <w:rsid w:val="003413A4"/>
    <w:rsid w:val="00341554"/>
    <w:rsid w:val="003415DB"/>
    <w:rsid w:val="003418EC"/>
    <w:rsid w:val="00341E31"/>
    <w:rsid w:val="00341F99"/>
    <w:rsid w:val="003421CC"/>
    <w:rsid w:val="003422ED"/>
    <w:rsid w:val="00342393"/>
    <w:rsid w:val="003423C7"/>
    <w:rsid w:val="00342913"/>
    <w:rsid w:val="00342A64"/>
    <w:rsid w:val="00342B81"/>
    <w:rsid w:val="00342DE2"/>
    <w:rsid w:val="00342EB7"/>
    <w:rsid w:val="00343068"/>
    <w:rsid w:val="0034340D"/>
    <w:rsid w:val="00343701"/>
    <w:rsid w:val="0034380E"/>
    <w:rsid w:val="00343BB0"/>
    <w:rsid w:val="00343C74"/>
    <w:rsid w:val="00343D74"/>
    <w:rsid w:val="00343ED9"/>
    <w:rsid w:val="00343FB8"/>
    <w:rsid w:val="003443E3"/>
    <w:rsid w:val="003445F2"/>
    <w:rsid w:val="00344F13"/>
    <w:rsid w:val="00345208"/>
    <w:rsid w:val="00345598"/>
    <w:rsid w:val="00345737"/>
    <w:rsid w:val="003458E2"/>
    <w:rsid w:val="0034591E"/>
    <w:rsid w:val="00345959"/>
    <w:rsid w:val="00345E62"/>
    <w:rsid w:val="003462CF"/>
    <w:rsid w:val="00346397"/>
    <w:rsid w:val="00346726"/>
    <w:rsid w:val="00346B9A"/>
    <w:rsid w:val="00347679"/>
    <w:rsid w:val="003478FD"/>
    <w:rsid w:val="00347D20"/>
    <w:rsid w:val="00347DCE"/>
    <w:rsid w:val="0035013B"/>
    <w:rsid w:val="0035017C"/>
    <w:rsid w:val="003501A8"/>
    <w:rsid w:val="003503F1"/>
    <w:rsid w:val="0035042F"/>
    <w:rsid w:val="00350616"/>
    <w:rsid w:val="00350777"/>
    <w:rsid w:val="003507E2"/>
    <w:rsid w:val="003509EC"/>
    <w:rsid w:val="00350E23"/>
    <w:rsid w:val="00350E54"/>
    <w:rsid w:val="00350F89"/>
    <w:rsid w:val="003515F5"/>
    <w:rsid w:val="0035197A"/>
    <w:rsid w:val="003519D8"/>
    <w:rsid w:val="00351D82"/>
    <w:rsid w:val="00351E2D"/>
    <w:rsid w:val="00351ECA"/>
    <w:rsid w:val="00352433"/>
    <w:rsid w:val="0035249B"/>
    <w:rsid w:val="003525C3"/>
    <w:rsid w:val="0035277E"/>
    <w:rsid w:val="003527E9"/>
    <w:rsid w:val="00352A2B"/>
    <w:rsid w:val="00352D45"/>
    <w:rsid w:val="00352DC3"/>
    <w:rsid w:val="00352F9C"/>
    <w:rsid w:val="003531A8"/>
    <w:rsid w:val="003532A5"/>
    <w:rsid w:val="0035343F"/>
    <w:rsid w:val="003534F6"/>
    <w:rsid w:val="00353542"/>
    <w:rsid w:val="00353563"/>
    <w:rsid w:val="00353604"/>
    <w:rsid w:val="00353726"/>
    <w:rsid w:val="003538F6"/>
    <w:rsid w:val="00353957"/>
    <w:rsid w:val="003539C9"/>
    <w:rsid w:val="00353C59"/>
    <w:rsid w:val="00353CA4"/>
    <w:rsid w:val="00353DB3"/>
    <w:rsid w:val="00353DD4"/>
    <w:rsid w:val="00354298"/>
    <w:rsid w:val="0035489F"/>
    <w:rsid w:val="00354EC2"/>
    <w:rsid w:val="00354F08"/>
    <w:rsid w:val="00354F5A"/>
    <w:rsid w:val="00355143"/>
    <w:rsid w:val="003554D3"/>
    <w:rsid w:val="00355754"/>
    <w:rsid w:val="00355771"/>
    <w:rsid w:val="00355A1E"/>
    <w:rsid w:val="00355A96"/>
    <w:rsid w:val="00355B12"/>
    <w:rsid w:val="00355E9F"/>
    <w:rsid w:val="00355FB6"/>
    <w:rsid w:val="00356346"/>
    <w:rsid w:val="0035661D"/>
    <w:rsid w:val="00356979"/>
    <w:rsid w:val="003570F3"/>
    <w:rsid w:val="0035714C"/>
    <w:rsid w:val="0035717E"/>
    <w:rsid w:val="00357339"/>
    <w:rsid w:val="0035762A"/>
    <w:rsid w:val="003579B2"/>
    <w:rsid w:val="003600C0"/>
    <w:rsid w:val="003606DD"/>
    <w:rsid w:val="00360D6F"/>
    <w:rsid w:val="003612F0"/>
    <w:rsid w:val="0036135D"/>
    <w:rsid w:val="0036147E"/>
    <w:rsid w:val="00361496"/>
    <w:rsid w:val="00361844"/>
    <w:rsid w:val="0036186E"/>
    <w:rsid w:val="003618E7"/>
    <w:rsid w:val="00361C04"/>
    <w:rsid w:val="00361C26"/>
    <w:rsid w:val="00361E45"/>
    <w:rsid w:val="00361E78"/>
    <w:rsid w:val="00361E9A"/>
    <w:rsid w:val="00361EA5"/>
    <w:rsid w:val="00361EDF"/>
    <w:rsid w:val="00361F98"/>
    <w:rsid w:val="00361FC5"/>
    <w:rsid w:val="00362423"/>
    <w:rsid w:val="003625BF"/>
    <w:rsid w:val="00362A9C"/>
    <w:rsid w:val="00362FB2"/>
    <w:rsid w:val="003635FB"/>
    <w:rsid w:val="003639B5"/>
    <w:rsid w:val="00363D4F"/>
    <w:rsid w:val="00363E7E"/>
    <w:rsid w:val="00363E95"/>
    <w:rsid w:val="0036417F"/>
    <w:rsid w:val="00364355"/>
    <w:rsid w:val="003649BD"/>
    <w:rsid w:val="00364C0D"/>
    <w:rsid w:val="0036525A"/>
    <w:rsid w:val="00365317"/>
    <w:rsid w:val="00365365"/>
    <w:rsid w:val="003656C1"/>
    <w:rsid w:val="00365819"/>
    <w:rsid w:val="003659C5"/>
    <w:rsid w:val="00365ADB"/>
    <w:rsid w:val="00365CB6"/>
    <w:rsid w:val="00365E0D"/>
    <w:rsid w:val="00365E5F"/>
    <w:rsid w:val="003662F5"/>
    <w:rsid w:val="0036632E"/>
    <w:rsid w:val="0036638F"/>
    <w:rsid w:val="00366822"/>
    <w:rsid w:val="00366CA4"/>
    <w:rsid w:val="0036722C"/>
    <w:rsid w:val="003674AA"/>
    <w:rsid w:val="003675AA"/>
    <w:rsid w:val="003678D2"/>
    <w:rsid w:val="0036796A"/>
    <w:rsid w:val="003679C2"/>
    <w:rsid w:val="00370054"/>
    <w:rsid w:val="00370604"/>
    <w:rsid w:val="003706C2"/>
    <w:rsid w:val="003706FB"/>
    <w:rsid w:val="00370969"/>
    <w:rsid w:val="00370A61"/>
    <w:rsid w:val="00370CA1"/>
    <w:rsid w:val="00370CD1"/>
    <w:rsid w:val="00370FA6"/>
    <w:rsid w:val="003710BF"/>
    <w:rsid w:val="00371275"/>
    <w:rsid w:val="0037178C"/>
    <w:rsid w:val="0037199E"/>
    <w:rsid w:val="00371D4C"/>
    <w:rsid w:val="00371DDD"/>
    <w:rsid w:val="00371F88"/>
    <w:rsid w:val="00372155"/>
    <w:rsid w:val="003721A3"/>
    <w:rsid w:val="003724BF"/>
    <w:rsid w:val="00372625"/>
    <w:rsid w:val="003729A3"/>
    <w:rsid w:val="00372ADD"/>
    <w:rsid w:val="00372D7E"/>
    <w:rsid w:val="00372FAA"/>
    <w:rsid w:val="003735DB"/>
    <w:rsid w:val="00373819"/>
    <w:rsid w:val="003738C2"/>
    <w:rsid w:val="00373C80"/>
    <w:rsid w:val="00373DBA"/>
    <w:rsid w:val="00373F48"/>
    <w:rsid w:val="00374482"/>
    <w:rsid w:val="00374512"/>
    <w:rsid w:val="00374567"/>
    <w:rsid w:val="00374807"/>
    <w:rsid w:val="003748BA"/>
    <w:rsid w:val="00374A9A"/>
    <w:rsid w:val="00374BF1"/>
    <w:rsid w:val="00374C8D"/>
    <w:rsid w:val="00374E28"/>
    <w:rsid w:val="00374FFF"/>
    <w:rsid w:val="0037559F"/>
    <w:rsid w:val="003755CD"/>
    <w:rsid w:val="0037563A"/>
    <w:rsid w:val="0037589D"/>
    <w:rsid w:val="00375C06"/>
    <w:rsid w:val="003767E5"/>
    <w:rsid w:val="00376BA5"/>
    <w:rsid w:val="00376EB5"/>
    <w:rsid w:val="00377174"/>
    <w:rsid w:val="0037742C"/>
    <w:rsid w:val="00377704"/>
    <w:rsid w:val="0037784E"/>
    <w:rsid w:val="00377996"/>
    <w:rsid w:val="00377A92"/>
    <w:rsid w:val="00377AF0"/>
    <w:rsid w:val="00377B52"/>
    <w:rsid w:val="00377D37"/>
    <w:rsid w:val="00377DBA"/>
    <w:rsid w:val="003803B5"/>
    <w:rsid w:val="0038059F"/>
    <w:rsid w:val="0038072D"/>
    <w:rsid w:val="00380A0F"/>
    <w:rsid w:val="00380D4C"/>
    <w:rsid w:val="00380F96"/>
    <w:rsid w:val="00381046"/>
    <w:rsid w:val="003815C8"/>
    <w:rsid w:val="0038180F"/>
    <w:rsid w:val="0038186C"/>
    <w:rsid w:val="00381A92"/>
    <w:rsid w:val="00381F1B"/>
    <w:rsid w:val="00381FA2"/>
    <w:rsid w:val="003825EC"/>
    <w:rsid w:val="00382808"/>
    <w:rsid w:val="00382DFD"/>
    <w:rsid w:val="00382F23"/>
    <w:rsid w:val="003833D1"/>
    <w:rsid w:val="0038354D"/>
    <w:rsid w:val="0038382F"/>
    <w:rsid w:val="00383A30"/>
    <w:rsid w:val="00383CD6"/>
    <w:rsid w:val="00383D4D"/>
    <w:rsid w:val="00383D8B"/>
    <w:rsid w:val="00383DC8"/>
    <w:rsid w:val="00384249"/>
    <w:rsid w:val="0038461B"/>
    <w:rsid w:val="0038476E"/>
    <w:rsid w:val="0038478D"/>
    <w:rsid w:val="00384AF1"/>
    <w:rsid w:val="003853EF"/>
    <w:rsid w:val="0038575E"/>
    <w:rsid w:val="003857C5"/>
    <w:rsid w:val="003858E1"/>
    <w:rsid w:val="00385C8D"/>
    <w:rsid w:val="00385DFC"/>
    <w:rsid w:val="00386370"/>
    <w:rsid w:val="00386507"/>
    <w:rsid w:val="00386624"/>
    <w:rsid w:val="00386899"/>
    <w:rsid w:val="00386B59"/>
    <w:rsid w:val="00386D0D"/>
    <w:rsid w:val="0038735D"/>
    <w:rsid w:val="0038781E"/>
    <w:rsid w:val="00387B91"/>
    <w:rsid w:val="00387C00"/>
    <w:rsid w:val="00387E08"/>
    <w:rsid w:val="00387E8F"/>
    <w:rsid w:val="003902BD"/>
    <w:rsid w:val="0039054A"/>
    <w:rsid w:val="00390748"/>
    <w:rsid w:val="00390D5F"/>
    <w:rsid w:val="00390E6F"/>
    <w:rsid w:val="00390F37"/>
    <w:rsid w:val="00391166"/>
    <w:rsid w:val="00391224"/>
    <w:rsid w:val="00391585"/>
    <w:rsid w:val="0039163C"/>
    <w:rsid w:val="00391B99"/>
    <w:rsid w:val="00391BB4"/>
    <w:rsid w:val="003927D3"/>
    <w:rsid w:val="00392963"/>
    <w:rsid w:val="00392D7D"/>
    <w:rsid w:val="00392E00"/>
    <w:rsid w:val="00392EB3"/>
    <w:rsid w:val="0039311C"/>
    <w:rsid w:val="00393294"/>
    <w:rsid w:val="003935CE"/>
    <w:rsid w:val="00393611"/>
    <w:rsid w:val="00393890"/>
    <w:rsid w:val="003938AA"/>
    <w:rsid w:val="00393961"/>
    <w:rsid w:val="003939FC"/>
    <w:rsid w:val="00393DD3"/>
    <w:rsid w:val="00393DE9"/>
    <w:rsid w:val="00393FA8"/>
    <w:rsid w:val="00393FF3"/>
    <w:rsid w:val="0039409C"/>
    <w:rsid w:val="003942DF"/>
    <w:rsid w:val="0039479E"/>
    <w:rsid w:val="003949B1"/>
    <w:rsid w:val="003949F0"/>
    <w:rsid w:val="00394B79"/>
    <w:rsid w:val="0039522C"/>
    <w:rsid w:val="00395581"/>
    <w:rsid w:val="003958E2"/>
    <w:rsid w:val="00395D5C"/>
    <w:rsid w:val="00396256"/>
    <w:rsid w:val="003968F1"/>
    <w:rsid w:val="003970F1"/>
    <w:rsid w:val="00397CF6"/>
    <w:rsid w:val="00397D53"/>
    <w:rsid w:val="00397D72"/>
    <w:rsid w:val="00397E0D"/>
    <w:rsid w:val="003A0460"/>
    <w:rsid w:val="003A0975"/>
    <w:rsid w:val="003A0A82"/>
    <w:rsid w:val="003A0CD9"/>
    <w:rsid w:val="003A1052"/>
    <w:rsid w:val="003A127E"/>
    <w:rsid w:val="003A1576"/>
    <w:rsid w:val="003A1670"/>
    <w:rsid w:val="003A1842"/>
    <w:rsid w:val="003A1BE4"/>
    <w:rsid w:val="003A1FF4"/>
    <w:rsid w:val="003A20A0"/>
    <w:rsid w:val="003A2645"/>
    <w:rsid w:val="003A2A3E"/>
    <w:rsid w:val="003A2F43"/>
    <w:rsid w:val="003A301A"/>
    <w:rsid w:val="003A32BA"/>
    <w:rsid w:val="003A357F"/>
    <w:rsid w:val="003A36C1"/>
    <w:rsid w:val="003A389A"/>
    <w:rsid w:val="003A3924"/>
    <w:rsid w:val="003A3D3E"/>
    <w:rsid w:val="003A41FD"/>
    <w:rsid w:val="003A447E"/>
    <w:rsid w:val="003A49DB"/>
    <w:rsid w:val="003A5254"/>
    <w:rsid w:val="003A5282"/>
    <w:rsid w:val="003A5635"/>
    <w:rsid w:val="003A5959"/>
    <w:rsid w:val="003A5C32"/>
    <w:rsid w:val="003A5C71"/>
    <w:rsid w:val="003A6268"/>
    <w:rsid w:val="003A6674"/>
    <w:rsid w:val="003A6741"/>
    <w:rsid w:val="003A67B7"/>
    <w:rsid w:val="003A67C3"/>
    <w:rsid w:val="003A6886"/>
    <w:rsid w:val="003A6C65"/>
    <w:rsid w:val="003A6CB8"/>
    <w:rsid w:val="003A6E56"/>
    <w:rsid w:val="003A794B"/>
    <w:rsid w:val="003A7C25"/>
    <w:rsid w:val="003B00C4"/>
    <w:rsid w:val="003B01F0"/>
    <w:rsid w:val="003B0260"/>
    <w:rsid w:val="003B0402"/>
    <w:rsid w:val="003B04C9"/>
    <w:rsid w:val="003B0C85"/>
    <w:rsid w:val="003B1058"/>
    <w:rsid w:val="003B10C4"/>
    <w:rsid w:val="003B11B6"/>
    <w:rsid w:val="003B136D"/>
    <w:rsid w:val="003B1D3C"/>
    <w:rsid w:val="003B1DE4"/>
    <w:rsid w:val="003B1F74"/>
    <w:rsid w:val="003B220E"/>
    <w:rsid w:val="003B25A1"/>
    <w:rsid w:val="003B2629"/>
    <w:rsid w:val="003B26E2"/>
    <w:rsid w:val="003B2A30"/>
    <w:rsid w:val="003B2A6A"/>
    <w:rsid w:val="003B2DCF"/>
    <w:rsid w:val="003B3217"/>
    <w:rsid w:val="003B3A10"/>
    <w:rsid w:val="003B3CFB"/>
    <w:rsid w:val="003B4A54"/>
    <w:rsid w:val="003B4BEB"/>
    <w:rsid w:val="003B5031"/>
    <w:rsid w:val="003B52F4"/>
    <w:rsid w:val="003B5332"/>
    <w:rsid w:val="003B5338"/>
    <w:rsid w:val="003B577C"/>
    <w:rsid w:val="003B5B44"/>
    <w:rsid w:val="003B6545"/>
    <w:rsid w:val="003B6A0D"/>
    <w:rsid w:val="003B6A2D"/>
    <w:rsid w:val="003B6B02"/>
    <w:rsid w:val="003B6BF5"/>
    <w:rsid w:val="003B702B"/>
    <w:rsid w:val="003B713F"/>
    <w:rsid w:val="003B71C8"/>
    <w:rsid w:val="003B75C4"/>
    <w:rsid w:val="003B7845"/>
    <w:rsid w:val="003B78C6"/>
    <w:rsid w:val="003B7AB4"/>
    <w:rsid w:val="003B7EDE"/>
    <w:rsid w:val="003B7FDF"/>
    <w:rsid w:val="003C0018"/>
    <w:rsid w:val="003C00AB"/>
    <w:rsid w:val="003C011F"/>
    <w:rsid w:val="003C09A0"/>
    <w:rsid w:val="003C09F8"/>
    <w:rsid w:val="003C1007"/>
    <w:rsid w:val="003C1365"/>
    <w:rsid w:val="003C149F"/>
    <w:rsid w:val="003C1A4D"/>
    <w:rsid w:val="003C2029"/>
    <w:rsid w:val="003C2471"/>
    <w:rsid w:val="003C2528"/>
    <w:rsid w:val="003C2668"/>
    <w:rsid w:val="003C27B3"/>
    <w:rsid w:val="003C289C"/>
    <w:rsid w:val="003C2987"/>
    <w:rsid w:val="003C2C81"/>
    <w:rsid w:val="003C2D6F"/>
    <w:rsid w:val="003C31A4"/>
    <w:rsid w:val="003C343A"/>
    <w:rsid w:val="003C350E"/>
    <w:rsid w:val="003C3575"/>
    <w:rsid w:val="003C3699"/>
    <w:rsid w:val="003C39A6"/>
    <w:rsid w:val="003C3B9D"/>
    <w:rsid w:val="003C42B3"/>
    <w:rsid w:val="003C42BB"/>
    <w:rsid w:val="003C42F7"/>
    <w:rsid w:val="003C4749"/>
    <w:rsid w:val="003C4D28"/>
    <w:rsid w:val="003C4EED"/>
    <w:rsid w:val="003C4F98"/>
    <w:rsid w:val="003C510B"/>
    <w:rsid w:val="003C5184"/>
    <w:rsid w:val="003C558C"/>
    <w:rsid w:val="003C56A4"/>
    <w:rsid w:val="003C5828"/>
    <w:rsid w:val="003C5A2D"/>
    <w:rsid w:val="003C5C36"/>
    <w:rsid w:val="003C5E23"/>
    <w:rsid w:val="003C5ECB"/>
    <w:rsid w:val="003C62C8"/>
    <w:rsid w:val="003C672D"/>
    <w:rsid w:val="003C6F62"/>
    <w:rsid w:val="003C6F99"/>
    <w:rsid w:val="003C7039"/>
    <w:rsid w:val="003C70E2"/>
    <w:rsid w:val="003C7109"/>
    <w:rsid w:val="003C7135"/>
    <w:rsid w:val="003C7162"/>
    <w:rsid w:val="003C789B"/>
    <w:rsid w:val="003C78A2"/>
    <w:rsid w:val="003C794A"/>
    <w:rsid w:val="003C7AB5"/>
    <w:rsid w:val="003C7B08"/>
    <w:rsid w:val="003C7B1B"/>
    <w:rsid w:val="003C7BB1"/>
    <w:rsid w:val="003C7DB5"/>
    <w:rsid w:val="003D0142"/>
    <w:rsid w:val="003D01DC"/>
    <w:rsid w:val="003D0229"/>
    <w:rsid w:val="003D02CF"/>
    <w:rsid w:val="003D076C"/>
    <w:rsid w:val="003D079E"/>
    <w:rsid w:val="003D082B"/>
    <w:rsid w:val="003D0A8F"/>
    <w:rsid w:val="003D0AB2"/>
    <w:rsid w:val="003D0C33"/>
    <w:rsid w:val="003D0C7D"/>
    <w:rsid w:val="003D195F"/>
    <w:rsid w:val="003D2088"/>
    <w:rsid w:val="003D24C7"/>
    <w:rsid w:val="003D2970"/>
    <w:rsid w:val="003D29E8"/>
    <w:rsid w:val="003D2C0E"/>
    <w:rsid w:val="003D2D27"/>
    <w:rsid w:val="003D31CB"/>
    <w:rsid w:val="003D321C"/>
    <w:rsid w:val="003D32AE"/>
    <w:rsid w:val="003D3589"/>
    <w:rsid w:val="003D39E3"/>
    <w:rsid w:val="003D3CFB"/>
    <w:rsid w:val="003D3DA8"/>
    <w:rsid w:val="003D3DCB"/>
    <w:rsid w:val="003D448D"/>
    <w:rsid w:val="003D45D4"/>
    <w:rsid w:val="003D4782"/>
    <w:rsid w:val="003D5158"/>
    <w:rsid w:val="003D52A2"/>
    <w:rsid w:val="003D5624"/>
    <w:rsid w:val="003D5627"/>
    <w:rsid w:val="003D5644"/>
    <w:rsid w:val="003D5832"/>
    <w:rsid w:val="003D58BF"/>
    <w:rsid w:val="003D5D11"/>
    <w:rsid w:val="003D607C"/>
    <w:rsid w:val="003D64A1"/>
    <w:rsid w:val="003D6642"/>
    <w:rsid w:val="003D6809"/>
    <w:rsid w:val="003D6875"/>
    <w:rsid w:val="003D6E8F"/>
    <w:rsid w:val="003D70BF"/>
    <w:rsid w:val="003D713E"/>
    <w:rsid w:val="003D74BB"/>
    <w:rsid w:val="003D7526"/>
    <w:rsid w:val="003E0819"/>
    <w:rsid w:val="003E0AD4"/>
    <w:rsid w:val="003E0B1A"/>
    <w:rsid w:val="003E0CB5"/>
    <w:rsid w:val="003E0E06"/>
    <w:rsid w:val="003E0E16"/>
    <w:rsid w:val="003E0F4F"/>
    <w:rsid w:val="003E149E"/>
    <w:rsid w:val="003E1A02"/>
    <w:rsid w:val="003E1A2C"/>
    <w:rsid w:val="003E1C75"/>
    <w:rsid w:val="003E1CC0"/>
    <w:rsid w:val="003E1E81"/>
    <w:rsid w:val="003E2125"/>
    <w:rsid w:val="003E2214"/>
    <w:rsid w:val="003E27B8"/>
    <w:rsid w:val="003E286B"/>
    <w:rsid w:val="003E2947"/>
    <w:rsid w:val="003E2E21"/>
    <w:rsid w:val="003E2FC1"/>
    <w:rsid w:val="003E30EA"/>
    <w:rsid w:val="003E31BA"/>
    <w:rsid w:val="003E36DA"/>
    <w:rsid w:val="003E3730"/>
    <w:rsid w:val="003E3F71"/>
    <w:rsid w:val="003E401C"/>
    <w:rsid w:val="003E40B1"/>
    <w:rsid w:val="003E4389"/>
    <w:rsid w:val="003E4478"/>
    <w:rsid w:val="003E4666"/>
    <w:rsid w:val="003E4698"/>
    <w:rsid w:val="003E4A7E"/>
    <w:rsid w:val="003E4A84"/>
    <w:rsid w:val="003E4C72"/>
    <w:rsid w:val="003E4EF7"/>
    <w:rsid w:val="003E4F0F"/>
    <w:rsid w:val="003E519B"/>
    <w:rsid w:val="003E52C7"/>
    <w:rsid w:val="003E52D1"/>
    <w:rsid w:val="003E5626"/>
    <w:rsid w:val="003E5864"/>
    <w:rsid w:val="003E5927"/>
    <w:rsid w:val="003E5ABC"/>
    <w:rsid w:val="003E5AD6"/>
    <w:rsid w:val="003E5F60"/>
    <w:rsid w:val="003E61EF"/>
    <w:rsid w:val="003E6574"/>
    <w:rsid w:val="003E65AC"/>
    <w:rsid w:val="003E6874"/>
    <w:rsid w:val="003E6B0B"/>
    <w:rsid w:val="003E6D4B"/>
    <w:rsid w:val="003E6E63"/>
    <w:rsid w:val="003E6EAC"/>
    <w:rsid w:val="003E6F50"/>
    <w:rsid w:val="003E71B6"/>
    <w:rsid w:val="003E71C2"/>
    <w:rsid w:val="003E7373"/>
    <w:rsid w:val="003E74BD"/>
    <w:rsid w:val="003E7598"/>
    <w:rsid w:val="003E7633"/>
    <w:rsid w:val="003E777D"/>
    <w:rsid w:val="003E77FD"/>
    <w:rsid w:val="003E7B74"/>
    <w:rsid w:val="003F01B3"/>
    <w:rsid w:val="003F0404"/>
    <w:rsid w:val="003F065E"/>
    <w:rsid w:val="003F094C"/>
    <w:rsid w:val="003F0A63"/>
    <w:rsid w:val="003F0AFF"/>
    <w:rsid w:val="003F0CB2"/>
    <w:rsid w:val="003F0CC2"/>
    <w:rsid w:val="003F0F94"/>
    <w:rsid w:val="003F125B"/>
    <w:rsid w:val="003F1526"/>
    <w:rsid w:val="003F1CA4"/>
    <w:rsid w:val="003F1D34"/>
    <w:rsid w:val="003F1FCD"/>
    <w:rsid w:val="003F2237"/>
    <w:rsid w:val="003F2305"/>
    <w:rsid w:val="003F240B"/>
    <w:rsid w:val="003F2B06"/>
    <w:rsid w:val="003F2D48"/>
    <w:rsid w:val="003F312D"/>
    <w:rsid w:val="003F34E5"/>
    <w:rsid w:val="003F3667"/>
    <w:rsid w:val="003F366C"/>
    <w:rsid w:val="003F3E65"/>
    <w:rsid w:val="003F3FC4"/>
    <w:rsid w:val="003F4A56"/>
    <w:rsid w:val="003F4A8C"/>
    <w:rsid w:val="003F4B51"/>
    <w:rsid w:val="003F4B62"/>
    <w:rsid w:val="003F4CFF"/>
    <w:rsid w:val="003F4EFC"/>
    <w:rsid w:val="003F5189"/>
    <w:rsid w:val="003F5454"/>
    <w:rsid w:val="003F5710"/>
    <w:rsid w:val="003F5783"/>
    <w:rsid w:val="003F5A4D"/>
    <w:rsid w:val="003F5B30"/>
    <w:rsid w:val="003F5F33"/>
    <w:rsid w:val="003F601D"/>
    <w:rsid w:val="003F6277"/>
    <w:rsid w:val="003F6924"/>
    <w:rsid w:val="003F6E9E"/>
    <w:rsid w:val="003F6EC4"/>
    <w:rsid w:val="003F6FC1"/>
    <w:rsid w:val="003F72B6"/>
    <w:rsid w:val="003F78E0"/>
    <w:rsid w:val="003F7987"/>
    <w:rsid w:val="003F79BF"/>
    <w:rsid w:val="003F7C71"/>
    <w:rsid w:val="00400049"/>
    <w:rsid w:val="004003B0"/>
    <w:rsid w:val="00400708"/>
    <w:rsid w:val="00400886"/>
    <w:rsid w:val="00400B51"/>
    <w:rsid w:val="00400C67"/>
    <w:rsid w:val="00400E8A"/>
    <w:rsid w:val="00400F80"/>
    <w:rsid w:val="0040100D"/>
    <w:rsid w:val="00401183"/>
    <w:rsid w:val="00401279"/>
    <w:rsid w:val="0040134E"/>
    <w:rsid w:val="004016F0"/>
    <w:rsid w:val="004019C0"/>
    <w:rsid w:val="00401A9A"/>
    <w:rsid w:val="00401BDA"/>
    <w:rsid w:val="00401EFC"/>
    <w:rsid w:val="00402648"/>
    <w:rsid w:val="004026AD"/>
    <w:rsid w:val="00402AAB"/>
    <w:rsid w:val="00402CDD"/>
    <w:rsid w:val="004032B6"/>
    <w:rsid w:val="00403AE3"/>
    <w:rsid w:val="004044B5"/>
    <w:rsid w:val="0040473A"/>
    <w:rsid w:val="0040498B"/>
    <w:rsid w:val="00404ADC"/>
    <w:rsid w:val="00405064"/>
    <w:rsid w:val="004059FE"/>
    <w:rsid w:val="00405D2D"/>
    <w:rsid w:val="00406281"/>
    <w:rsid w:val="00406445"/>
    <w:rsid w:val="00406FFA"/>
    <w:rsid w:val="004070AB"/>
    <w:rsid w:val="00407784"/>
    <w:rsid w:val="004079C2"/>
    <w:rsid w:val="00407AAE"/>
    <w:rsid w:val="00407DFF"/>
    <w:rsid w:val="00410097"/>
    <w:rsid w:val="004100EB"/>
    <w:rsid w:val="004103BD"/>
    <w:rsid w:val="00410703"/>
    <w:rsid w:val="004109AE"/>
    <w:rsid w:val="00410C35"/>
    <w:rsid w:val="004112CD"/>
    <w:rsid w:val="004113C8"/>
    <w:rsid w:val="00411478"/>
    <w:rsid w:val="0041166F"/>
    <w:rsid w:val="004120E7"/>
    <w:rsid w:val="004122EA"/>
    <w:rsid w:val="0041237D"/>
    <w:rsid w:val="0041271A"/>
    <w:rsid w:val="00412752"/>
    <w:rsid w:val="00412C03"/>
    <w:rsid w:val="00412CF9"/>
    <w:rsid w:val="00412D29"/>
    <w:rsid w:val="00412E8F"/>
    <w:rsid w:val="00413190"/>
    <w:rsid w:val="00413290"/>
    <w:rsid w:val="0041340B"/>
    <w:rsid w:val="004135D4"/>
    <w:rsid w:val="00413662"/>
    <w:rsid w:val="00413686"/>
    <w:rsid w:val="00413867"/>
    <w:rsid w:val="004138C5"/>
    <w:rsid w:val="004139FE"/>
    <w:rsid w:val="00413BC8"/>
    <w:rsid w:val="00413D0A"/>
    <w:rsid w:val="00413D27"/>
    <w:rsid w:val="0041407B"/>
    <w:rsid w:val="00414135"/>
    <w:rsid w:val="004142DF"/>
    <w:rsid w:val="004143FC"/>
    <w:rsid w:val="00414484"/>
    <w:rsid w:val="004144B9"/>
    <w:rsid w:val="004144E8"/>
    <w:rsid w:val="004145BB"/>
    <w:rsid w:val="00414937"/>
    <w:rsid w:val="00414CB5"/>
    <w:rsid w:val="00414FF3"/>
    <w:rsid w:val="004151EE"/>
    <w:rsid w:val="0041551E"/>
    <w:rsid w:val="0041557E"/>
    <w:rsid w:val="0041580F"/>
    <w:rsid w:val="004158CF"/>
    <w:rsid w:val="00415B2F"/>
    <w:rsid w:val="00415CF0"/>
    <w:rsid w:val="00415F12"/>
    <w:rsid w:val="00416233"/>
    <w:rsid w:val="00416250"/>
    <w:rsid w:val="00416385"/>
    <w:rsid w:val="0041699A"/>
    <w:rsid w:val="00417601"/>
    <w:rsid w:val="00417616"/>
    <w:rsid w:val="00417BA6"/>
    <w:rsid w:val="00417BF0"/>
    <w:rsid w:val="00417CFE"/>
    <w:rsid w:val="00417E40"/>
    <w:rsid w:val="00420605"/>
    <w:rsid w:val="00420622"/>
    <w:rsid w:val="004206A1"/>
    <w:rsid w:val="0042084C"/>
    <w:rsid w:val="00420883"/>
    <w:rsid w:val="0042093F"/>
    <w:rsid w:val="00420BB0"/>
    <w:rsid w:val="00420D3D"/>
    <w:rsid w:val="004210DC"/>
    <w:rsid w:val="004215B3"/>
    <w:rsid w:val="004217E9"/>
    <w:rsid w:val="00421B64"/>
    <w:rsid w:val="00421E1C"/>
    <w:rsid w:val="00421EF5"/>
    <w:rsid w:val="00422D89"/>
    <w:rsid w:val="00423062"/>
    <w:rsid w:val="00423269"/>
    <w:rsid w:val="004233FA"/>
    <w:rsid w:val="004237A3"/>
    <w:rsid w:val="004237A8"/>
    <w:rsid w:val="004237E1"/>
    <w:rsid w:val="004239EE"/>
    <w:rsid w:val="00423E1D"/>
    <w:rsid w:val="00423EBD"/>
    <w:rsid w:val="00424435"/>
    <w:rsid w:val="004248AD"/>
    <w:rsid w:val="00424FA4"/>
    <w:rsid w:val="004251A7"/>
    <w:rsid w:val="00425238"/>
    <w:rsid w:val="0042537E"/>
    <w:rsid w:val="004253CB"/>
    <w:rsid w:val="0042567B"/>
    <w:rsid w:val="00425779"/>
    <w:rsid w:val="00425971"/>
    <w:rsid w:val="0042599D"/>
    <w:rsid w:val="00425A3C"/>
    <w:rsid w:val="00425BEB"/>
    <w:rsid w:val="00425CC5"/>
    <w:rsid w:val="00425CCE"/>
    <w:rsid w:val="00426741"/>
    <w:rsid w:val="00426A20"/>
    <w:rsid w:val="004270E0"/>
    <w:rsid w:val="00427611"/>
    <w:rsid w:val="0042775F"/>
    <w:rsid w:val="00427831"/>
    <w:rsid w:val="00427907"/>
    <w:rsid w:val="00427921"/>
    <w:rsid w:val="00427D12"/>
    <w:rsid w:val="00430184"/>
    <w:rsid w:val="004301B1"/>
    <w:rsid w:val="00430484"/>
    <w:rsid w:val="00430512"/>
    <w:rsid w:val="004309E4"/>
    <w:rsid w:val="004314E9"/>
    <w:rsid w:val="0043192F"/>
    <w:rsid w:val="0043194E"/>
    <w:rsid w:val="00432008"/>
    <w:rsid w:val="00432215"/>
    <w:rsid w:val="00432420"/>
    <w:rsid w:val="00432607"/>
    <w:rsid w:val="004328D4"/>
    <w:rsid w:val="00432A1F"/>
    <w:rsid w:val="00432C89"/>
    <w:rsid w:val="00432CD0"/>
    <w:rsid w:val="00432F8E"/>
    <w:rsid w:val="00432FB0"/>
    <w:rsid w:val="004333D3"/>
    <w:rsid w:val="00433490"/>
    <w:rsid w:val="00433667"/>
    <w:rsid w:val="0043379E"/>
    <w:rsid w:val="00433FA5"/>
    <w:rsid w:val="004340E8"/>
    <w:rsid w:val="00434100"/>
    <w:rsid w:val="004341E3"/>
    <w:rsid w:val="0043427E"/>
    <w:rsid w:val="004342CC"/>
    <w:rsid w:val="004346A4"/>
    <w:rsid w:val="0043473A"/>
    <w:rsid w:val="00434EC1"/>
    <w:rsid w:val="00435070"/>
    <w:rsid w:val="004350C1"/>
    <w:rsid w:val="00435182"/>
    <w:rsid w:val="004351F4"/>
    <w:rsid w:val="00435378"/>
    <w:rsid w:val="00435658"/>
    <w:rsid w:val="00435665"/>
    <w:rsid w:val="00435726"/>
    <w:rsid w:val="004358A7"/>
    <w:rsid w:val="00435A24"/>
    <w:rsid w:val="00435A7A"/>
    <w:rsid w:val="00435DF5"/>
    <w:rsid w:val="0043610A"/>
    <w:rsid w:val="0043613E"/>
    <w:rsid w:val="00436150"/>
    <w:rsid w:val="0043633F"/>
    <w:rsid w:val="00436765"/>
    <w:rsid w:val="00436828"/>
    <w:rsid w:val="00436E07"/>
    <w:rsid w:val="00437718"/>
    <w:rsid w:val="0043787C"/>
    <w:rsid w:val="0043799E"/>
    <w:rsid w:val="00437A82"/>
    <w:rsid w:val="00437B33"/>
    <w:rsid w:val="00437D42"/>
    <w:rsid w:val="00437DC7"/>
    <w:rsid w:val="00440851"/>
    <w:rsid w:val="004408F6"/>
    <w:rsid w:val="00440997"/>
    <w:rsid w:val="004415DE"/>
    <w:rsid w:val="004416CE"/>
    <w:rsid w:val="004416E9"/>
    <w:rsid w:val="0044180E"/>
    <w:rsid w:val="004418CD"/>
    <w:rsid w:val="004419A0"/>
    <w:rsid w:val="00441A4A"/>
    <w:rsid w:val="00441B53"/>
    <w:rsid w:val="00441B6E"/>
    <w:rsid w:val="00441B84"/>
    <w:rsid w:val="00441D1E"/>
    <w:rsid w:val="00441D6D"/>
    <w:rsid w:val="00441E5A"/>
    <w:rsid w:val="00441F5A"/>
    <w:rsid w:val="004420B8"/>
    <w:rsid w:val="004422F6"/>
    <w:rsid w:val="00442D12"/>
    <w:rsid w:val="00442DE2"/>
    <w:rsid w:val="00443621"/>
    <w:rsid w:val="00443EC5"/>
    <w:rsid w:val="004444D8"/>
    <w:rsid w:val="00444665"/>
    <w:rsid w:val="004446BC"/>
    <w:rsid w:val="004446C4"/>
    <w:rsid w:val="00444769"/>
    <w:rsid w:val="00444D60"/>
    <w:rsid w:val="00444E9B"/>
    <w:rsid w:val="0044512D"/>
    <w:rsid w:val="00445847"/>
    <w:rsid w:val="00445AC7"/>
    <w:rsid w:val="004464DB"/>
    <w:rsid w:val="0044657F"/>
    <w:rsid w:val="00446AFD"/>
    <w:rsid w:val="00446C1A"/>
    <w:rsid w:val="00447384"/>
    <w:rsid w:val="0044765E"/>
    <w:rsid w:val="00447A22"/>
    <w:rsid w:val="00447D6C"/>
    <w:rsid w:val="00450045"/>
    <w:rsid w:val="00450170"/>
    <w:rsid w:val="00450363"/>
    <w:rsid w:val="004503FA"/>
    <w:rsid w:val="0045082B"/>
    <w:rsid w:val="00450EC7"/>
    <w:rsid w:val="00450FBC"/>
    <w:rsid w:val="00451014"/>
    <w:rsid w:val="004514DB"/>
    <w:rsid w:val="0045169B"/>
    <w:rsid w:val="00451E05"/>
    <w:rsid w:val="0045207B"/>
    <w:rsid w:val="004529A5"/>
    <w:rsid w:val="00452EFC"/>
    <w:rsid w:val="00453B62"/>
    <w:rsid w:val="00453B6B"/>
    <w:rsid w:val="00453BBA"/>
    <w:rsid w:val="00453BDE"/>
    <w:rsid w:val="00453CE2"/>
    <w:rsid w:val="00454281"/>
    <w:rsid w:val="004542A7"/>
    <w:rsid w:val="004544D7"/>
    <w:rsid w:val="004550DA"/>
    <w:rsid w:val="00455169"/>
    <w:rsid w:val="004551F6"/>
    <w:rsid w:val="00455745"/>
    <w:rsid w:val="004557EA"/>
    <w:rsid w:val="00455B68"/>
    <w:rsid w:val="00455D8B"/>
    <w:rsid w:val="00455E64"/>
    <w:rsid w:val="004561D7"/>
    <w:rsid w:val="00456300"/>
    <w:rsid w:val="00456636"/>
    <w:rsid w:val="0045667A"/>
    <w:rsid w:val="00456811"/>
    <w:rsid w:val="004568E9"/>
    <w:rsid w:val="00456CB4"/>
    <w:rsid w:val="00456D7B"/>
    <w:rsid w:val="00457E4F"/>
    <w:rsid w:val="00457F95"/>
    <w:rsid w:val="00460035"/>
    <w:rsid w:val="0046039C"/>
    <w:rsid w:val="004609DF"/>
    <w:rsid w:val="00460A2F"/>
    <w:rsid w:val="00460DB6"/>
    <w:rsid w:val="00460DD8"/>
    <w:rsid w:val="00461159"/>
    <w:rsid w:val="0046153A"/>
    <w:rsid w:val="00461D1C"/>
    <w:rsid w:val="0046250B"/>
    <w:rsid w:val="00462518"/>
    <w:rsid w:val="0046265B"/>
    <w:rsid w:val="00462DB9"/>
    <w:rsid w:val="0046318A"/>
    <w:rsid w:val="004632D3"/>
    <w:rsid w:val="0046339A"/>
    <w:rsid w:val="00463531"/>
    <w:rsid w:val="004637E7"/>
    <w:rsid w:val="00463CEA"/>
    <w:rsid w:val="00463CEE"/>
    <w:rsid w:val="00463D8F"/>
    <w:rsid w:val="00463FC0"/>
    <w:rsid w:val="00464905"/>
    <w:rsid w:val="00464BB9"/>
    <w:rsid w:val="00464D2F"/>
    <w:rsid w:val="00464D6F"/>
    <w:rsid w:val="00464E39"/>
    <w:rsid w:val="00465338"/>
    <w:rsid w:val="00465434"/>
    <w:rsid w:val="00465980"/>
    <w:rsid w:val="00465B3F"/>
    <w:rsid w:val="00465BFD"/>
    <w:rsid w:val="00465D65"/>
    <w:rsid w:val="00465EFE"/>
    <w:rsid w:val="00465F62"/>
    <w:rsid w:val="004662AD"/>
    <w:rsid w:val="004662BD"/>
    <w:rsid w:val="00466B92"/>
    <w:rsid w:val="00466C16"/>
    <w:rsid w:val="00466D0B"/>
    <w:rsid w:val="00466DBF"/>
    <w:rsid w:val="00466DEB"/>
    <w:rsid w:val="00466E19"/>
    <w:rsid w:val="00467B86"/>
    <w:rsid w:val="00467D3A"/>
    <w:rsid w:val="00467EFC"/>
    <w:rsid w:val="004700AF"/>
    <w:rsid w:val="0047018B"/>
    <w:rsid w:val="0047057B"/>
    <w:rsid w:val="004705A7"/>
    <w:rsid w:val="00470619"/>
    <w:rsid w:val="00470C41"/>
    <w:rsid w:val="00470DF3"/>
    <w:rsid w:val="00470F21"/>
    <w:rsid w:val="0047113B"/>
    <w:rsid w:val="004712E1"/>
    <w:rsid w:val="00471D4C"/>
    <w:rsid w:val="00471E32"/>
    <w:rsid w:val="00472030"/>
    <w:rsid w:val="00472157"/>
    <w:rsid w:val="00472218"/>
    <w:rsid w:val="004723FF"/>
    <w:rsid w:val="00472787"/>
    <w:rsid w:val="0047282A"/>
    <w:rsid w:val="004729E4"/>
    <w:rsid w:val="00472FF1"/>
    <w:rsid w:val="00473507"/>
    <w:rsid w:val="00473679"/>
    <w:rsid w:val="00473974"/>
    <w:rsid w:val="00474490"/>
    <w:rsid w:val="0047451D"/>
    <w:rsid w:val="00474847"/>
    <w:rsid w:val="004749E7"/>
    <w:rsid w:val="00474D5E"/>
    <w:rsid w:val="00474F58"/>
    <w:rsid w:val="00475291"/>
    <w:rsid w:val="004758A5"/>
    <w:rsid w:val="004758B6"/>
    <w:rsid w:val="00475915"/>
    <w:rsid w:val="00475CB8"/>
    <w:rsid w:val="00475D18"/>
    <w:rsid w:val="00475DED"/>
    <w:rsid w:val="00475FE7"/>
    <w:rsid w:val="004763BE"/>
    <w:rsid w:val="004763C7"/>
    <w:rsid w:val="004763C9"/>
    <w:rsid w:val="00476568"/>
    <w:rsid w:val="00476964"/>
    <w:rsid w:val="00476CBE"/>
    <w:rsid w:val="00476F2C"/>
    <w:rsid w:val="00476F3E"/>
    <w:rsid w:val="00477351"/>
    <w:rsid w:val="00477355"/>
    <w:rsid w:val="00477494"/>
    <w:rsid w:val="00477590"/>
    <w:rsid w:val="004775A4"/>
    <w:rsid w:val="004776B1"/>
    <w:rsid w:val="00477770"/>
    <w:rsid w:val="00477B7E"/>
    <w:rsid w:val="00477E7F"/>
    <w:rsid w:val="00477ED7"/>
    <w:rsid w:val="00480082"/>
    <w:rsid w:val="004809E2"/>
    <w:rsid w:val="00480A4E"/>
    <w:rsid w:val="00480A6C"/>
    <w:rsid w:val="00480C5C"/>
    <w:rsid w:val="00480E04"/>
    <w:rsid w:val="00480ED6"/>
    <w:rsid w:val="0048111F"/>
    <w:rsid w:val="00481153"/>
    <w:rsid w:val="00481288"/>
    <w:rsid w:val="00481606"/>
    <w:rsid w:val="004817FE"/>
    <w:rsid w:val="004819C4"/>
    <w:rsid w:val="00481B6E"/>
    <w:rsid w:val="00481CA5"/>
    <w:rsid w:val="00481F20"/>
    <w:rsid w:val="00482443"/>
    <w:rsid w:val="004825AC"/>
    <w:rsid w:val="004825CA"/>
    <w:rsid w:val="004827BF"/>
    <w:rsid w:val="00482A48"/>
    <w:rsid w:val="00483248"/>
    <w:rsid w:val="00483518"/>
    <w:rsid w:val="00483607"/>
    <w:rsid w:val="00483779"/>
    <w:rsid w:val="0048467E"/>
    <w:rsid w:val="004848F9"/>
    <w:rsid w:val="00484B18"/>
    <w:rsid w:val="00484BFE"/>
    <w:rsid w:val="00485026"/>
    <w:rsid w:val="00485122"/>
    <w:rsid w:val="004853F6"/>
    <w:rsid w:val="0048562B"/>
    <w:rsid w:val="00485BA5"/>
    <w:rsid w:val="0048612D"/>
    <w:rsid w:val="00486263"/>
    <w:rsid w:val="00486303"/>
    <w:rsid w:val="0048635B"/>
    <w:rsid w:val="00486503"/>
    <w:rsid w:val="004867DD"/>
    <w:rsid w:val="004868E6"/>
    <w:rsid w:val="00486A3D"/>
    <w:rsid w:val="00486E4D"/>
    <w:rsid w:val="00486FD8"/>
    <w:rsid w:val="0048711E"/>
    <w:rsid w:val="004871B9"/>
    <w:rsid w:val="00487DEE"/>
    <w:rsid w:val="00490495"/>
    <w:rsid w:val="0049089E"/>
    <w:rsid w:val="004908C2"/>
    <w:rsid w:val="00490BE0"/>
    <w:rsid w:val="00491779"/>
    <w:rsid w:val="004917A2"/>
    <w:rsid w:val="00491950"/>
    <w:rsid w:val="00491E25"/>
    <w:rsid w:val="00492003"/>
    <w:rsid w:val="0049221B"/>
    <w:rsid w:val="0049253E"/>
    <w:rsid w:val="00492624"/>
    <w:rsid w:val="00492651"/>
    <w:rsid w:val="0049271C"/>
    <w:rsid w:val="0049274F"/>
    <w:rsid w:val="00492865"/>
    <w:rsid w:val="00492B41"/>
    <w:rsid w:val="00492E3A"/>
    <w:rsid w:val="004935C0"/>
    <w:rsid w:val="0049365B"/>
    <w:rsid w:val="00493777"/>
    <w:rsid w:val="004937A2"/>
    <w:rsid w:val="00493840"/>
    <w:rsid w:val="004938A0"/>
    <w:rsid w:val="00493C7B"/>
    <w:rsid w:val="0049400B"/>
    <w:rsid w:val="004942C4"/>
    <w:rsid w:val="004942D7"/>
    <w:rsid w:val="004944EC"/>
    <w:rsid w:val="0049465A"/>
    <w:rsid w:val="00494772"/>
    <w:rsid w:val="0049481C"/>
    <w:rsid w:val="00494827"/>
    <w:rsid w:val="00494AA4"/>
    <w:rsid w:val="00494B3D"/>
    <w:rsid w:val="00494D05"/>
    <w:rsid w:val="004950B5"/>
    <w:rsid w:val="004952F8"/>
    <w:rsid w:val="00495691"/>
    <w:rsid w:val="0049578D"/>
    <w:rsid w:val="00495DC2"/>
    <w:rsid w:val="0049612F"/>
    <w:rsid w:val="00496687"/>
    <w:rsid w:val="00496A3C"/>
    <w:rsid w:val="00496EF3"/>
    <w:rsid w:val="004978C7"/>
    <w:rsid w:val="00497A5B"/>
    <w:rsid w:val="00497BC2"/>
    <w:rsid w:val="00497D7D"/>
    <w:rsid w:val="00497DA4"/>
    <w:rsid w:val="00497E92"/>
    <w:rsid w:val="004A00A6"/>
    <w:rsid w:val="004A03BF"/>
    <w:rsid w:val="004A0465"/>
    <w:rsid w:val="004A04F0"/>
    <w:rsid w:val="004A04F5"/>
    <w:rsid w:val="004A0919"/>
    <w:rsid w:val="004A093D"/>
    <w:rsid w:val="004A0CB2"/>
    <w:rsid w:val="004A0DA2"/>
    <w:rsid w:val="004A1019"/>
    <w:rsid w:val="004A14C8"/>
    <w:rsid w:val="004A16A3"/>
    <w:rsid w:val="004A16B4"/>
    <w:rsid w:val="004A1A5A"/>
    <w:rsid w:val="004A1B5D"/>
    <w:rsid w:val="004A1D8E"/>
    <w:rsid w:val="004A26EF"/>
    <w:rsid w:val="004A2A72"/>
    <w:rsid w:val="004A2ACE"/>
    <w:rsid w:val="004A2AF6"/>
    <w:rsid w:val="004A2CAC"/>
    <w:rsid w:val="004A31A5"/>
    <w:rsid w:val="004A37CF"/>
    <w:rsid w:val="004A3B84"/>
    <w:rsid w:val="004A3E25"/>
    <w:rsid w:val="004A3E5B"/>
    <w:rsid w:val="004A3FF4"/>
    <w:rsid w:val="004A416D"/>
    <w:rsid w:val="004A41E5"/>
    <w:rsid w:val="004A42BC"/>
    <w:rsid w:val="004A4406"/>
    <w:rsid w:val="004A48BF"/>
    <w:rsid w:val="004A4A61"/>
    <w:rsid w:val="004A4A75"/>
    <w:rsid w:val="004A528C"/>
    <w:rsid w:val="004A5413"/>
    <w:rsid w:val="004A5522"/>
    <w:rsid w:val="004A5532"/>
    <w:rsid w:val="004A56D4"/>
    <w:rsid w:val="004A5740"/>
    <w:rsid w:val="004A588E"/>
    <w:rsid w:val="004A5FE3"/>
    <w:rsid w:val="004A6118"/>
    <w:rsid w:val="004A62C2"/>
    <w:rsid w:val="004A6448"/>
    <w:rsid w:val="004A668F"/>
    <w:rsid w:val="004A68AF"/>
    <w:rsid w:val="004A6940"/>
    <w:rsid w:val="004A6B0E"/>
    <w:rsid w:val="004A6F80"/>
    <w:rsid w:val="004A757D"/>
    <w:rsid w:val="004A75A0"/>
    <w:rsid w:val="004A76C4"/>
    <w:rsid w:val="004A7A33"/>
    <w:rsid w:val="004A7A42"/>
    <w:rsid w:val="004A7A4C"/>
    <w:rsid w:val="004A7B85"/>
    <w:rsid w:val="004B0013"/>
    <w:rsid w:val="004B0237"/>
    <w:rsid w:val="004B02E4"/>
    <w:rsid w:val="004B0352"/>
    <w:rsid w:val="004B035B"/>
    <w:rsid w:val="004B08FC"/>
    <w:rsid w:val="004B0AE1"/>
    <w:rsid w:val="004B0C75"/>
    <w:rsid w:val="004B0DD1"/>
    <w:rsid w:val="004B0E0D"/>
    <w:rsid w:val="004B0EAF"/>
    <w:rsid w:val="004B0F20"/>
    <w:rsid w:val="004B11C2"/>
    <w:rsid w:val="004B1227"/>
    <w:rsid w:val="004B153C"/>
    <w:rsid w:val="004B1686"/>
    <w:rsid w:val="004B1730"/>
    <w:rsid w:val="004B17DE"/>
    <w:rsid w:val="004B1BF8"/>
    <w:rsid w:val="004B1D82"/>
    <w:rsid w:val="004B1FDE"/>
    <w:rsid w:val="004B2154"/>
    <w:rsid w:val="004B2531"/>
    <w:rsid w:val="004B2571"/>
    <w:rsid w:val="004B2789"/>
    <w:rsid w:val="004B29A3"/>
    <w:rsid w:val="004B2CC1"/>
    <w:rsid w:val="004B3295"/>
    <w:rsid w:val="004B3399"/>
    <w:rsid w:val="004B3AAB"/>
    <w:rsid w:val="004B3C44"/>
    <w:rsid w:val="004B3C6B"/>
    <w:rsid w:val="004B4638"/>
    <w:rsid w:val="004B48B2"/>
    <w:rsid w:val="004B49AD"/>
    <w:rsid w:val="004B4AE4"/>
    <w:rsid w:val="004B4D29"/>
    <w:rsid w:val="004B4DAF"/>
    <w:rsid w:val="004B5C9F"/>
    <w:rsid w:val="004B5D72"/>
    <w:rsid w:val="004B5FAA"/>
    <w:rsid w:val="004B616F"/>
    <w:rsid w:val="004B6469"/>
    <w:rsid w:val="004B6599"/>
    <w:rsid w:val="004B65B5"/>
    <w:rsid w:val="004B674E"/>
    <w:rsid w:val="004B6A7F"/>
    <w:rsid w:val="004B6D97"/>
    <w:rsid w:val="004B6F38"/>
    <w:rsid w:val="004B78F3"/>
    <w:rsid w:val="004B7902"/>
    <w:rsid w:val="004B7994"/>
    <w:rsid w:val="004B7A7D"/>
    <w:rsid w:val="004B7E5C"/>
    <w:rsid w:val="004B7F60"/>
    <w:rsid w:val="004B7FDE"/>
    <w:rsid w:val="004C0173"/>
    <w:rsid w:val="004C02DB"/>
    <w:rsid w:val="004C05CB"/>
    <w:rsid w:val="004C0A3A"/>
    <w:rsid w:val="004C0E18"/>
    <w:rsid w:val="004C116E"/>
    <w:rsid w:val="004C1439"/>
    <w:rsid w:val="004C1C0F"/>
    <w:rsid w:val="004C1DE9"/>
    <w:rsid w:val="004C23AC"/>
    <w:rsid w:val="004C2577"/>
    <w:rsid w:val="004C271C"/>
    <w:rsid w:val="004C2869"/>
    <w:rsid w:val="004C28DA"/>
    <w:rsid w:val="004C295E"/>
    <w:rsid w:val="004C2FBE"/>
    <w:rsid w:val="004C32D1"/>
    <w:rsid w:val="004C32D3"/>
    <w:rsid w:val="004C33F3"/>
    <w:rsid w:val="004C34FD"/>
    <w:rsid w:val="004C3602"/>
    <w:rsid w:val="004C3949"/>
    <w:rsid w:val="004C3C12"/>
    <w:rsid w:val="004C4168"/>
    <w:rsid w:val="004C41D0"/>
    <w:rsid w:val="004C41D8"/>
    <w:rsid w:val="004C4459"/>
    <w:rsid w:val="004C4491"/>
    <w:rsid w:val="004C4505"/>
    <w:rsid w:val="004C4A6B"/>
    <w:rsid w:val="004C4AA2"/>
    <w:rsid w:val="004C4CAB"/>
    <w:rsid w:val="004C4DDA"/>
    <w:rsid w:val="004C570B"/>
    <w:rsid w:val="004C5BBF"/>
    <w:rsid w:val="004C5CF7"/>
    <w:rsid w:val="004C5CFD"/>
    <w:rsid w:val="004C5E51"/>
    <w:rsid w:val="004C668F"/>
    <w:rsid w:val="004C66E1"/>
    <w:rsid w:val="004C6AE7"/>
    <w:rsid w:val="004C6CA7"/>
    <w:rsid w:val="004C6EF1"/>
    <w:rsid w:val="004C71AD"/>
    <w:rsid w:val="004C73AC"/>
    <w:rsid w:val="004C7420"/>
    <w:rsid w:val="004C7736"/>
    <w:rsid w:val="004C7C3F"/>
    <w:rsid w:val="004C7C51"/>
    <w:rsid w:val="004D002C"/>
    <w:rsid w:val="004D00A6"/>
    <w:rsid w:val="004D0273"/>
    <w:rsid w:val="004D0354"/>
    <w:rsid w:val="004D05FA"/>
    <w:rsid w:val="004D0764"/>
    <w:rsid w:val="004D1427"/>
    <w:rsid w:val="004D1686"/>
    <w:rsid w:val="004D175E"/>
    <w:rsid w:val="004D19C9"/>
    <w:rsid w:val="004D1A81"/>
    <w:rsid w:val="004D1B24"/>
    <w:rsid w:val="004D1D7A"/>
    <w:rsid w:val="004D1E53"/>
    <w:rsid w:val="004D1E5B"/>
    <w:rsid w:val="004D1F0A"/>
    <w:rsid w:val="004D26A4"/>
    <w:rsid w:val="004D27CA"/>
    <w:rsid w:val="004D282D"/>
    <w:rsid w:val="004D2889"/>
    <w:rsid w:val="004D2991"/>
    <w:rsid w:val="004D2B11"/>
    <w:rsid w:val="004D2E40"/>
    <w:rsid w:val="004D2E59"/>
    <w:rsid w:val="004D2F33"/>
    <w:rsid w:val="004D32BE"/>
    <w:rsid w:val="004D3317"/>
    <w:rsid w:val="004D376E"/>
    <w:rsid w:val="004D3DC2"/>
    <w:rsid w:val="004D41FF"/>
    <w:rsid w:val="004D4367"/>
    <w:rsid w:val="004D43BE"/>
    <w:rsid w:val="004D4976"/>
    <w:rsid w:val="004D4A00"/>
    <w:rsid w:val="004D4AAB"/>
    <w:rsid w:val="004D4C47"/>
    <w:rsid w:val="004D50B5"/>
    <w:rsid w:val="004D5D5C"/>
    <w:rsid w:val="004D5DD9"/>
    <w:rsid w:val="004D5F5B"/>
    <w:rsid w:val="004D6B30"/>
    <w:rsid w:val="004D6C57"/>
    <w:rsid w:val="004D71C4"/>
    <w:rsid w:val="004D7995"/>
    <w:rsid w:val="004D7AB1"/>
    <w:rsid w:val="004D7AD2"/>
    <w:rsid w:val="004D7DFE"/>
    <w:rsid w:val="004D7E4C"/>
    <w:rsid w:val="004D7E6B"/>
    <w:rsid w:val="004D7FB2"/>
    <w:rsid w:val="004E000B"/>
    <w:rsid w:val="004E006B"/>
    <w:rsid w:val="004E0437"/>
    <w:rsid w:val="004E0E68"/>
    <w:rsid w:val="004E1164"/>
    <w:rsid w:val="004E1173"/>
    <w:rsid w:val="004E176C"/>
    <w:rsid w:val="004E1905"/>
    <w:rsid w:val="004E1C62"/>
    <w:rsid w:val="004E1C99"/>
    <w:rsid w:val="004E1D3A"/>
    <w:rsid w:val="004E1F94"/>
    <w:rsid w:val="004E239B"/>
    <w:rsid w:val="004E23B8"/>
    <w:rsid w:val="004E262D"/>
    <w:rsid w:val="004E2F1D"/>
    <w:rsid w:val="004E2FE4"/>
    <w:rsid w:val="004E3295"/>
    <w:rsid w:val="004E32BC"/>
    <w:rsid w:val="004E3428"/>
    <w:rsid w:val="004E342C"/>
    <w:rsid w:val="004E35DB"/>
    <w:rsid w:val="004E384A"/>
    <w:rsid w:val="004E3A9A"/>
    <w:rsid w:val="004E3AC4"/>
    <w:rsid w:val="004E3C3F"/>
    <w:rsid w:val="004E44C6"/>
    <w:rsid w:val="004E453E"/>
    <w:rsid w:val="004E48A3"/>
    <w:rsid w:val="004E4D7D"/>
    <w:rsid w:val="004E4DFC"/>
    <w:rsid w:val="004E4E3E"/>
    <w:rsid w:val="004E4EB9"/>
    <w:rsid w:val="004E4EC8"/>
    <w:rsid w:val="004E50A0"/>
    <w:rsid w:val="004E50E6"/>
    <w:rsid w:val="004E5200"/>
    <w:rsid w:val="004E52E9"/>
    <w:rsid w:val="004E5454"/>
    <w:rsid w:val="004E59C3"/>
    <w:rsid w:val="004E6122"/>
    <w:rsid w:val="004E654F"/>
    <w:rsid w:val="004E6708"/>
    <w:rsid w:val="004E6BDA"/>
    <w:rsid w:val="004E6E1F"/>
    <w:rsid w:val="004E6F22"/>
    <w:rsid w:val="004E6F76"/>
    <w:rsid w:val="004E6FC4"/>
    <w:rsid w:val="004E754C"/>
    <w:rsid w:val="004E77EC"/>
    <w:rsid w:val="004E78AC"/>
    <w:rsid w:val="004E7C5C"/>
    <w:rsid w:val="004F0251"/>
    <w:rsid w:val="004F0285"/>
    <w:rsid w:val="004F04D9"/>
    <w:rsid w:val="004F05CF"/>
    <w:rsid w:val="004F0688"/>
    <w:rsid w:val="004F0B97"/>
    <w:rsid w:val="004F0E54"/>
    <w:rsid w:val="004F1034"/>
    <w:rsid w:val="004F122D"/>
    <w:rsid w:val="004F1542"/>
    <w:rsid w:val="004F1939"/>
    <w:rsid w:val="004F1952"/>
    <w:rsid w:val="004F1B62"/>
    <w:rsid w:val="004F1E4C"/>
    <w:rsid w:val="004F1F0E"/>
    <w:rsid w:val="004F211A"/>
    <w:rsid w:val="004F2B2C"/>
    <w:rsid w:val="004F4630"/>
    <w:rsid w:val="004F464B"/>
    <w:rsid w:val="004F470E"/>
    <w:rsid w:val="004F47F6"/>
    <w:rsid w:val="004F4992"/>
    <w:rsid w:val="004F4A2E"/>
    <w:rsid w:val="004F4C92"/>
    <w:rsid w:val="004F4CBC"/>
    <w:rsid w:val="004F54ED"/>
    <w:rsid w:val="004F5826"/>
    <w:rsid w:val="004F5F3D"/>
    <w:rsid w:val="004F7255"/>
    <w:rsid w:val="004F745A"/>
    <w:rsid w:val="004F74BC"/>
    <w:rsid w:val="004F7DDA"/>
    <w:rsid w:val="004F7DEC"/>
    <w:rsid w:val="00500090"/>
    <w:rsid w:val="005000BD"/>
    <w:rsid w:val="0050019C"/>
    <w:rsid w:val="005001E4"/>
    <w:rsid w:val="005007B5"/>
    <w:rsid w:val="0050088E"/>
    <w:rsid w:val="00500929"/>
    <w:rsid w:val="00500B62"/>
    <w:rsid w:val="005012FC"/>
    <w:rsid w:val="00501393"/>
    <w:rsid w:val="005015F9"/>
    <w:rsid w:val="00501C12"/>
    <w:rsid w:val="00501FC3"/>
    <w:rsid w:val="00502102"/>
    <w:rsid w:val="00502227"/>
    <w:rsid w:val="0050274C"/>
    <w:rsid w:val="00502795"/>
    <w:rsid w:val="00502A07"/>
    <w:rsid w:val="00502B3B"/>
    <w:rsid w:val="00502B8E"/>
    <w:rsid w:val="00503007"/>
    <w:rsid w:val="00503157"/>
    <w:rsid w:val="005032C7"/>
    <w:rsid w:val="005037B6"/>
    <w:rsid w:val="00503BD9"/>
    <w:rsid w:val="00503CA9"/>
    <w:rsid w:val="00503D32"/>
    <w:rsid w:val="00504181"/>
    <w:rsid w:val="005044C0"/>
    <w:rsid w:val="0050492B"/>
    <w:rsid w:val="00504D38"/>
    <w:rsid w:val="00504FF7"/>
    <w:rsid w:val="005050ED"/>
    <w:rsid w:val="005051AA"/>
    <w:rsid w:val="005057BF"/>
    <w:rsid w:val="00505C9A"/>
    <w:rsid w:val="00505EE8"/>
    <w:rsid w:val="00506078"/>
    <w:rsid w:val="005060C1"/>
    <w:rsid w:val="00506352"/>
    <w:rsid w:val="0050660B"/>
    <w:rsid w:val="00506DD8"/>
    <w:rsid w:val="005077A1"/>
    <w:rsid w:val="005077E8"/>
    <w:rsid w:val="00507C5E"/>
    <w:rsid w:val="00507C71"/>
    <w:rsid w:val="00507CC0"/>
    <w:rsid w:val="00507D93"/>
    <w:rsid w:val="00507F30"/>
    <w:rsid w:val="00507F87"/>
    <w:rsid w:val="0051017A"/>
    <w:rsid w:val="00510800"/>
    <w:rsid w:val="00510B56"/>
    <w:rsid w:val="00510C4A"/>
    <w:rsid w:val="00510D9D"/>
    <w:rsid w:val="00510E76"/>
    <w:rsid w:val="00510F29"/>
    <w:rsid w:val="00511355"/>
    <w:rsid w:val="0051159B"/>
    <w:rsid w:val="00511688"/>
    <w:rsid w:val="00511B61"/>
    <w:rsid w:val="00511EDA"/>
    <w:rsid w:val="00511F89"/>
    <w:rsid w:val="005120C6"/>
    <w:rsid w:val="005121BE"/>
    <w:rsid w:val="005126C4"/>
    <w:rsid w:val="00512813"/>
    <w:rsid w:val="00512BEC"/>
    <w:rsid w:val="00512D0E"/>
    <w:rsid w:val="00512E25"/>
    <w:rsid w:val="00513AE2"/>
    <w:rsid w:val="00513C7C"/>
    <w:rsid w:val="00513D7D"/>
    <w:rsid w:val="00514150"/>
    <w:rsid w:val="005142BC"/>
    <w:rsid w:val="005143F5"/>
    <w:rsid w:val="005143FE"/>
    <w:rsid w:val="00514834"/>
    <w:rsid w:val="005148D2"/>
    <w:rsid w:val="00514C53"/>
    <w:rsid w:val="00514CED"/>
    <w:rsid w:val="00514D93"/>
    <w:rsid w:val="00514DB3"/>
    <w:rsid w:val="00514E24"/>
    <w:rsid w:val="00515049"/>
    <w:rsid w:val="00515B1F"/>
    <w:rsid w:val="00515C13"/>
    <w:rsid w:val="0051633E"/>
    <w:rsid w:val="0051637F"/>
    <w:rsid w:val="005163E6"/>
    <w:rsid w:val="00516470"/>
    <w:rsid w:val="00516B16"/>
    <w:rsid w:val="00516CC5"/>
    <w:rsid w:val="00516E05"/>
    <w:rsid w:val="00516F3A"/>
    <w:rsid w:val="005170C3"/>
    <w:rsid w:val="005173FE"/>
    <w:rsid w:val="005177CC"/>
    <w:rsid w:val="00517D6E"/>
    <w:rsid w:val="00517F71"/>
    <w:rsid w:val="0052007E"/>
    <w:rsid w:val="00520412"/>
    <w:rsid w:val="005204D0"/>
    <w:rsid w:val="00520788"/>
    <w:rsid w:val="00520ACC"/>
    <w:rsid w:val="00520F6E"/>
    <w:rsid w:val="0052126E"/>
    <w:rsid w:val="00521438"/>
    <w:rsid w:val="005216E8"/>
    <w:rsid w:val="00521889"/>
    <w:rsid w:val="00521E1E"/>
    <w:rsid w:val="0052239A"/>
    <w:rsid w:val="00522691"/>
    <w:rsid w:val="005226A5"/>
    <w:rsid w:val="00522B0E"/>
    <w:rsid w:val="00522F2C"/>
    <w:rsid w:val="00523188"/>
    <w:rsid w:val="0052353A"/>
    <w:rsid w:val="00523704"/>
    <w:rsid w:val="00523B71"/>
    <w:rsid w:val="00523CE5"/>
    <w:rsid w:val="00524231"/>
    <w:rsid w:val="0052449F"/>
    <w:rsid w:val="005244A6"/>
    <w:rsid w:val="0052479F"/>
    <w:rsid w:val="005247BA"/>
    <w:rsid w:val="00524A2F"/>
    <w:rsid w:val="00524A30"/>
    <w:rsid w:val="00524EB3"/>
    <w:rsid w:val="005256BA"/>
    <w:rsid w:val="0052582E"/>
    <w:rsid w:val="005258FF"/>
    <w:rsid w:val="00525AD6"/>
    <w:rsid w:val="00525CA4"/>
    <w:rsid w:val="00525CAF"/>
    <w:rsid w:val="00525D66"/>
    <w:rsid w:val="0052602A"/>
    <w:rsid w:val="00526574"/>
    <w:rsid w:val="00526C74"/>
    <w:rsid w:val="00526C77"/>
    <w:rsid w:val="0052703E"/>
    <w:rsid w:val="00527440"/>
    <w:rsid w:val="0052747F"/>
    <w:rsid w:val="005274D6"/>
    <w:rsid w:val="0052754B"/>
    <w:rsid w:val="00527D34"/>
    <w:rsid w:val="00527D44"/>
    <w:rsid w:val="00527DF7"/>
    <w:rsid w:val="0053021D"/>
    <w:rsid w:val="0053088F"/>
    <w:rsid w:val="00530C8C"/>
    <w:rsid w:val="00530D5C"/>
    <w:rsid w:val="00530E41"/>
    <w:rsid w:val="00530FE6"/>
    <w:rsid w:val="0053119C"/>
    <w:rsid w:val="00531297"/>
    <w:rsid w:val="00531306"/>
    <w:rsid w:val="005314B5"/>
    <w:rsid w:val="005317F2"/>
    <w:rsid w:val="005318DD"/>
    <w:rsid w:val="0053199A"/>
    <w:rsid w:val="00531AD3"/>
    <w:rsid w:val="00531C88"/>
    <w:rsid w:val="00531D15"/>
    <w:rsid w:val="0053216A"/>
    <w:rsid w:val="005322AC"/>
    <w:rsid w:val="00532370"/>
    <w:rsid w:val="005323C1"/>
    <w:rsid w:val="005323C4"/>
    <w:rsid w:val="005323F9"/>
    <w:rsid w:val="0053291E"/>
    <w:rsid w:val="00532B77"/>
    <w:rsid w:val="00532D22"/>
    <w:rsid w:val="00532FEF"/>
    <w:rsid w:val="0053325F"/>
    <w:rsid w:val="005332B3"/>
    <w:rsid w:val="005334D0"/>
    <w:rsid w:val="00533559"/>
    <w:rsid w:val="00533729"/>
    <w:rsid w:val="00533763"/>
    <w:rsid w:val="00533920"/>
    <w:rsid w:val="00533A17"/>
    <w:rsid w:val="00533D24"/>
    <w:rsid w:val="00533D83"/>
    <w:rsid w:val="00533DBB"/>
    <w:rsid w:val="0053415A"/>
    <w:rsid w:val="0053466E"/>
    <w:rsid w:val="00534AA5"/>
    <w:rsid w:val="00534BE6"/>
    <w:rsid w:val="005350E4"/>
    <w:rsid w:val="00535225"/>
    <w:rsid w:val="00535357"/>
    <w:rsid w:val="00535385"/>
    <w:rsid w:val="005355A6"/>
    <w:rsid w:val="00535E92"/>
    <w:rsid w:val="00535F3A"/>
    <w:rsid w:val="00535F93"/>
    <w:rsid w:val="00536052"/>
    <w:rsid w:val="005361A6"/>
    <w:rsid w:val="005361B8"/>
    <w:rsid w:val="005364A3"/>
    <w:rsid w:val="0053654C"/>
    <w:rsid w:val="00536A2C"/>
    <w:rsid w:val="00536B52"/>
    <w:rsid w:val="00536BE3"/>
    <w:rsid w:val="005374E8"/>
    <w:rsid w:val="00537591"/>
    <w:rsid w:val="005378D9"/>
    <w:rsid w:val="00537A2C"/>
    <w:rsid w:val="00537C2D"/>
    <w:rsid w:val="00540086"/>
    <w:rsid w:val="0054025F"/>
    <w:rsid w:val="005407DC"/>
    <w:rsid w:val="005409C1"/>
    <w:rsid w:val="005410EE"/>
    <w:rsid w:val="005411B8"/>
    <w:rsid w:val="005414A6"/>
    <w:rsid w:val="00541586"/>
    <w:rsid w:val="00541632"/>
    <w:rsid w:val="00541928"/>
    <w:rsid w:val="00541C41"/>
    <w:rsid w:val="00541DE7"/>
    <w:rsid w:val="00541F64"/>
    <w:rsid w:val="00542181"/>
    <w:rsid w:val="0054226A"/>
    <w:rsid w:val="0054246C"/>
    <w:rsid w:val="0054274C"/>
    <w:rsid w:val="00542A22"/>
    <w:rsid w:val="00542DC1"/>
    <w:rsid w:val="0054314B"/>
    <w:rsid w:val="00543320"/>
    <w:rsid w:val="005433DB"/>
    <w:rsid w:val="00543427"/>
    <w:rsid w:val="005434D5"/>
    <w:rsid w:val="00543AC0"/>
    <w:rsid w:val="00543EA7"/>
    <w:rsid w:val="00544216"/>
    <w:rsid w:val="0054422E"/>
    <w:rsid w:val="00544367"/>
    <w:rsid w:val="00544514"/>
    <w:rsid w:val="0054459E"/>
    <w:rsid w:val="005446BB"/>
    <w:rsid w:val="00544761"/>
    <w:rsid w:val="0054483C"/>
    <w:rsid w:val="00544BBC"/>
    <w:rsid w:val="00544E01"/>
    <w:rsid w:val="00545157"/>
    <w:rsid w:val="005454E4"/>
    <w:rsid w:val="005455A5"/>
    <w:rsid w:val="0054566E"/>
    <w:rsid w:val="00545717"/>
    <w:rsid w:val="00545984"/>
    <w:rsid w:val="00545AE7"/>
    <w:rsid w:val="00545D03"/>
    <w:rsid w:val="00546862"/>
    <w:rsid w:val="00546AFC"/>
    <w:rsid w:val="00546CC8"/>
    <w:rsid w:val="00546E22"/>
    <w:rsid w:val="00547049"/>
    <w:rsid w:val="00547194"/>
    <w:rsid w:val="005472D3"/>
    <w:rsid w:val="005473DC"/>
    <w:rsid w:val="0054776B"/>
    <w:rsid w:val="0054788D"/>
    <w:rsid w:val="00547891"/>
    <w:rsid w:val="00547905"/>
    <w:rsid w:val="00547DD7"/>
    <w:rsid w:val="00547E57"/>
    <w:rsid w:val="00550142"/>
    <w:rsid w:val="00550640"/>
    <w:rsid w:val="005507A5"/>
    <w:rsid w:val="00550A95"/>
    <w:rsid w:val="00550B08"/>
    <w:rsid w:val="00550BA0"/>
    <w:rsid w:val="00550DC3"/>
    <w:rsid w:val="00550F9C"/>
    <w:rsid w:val="0055121D"/>
    <w:rsid w:val="0055135B"/>
    <w:rsid w:val="0055174D"/>
    <w:rsid w:val="0055184B"/>
    <w:rsid w:val="00551C36"/>
    <w:rsid w:val="00551CB2"/>
    <w:rsid w:val="00551D8C"/>
    <w:rsid w:val="00551E69"/>
    <w:rsid w:val="00552001"/>
    <w:rsid w:val="00552419"/>
    <w:rsid w:val="005526E5"/>
    <w:rsid w:val="00552ABC"/>
    <w:rsid w:val="00553213"/>
    <w:rsid w:val="0055321C"/>
    <w:rsid w:val="00553677"/>
    <w:rsid w:val="00553917"/>
    <w:rsid w:val="00553A5B"/>
    <w:rsid w:val="00553DD6"/>
    <w:rsid w:val="00553FB3"/>
    <w:rsid w:val="005540F0"/>
    <w:rsid w:val="005541B7"/>
    <w:rsid w:val="00554773"/>
    <w:rsid w:val="00554D97"/>
    <w:rsid w:val="00555236"/>
    <w:rsid w:val="00555284"/>
    <w:rsid w:val="00555723"/>
    <w:rsid w:val="00555851"/>
    <w:rsid w:val="005558E4"/>
    <w:rsid w:val="0055597E"/>
    <w:rsid w:val="00555DA5"/>
    <w:rsid w:val="00556058"/>
    <w:rsid w:val="005560A9"/>
    <w:rsid w:val="005561E6"/>
    <w:rsid w:val="0055635D"/>
    <w:rsid w:val="0055681D"/>
    <w:rsid w:val="00556A15"/>
    <w:rsid w:val="00556B39"/>
    <w:rsid w:val="00556C34"/>
    <w:rsid w:val="00556C98"/>
    <w:rsid w:val="005579EB"/>
    <w:rsid w:val="00557A0B"/>
    <w:rsid w:val="00557CA7"/>
    <w:rsid w:val="00557DF9"/>
    <w:rsid w:val="005604B2"/>
    <w:rsid w:val="00560608"/>
    <w:rsid w:val="00560986"/>
    <w:rsid w:val="0056099C"/>
    <w:rsid w:val="00560BAA"/>
    <w:rsid w:val="00560C94"/>
    <w:rsid w:val="00561325"/>
    <w:rsid w:val="00561386"/>
    <w:rsid w:val="0056170A"/>
    <w:rsid w:val="0056193D"/>
    <w:rsid w:val="00561971"/>
    <w:rsid w:val="00561990"/>
    <w:rsid w:val="00561A94"/>
    <w:rsid w:val="00561B7F"/>
    <w:rsid w:val="0056206C"/>
    <w:rsid w:val="005623C4"/>
    <w:rsid w:val="005624C2"/>
    <w:rsid w:val="00562791"/>
    <w:rsid w:val="0056287F"/>
    <w:rsid w:val="00562892"/>
    <w:rsid w:val="00562A57"/>
    <w:rsid w:val="00562B32"/>
    <w:rsid w:val="00562E85"/>
    <w:rsid w:val="00563293"/>
    <w:rsid w:val="0056337A"/>
    <w:rsid w:val="005634E3"/>
    <w:rsid w:val="005635E6"/>
    <w:rsid w:val="005636C3"/>
    <w:rsid w:val="005639C9"/>
    <w:rsid w:val="00563BF0"/>
    <w:rsid w:val="00564106"/>
    <w:rsid w:val="00564269"/>
    <w:rsid w:val="005645FF"/>
    <w:rsid w:val="00564600"/>
    <w:rsid w:val="00564683"/>
    <w:rsid w:val="005650C2"/>
    <w:rsid w:val="0056517F"/>
    <w:rsid w:val="0056528C"/>
    <w:rsid w:val="005652CA"/>
    <w:rsid w:val="00565329"/>
    <w:rsid w:val="0056541D"/>
    <w:rsid w:val="00565805"/>
    <w:rsid w:val="00565935"/>
    <w:rsid w:val="00565F62"/>
    <w:rsid w:val="00565FD5"/>
    <w:rsid w:val="00566162"/>
    <w:rsid w:val="00566246"/>
    <w:rsid w:val="00566516"/>
    <w:rsid w:val="00566579"/>
    <w:rsid w:val="00566838"/>
    <w:rsid w:val="0056698F"/>
    <w:rsid w:val="00566CA0"/>
    <w:rsid w:val="0056703E"/>
    <w:rsid w:val="005670CD"/>
    <w:rsid w:val="0056785F"/>
    <w:rsid w:val="00567ABB"/>
    <w:rsid w:val="00567FD2"/>
    <w:rsid w:val="005703B1"/>
    <w:rsid w:val="005705AB"/>
    <w:rsid w:val="00570679"/>
    <w:rsid w:val="005706AB"/>
    <w:rsid w:val="00570889"/>
    <w:rsid w:val="00570A41"/>
    <w:rsid w:val="00570AED"/>
    <w:rsid w:val="0057130D"/>
    <w:rsid w:val="00571592"/>
    <w:rsid w:val="00571742"/>
    <w:rsid w:val="005717F6"/>
    <w:rsid w:val="005718FF"/>
    <w:rsid w:val="00571B0F"/>
    <w:rsid w:val="00571D06"/>
    <w:rsid w:val="00571FC9"/>
    <w:rsid w:val="0057208C"/>
    <w:rsid w:val="0057228A"/>
    <w:rsid w:val="00572519"/>
    <w:rsid w:val="00572865"/>
    <w:rsid w:val="00573063"/>
    <w:rsid w:val="005735EF"/>
    <w:rsid w:val="00573704"/>
    <w:rsid w:val="00573981"/>
    <w:rsid w:val="00573A01"/>
    <w:rsid w:val="00573BD0"/>
    <w:rsid w:val="00573F97"/>
    <w:rsid w:val="00573FDC"/>
    <w:rsid w:val="005740B0"/>
    <w:rsid w:val="005741E4"/>
    <w:rsid w:val="00574A97"/>
    <w:rsid w:val="00574B0A"/>
    <w:rsid w:val="00574EDF"/>
    <w:rsid w:val="005753DF"/>
    <w:rsid w:val="005756CF"/>
    <w:rsid w:val="0057591F"/>
    <w:rsid w:val="00575925"/>
    <w:rsid w:val="00575C94"/>
    <w:rsid w:val="00576551"/>
    <w:rsid w:val="00576558"/>
    <w:rsid w:val="00576FFA"/>
    <w:rsid w:val="005770CA"/>
    <w:rsid w:val="00577193"/>
    <w:rsid w:val="0057767F"/>
    <w:rsid w:val="0057786B"/>
    <w:rsid w:val="00577B24"/>
    <w:rsid w:val="00577C5C"/>
    <w:rsid w:val="00577E9D"/>
    <w:rsid w:val="00577EFE"/>
    <w:rsid w:val="0058007E"/>
    <w:rsid w:val="005802F6"/>
    <w:rsid w:val="005803D5"/>
    <w:rsid w:val="005804F0"/>
    <w:rsid w:val="00580910"/>
    <w:rsid w:val="00580CBF"/>
    <w:rsid w:val="0058133F"/>
    <w:rsid w:val="00581356"/>
    <w:rsid w:val="005813E7"/>
    <w:rsid w:val="00581548"/>
    <w:rsid w:val="00581897"/>
    <w:rsid w:val="00581A38"/>
    <w:rsid w:val="00581C7F"/>
    <w:rsid w:val="00581DF7"/>
    <w:rsid w:val="00581EE0"/>
    <w:rsid w:val="00581F78"/>
    <w:rsid w:val="00581F8E"/>
    <w:rsid w:val="0058219D"/>
    <w:rsid w:val="00582792"/>
    <w:rsid w:val="00582914"/>
    <w:rsid w:val="005829B9"/>
    <w:rsid w:val="00582A79"/>
    <w:rsid w:val="00582D46"/>
    <w:rsid w:val="00582E4A"/>
    <w:rsid w:val="00582F0B"/>
    <w:rsid w:val="00582F8D"/>
    <w:rsid w:val="005832CC"/>
    <w:rsid w:val="00583761"/>
    <w:rsid w:val="00583A5E"/>
    <w:rsid w:val="00583A74"/>
    <w:rsid w:val="00583BD5"/>
    <w:rsid w:val="00583E40"/>
    <w:rsid w:val="00583E8F"/>
    <w:rsid w:val="005840F3"/>
    <w:rsid w:val="005843A6"/>
    <w:rsid w:val="00584595"/>
    <w:rsid w:val="005846BC"/>
    <w:rsid w:val="00584F16"/>
    <w:rsid w:val="005850A8"/>
    <w:rsid w:val="005854BC"/>
    <w:rsid w:val="0058563B"/>
    <w:rsid w:val="005857AC"/>
    <w:rsid w:val="00585AB5"/>
    <w:rsid w:val="00585B55"/>
    <w:rsid w:val="00585C2A"/>
    <w:rsid w:val="00586811"/>
    <w:rsid w:val="005868A1"/>
    <w:rsid w:val="005868A3"/>
    <w:rsid w:val="00586ABE"/>
    <w:rsid w:val="0058713D"/>
    <w:rsid w:val="00587218"/>
    <w:rsid w:val="00587464"/>
    <w:rsid w:val="0058751C"/>
    <w:rsid w:val="0058755C"/>
    <w:rsid w:val="005876D7"/>
    <w:rsid w:val="005877CB"/>
    <w:rsid w:val="005879EB"/>
    <w:rsid w:val="00587D3C"/>
    <w:rsid w:val="00587E38"/>
    <w:rsid w:val="0059014A"/>
    <w:rsid w:val="00590196"/>
    <w:rsid w:val="0059043C"/>
    <w:rsid w:val="00590510"/>
    <w:rsid w:val="0059069F"/>
    <w:rsid w:val="00590916"/>
    <w:rsid w:val="0059095B"/>
    <w:rsid w:val="00590A27"/>
    <w:rsid w:val="00590AD5"/>
    <w:rsid w:val="00590C06"/>
    <w:rsid w:val="00590F5F"/>
    <w:rsid w:val="0059106C"/>
    <w:rsid w:val="00591184"/>
    <w:rsid w:val="00591330"/>
    <w:rsid w:val="0059165D"/>
    <w:rsid w:val="0059185C"/>
    <w:rsid w:val="00591864"/>
    <w:rsid w:val="00591B24"/>
    <w:rsid w:val="00591CB7"/>
    <w:rsid w:val="00591F7C"/>
    <w:rsid w:val="0059204D"/>
    <w:rsid w:val="00592482"/>
    <w:rsid w:val="005925F8"/>
    <w:rsid w:val="005927B4"/>
    <w:rsid w:val="00592D7A"/>
    <w:rsid w:val="00592D9D"/>
    <w:rsid w:val="00592F33"/>
    <w:rsid w:val="00593033"/>
    <w:rsid w:val="005933BA"/>
    <w:rsid w:val="00593404"/>
    <w:rsid w:val="005938D3"/>
    <w:rsid w:val="005939F6"/>
    <w:rsid w:val="00593F42"/>
    <w:rsid w:val="005945D8"/>
    <w:rsid w:val="0059472B"/>
    <w:rsid w:val="00594982"/>
    <w:rsid w:val="00594A71"/>
    <w:rsid w:val="00594B54"/>
    <w:rsid w:val="00594C3D"/>
    <w:rsid w:val="005950CB"/>
    <w:rsid w:val="0059549D"/>
    <w:rsid w:val="005954DF"/>
    <w:rsid w:val="00595778"/>
    <w:rsid w:val="00595826"/>
    <w:rsid w:val="00595848"/>
    <w:rsid w:val="00595AC2"/>
    <w:rsid w:val="0059625F"/>
    <w:rsid w:val="005967B4"/>
    <w:rsid w:val="005968F9"/>
    <w:rsid w:val="00596B38"/>
    <w:rsid w:val="00596CF9"/>
    <w:rsid w:val="00596D52"/>
    <w:rsid w:val="005971D5"/>
    <w:rsid w:val="005972E4"/>
    <w:rsid w:val="005979DB"/>
    <w:rsid w:val="00597BE9"/>
    <w:rsid w:val="00597D03"/>
    <w:rsid w:val="005A029B"/>
    <w:rsid w:val="005A04BD"/>
    <w:rsid w:val="005A0653"/>
    <w:rsid w:val="005A0679"/>
    <w:rsid w:val="005A0693"/>
    <w:rsid w:val="005A07A4"/>
    <w:rsid w:val="005A09EF"/>
    <w:rsid w:val="005A1186"/>
    <w:rsid w:val="005A1420"/>
    <w:rsid w:val="005A14C2"/>
    <w:rsid w:val="005A1BAA"/>
    <w:rsid w:val="005A1FFB"/>
    <w:rsid w:val="005A2088"/>
    <w:rsid w:val="005A2109"/>
    <w:rsid w:val="005A258A"/>
    <w:rsid w:val="005A2A67"/>
    <w:rsid w:val="005A2FE2"/>
    <w:rsid w:val="005A3386"/>
    <w:rsid w:val="005A34A1"/>
    <w:rsid w:val="005A34A2"/>
    <w:rsid w:val="005A3D26"/>
    <w:rsid w:val="005A3D65"/>
    <w:rsid w:val="005A3EA3"/>
    <w:rsid w:val="005A4568"/>
    <w:rsid w:val="005A4D88"/>
    <w:rsid w:val="005A4DEB"/>
    <w:rsid w:val="005A5336"/>
    <w:rsid w:val="005A5571"/>
    <w:rsid w:val="005A5949"/>
    <w:rsid w:val="005A5A59"/>
    <w:rsid w:val="005A5F4E"/>
    <w:rsid w:val="005A6186"/>
    <w:rsid w:val="005A61AA"/>
    <w:rsid w:val="005A6538"/>
    <w:rsid w:val="005A6688"/>
    <w:rsid w:val="005A69BE"/>
    <w:rsid w:val="005A6B04"/>
    <w:rsid w:val="005A71A5"/>
    <w:rsid w:val="005A751A"/>
    <w:rsid w:val="005A781B"/>
    <w:rsid w:val="005A78AB"/>
    <w:rsid w:val="005A78D8"/>
    <w:rsid w:val="005A7999"/>
    <w:rsid w:val="005A79E3"/>
    <w:rsid w:val="005A7F65"/>
    <w:rsid w:val="005A7F83"/>
    <w:rsid w:val="005B02B7"/>
    <w:rsid w:val="005B02DD"/>
    <w:rsid w:val="005B099C"/>
    <w:rsid w:val="005B189B"/>
    <w:rsid w:val="005B19E0"/>
    <w:rsid w:val="005B1ABE"/>
    <w:rsid w:val="005B1F82"/>
    <w:rsid w:val="005B23DF"/>
    <w:rsid w:val="005B28A2"/>
    <w:rsid w:val="005B2BD4"/>
    <w:rsid w:val="005B2C60"/>
    <w:rsid w:val="005B2E0F"/>
    <w:rsid w:val="005B2ED0"/>
    <w:rsid w:val="005B3019"/>
    <w:rsid w:val="005B3098"/>
    <w:rsid w:val="005B309B"/>
    <w:rsid w:val="005B32E8"/>
    <w:rsid w:val="005B36BF"/>
    <w:rsid w:val="005B372C"/>
    <w:rsid w:val="005B3779"/>
    <w:rsid w:val="005B3909"/>
    <w:rsid w:val="005B3A30"/>
    <w:rsid w:val="005B3ADE"/>
    <w:rsid w:val="005B3B80"/>
    <w:rsid w:val="005B3F3D"/>
    <w:rsid w:val="005B43E7"/>
    <w:rsid w:val="005B44B8"/>
    <w:rsid w:val="005B45D8"/>
    <w:rsid w:val="005B46C6"/>
    <w:rsid w:val="005B492C"/>
    <w:rsid w:val="005B4942"/>
    <w:rsid w:val="005B50D3"/>
    <w:rsid w:val="005B511C"/>
    <w:rsid w:val="005B5817"/>
    <w:rsid w:val="005B59F2"/>
    <w:rsid w:val="005B5B06"/>
    <w:rsid w:val="005B5BA0"/>
    <w:rsid w:val="005B5F5F"/>
    <w:rsid w:val="005B64E0"/>
    <w:rsid w:val="005B6598"/>
    <w:rsid w:val="005B6741"/>
    <w:rsid w:val="005B6C1C"/>
    <w:rsid w:val="005B6CBF"/>
    <w:rsid w:val="005B6F03"/>
    <w:rsid w:val="005B7121"/>
    <w:rsid w:val="005B73A9"/>
    <w:rsid w:val="005B762E"/>
    <w:rsid w:val="005B7A33"/>
    <w:rsid w:val="005B7C2B"/>
    <w:rsid w:val="005C016B"/>
    <w:rsid w:val="005C01DF"/>
    <w:rsid w:val="005C0574"/>
    <w:rsid w:val="005C083E"/>
    <w:rsid w:val="005C0C0D"/>
    <w:rsid w:val="005C12E6"/>
    <w:rsid w:val="005C13BA"/>
    <w:rsid w:val="005C25F5"/>
    <w:rsid w:val="005C284C"/>
    <w:rsid w:val="005C293F"/>
    <w:rsid w:val="005C29AC"/>
    <w:rsid w:val="005C2B22"/>
    <w:rsid w:val="005C2E4F"/>
    <w:rsid w:val="005C2F68"/>
    <w:rsid w:val="005C3078"/>
    <w:rsid w:val="005C30AD"/>
    <w:rsid w:val="005C356C"/>
    <w:rsid w:val="005C358D"/>
    <w:rsid w:val="005C3CA3"/>
    <w:rsid w:val="005C3CAA"/>
    <w:rsid w:val="005C40AE"/>
    <w:rsid w:val="005C43A0"/>
    <w:rsid w:val="005C493B"/>
    <w:rsid w:val="005C4B08"/>
    <w:rsid w:val="005C4BBF"/>
    <w:rsid w:val="005C4BE3"/>
    <w:rsid w:val="005C4D76"/>
    <w:rsid w:val="005C4FB9"/>
    <w:rsid w:val="005C5096"/>
    <w:rsid w:val="005C53EF"/>
    <w:rsid w:val="005C5655"/>
    <w:rsid w:val="005C5B9B"/>
    <w:rsid w:val="005C5BE3"/>
    <w:rsid w:val="005C5C45"/>
    <w:rsid w:val="005C5DF8"/>
    <w:rsid w:val="005C5E91"/>
    <w:rsid w:val="005C5F2A"/>
    <w:rsid w:val="005C64EC"/>
    <w:rsid w:val="005C659E"/>
    <w:rsid w:val="005C6CCC"/>
    <w:rsid w:val="005C6EBA"/>
    <w:rsid w:val="005C6F09"/>
    <w:rsid w:val="005C739E"/>
    <w:rsid w:val="005C74B4"/>
    <w:rsid w:val="005C78A3"/>
    <w:rsid w:val="005C7E65"/>
    <w:rsid w:val="005C7EDA"/>
    <w:rsid w:val="005D04CE"/>
    <w:rsid w:val="005D0571"/>
    <w:rsid w:val="005D08AB"/>
    <w:rsid w:val="005D08D5"/>
    <w:rsid w:val="005D0BC6"/>
    <w:rsid w:val="005D0CB1"/>
    <w:rsid w:val="005D0D9F"/>
    <w:rsid w:val="005D128D"/>
    <w:rsid w:val="005D13D2"/>
    <w:rsid w:val="005D1CBD"/>
    <w:rsid w:val="005D1D89"/>
    <w:rsid w:val="005D26EE"/>
    <w:rsid w:val="005D27FE"/>
    <w:rsid w:val="005D284D"/>
    <w:rsid w:val="005D28E6"/>
    <w:rsid w:val="005D2994"/>
    <w:rsid w:val="005D2C9E"/>
    <w:rsid w:val="005D3C06"/>
    <w:rsid w:val="005D4324"/>
    <w:rsid w:val="005D4464"/>
    <w:rsid w:val="005D479F"/>
    <w:rsid w:val="005D4D0F"/>
    <w:rsid w:val="005D4E73"/>
    <w:rsid w:val="005D5584"/>
    <w:rsid w:val="005D5599"/>
    <w:rsid w:val="005D5721"/>
    <w:rsid w:val="005D5E66"/>
    <w:rsid w:val="005D6042"/>
    <w:rsid w:val="005D64AE"/>
    <w:rsid w:val="005D663B"/>
    <w:rsid w:val="005D6886"/>
    <w:rsid w:val="005D688D"/>
    <w:rsid w:val="005D709A"/>
    <w:rsid w:val="005D71BE"/>
    <w:rsid w:val="005D757E"/>
    <w:rsid w:val="005D7804"/>
    <w:rsid w:val="005D79A5"/>
    <w:rsid w:val="005D7BF0"/>
    <w:rsid w:val="005D7EAF"/>
    <w:rsid w:val="005E03FB"/>
    <w:rsid w:val="005E04BC"/>
    <w:rsid w:val="005E04D1"/>
    <w:rsid w:val="005E04FE"/>
    <w:rsid w:val="005E05C5"/>
    <w:rsid w:val="005E0823"/>
    <w:rsid w:val="005E0866"/>
    <w:rsid w:val="005E0890"/>
    <w:rsid w:val="005E0D7C"/>
    <w:rsid w:val="005E0DC6"/>
    <w:rsid w:val="005E1061"/>
    <w:rsid w:val="005E13A8"/>
    <w:rsid w:val="005E1575"/>
    <w:rsid w:val="005E1841"/>
    <w:rsid w:val="005E1B04"/>
    <w:rsid w:val="005E1B20"/>
    <w:rsid w:val="005E25A8"/>
    <w:rsid w:val="005E29EB"/>
    <w:rsid w:val="005E2AB1"/>
    <w:rsid w:val="005E2D23"/>
    <w:rsid w:val="005E2EDC"/>
    <w:rsid w:val="005E3CFC"/>
    <w:rsid w:val="005E3D6D"/>
    <w:rsid w:val="005E46E1"/>
    <w:rsid w:val="005E46F5"/>
    <w:rsid w:val="005E4888"/>
    <w:rsid w:val="005E4A64"/>
    <w:rsid w:val="005E4A89"/>
    <w:rsid w:val="005E4B7B"/>
    <w:rsid w:val="005E4FE4"/>
    <w:rsid w:val="005E5020"/>
    <w:rsid w:val="005E552F"/>
    <w:rsid w:val="005E557D"/>
    <w:rsid w:val="005E56AD"/>
    <w:rsid w:val="005E56F4"/>
    <w:rsid w:val="005E57B2"/>
    <w:rsid w:val="005E5A81"/>
    <w:rsid w:val="005E5AFC"/>
    <w:rsid w:val="005E5ECE"/>
    <w:rsid w:val="005E682B"/>
    <w:rsid w:val="005E69D8"/>
    <w:rsid w:val="005E6BD1"/>
    <w:rsid w:val="005E6FEB"/>
    <w:rsid w:val="005E70D4"/>
    <w:rsid w:val="005E71B5"/>
    <w:rsid w:val="005E72E3"/>
    <w:rsid w:val="005E7639"/>
    <w:rsid w:val="005E7946"/>
    <w:rsid w:val="005E7E56"/>
    <w:rsid w:val="005F044A"/>
    <w:rsid w:val="005F0520"/>
    <w:rsid w:val="005F06CC"/>
    <w:rsid w:val="005F08D3"/>
    <w:rsid w:val="005F0A6D"/>
    <w:rsid w:val="005F0AFE"/>
    <w:rsid w:val="005F0B85"/>
    <w:rsid w:val="005F0DAA"/>
    <w:rsid w:val="005F113E"/>
    <w:rsid w:val="005F1454"/>
    <w:rsid w:val="005F1810"/>
    <w:rsid w:val="005F19D1"/>
    <w:rsid w:val="005F1C47"/>
    <w:rsid w:val="005F1FC1"/>
    <w:rsid w:val="005F2140"/>
    <w:rsid w:val="005F22C8"/>
    <w:rsid w:val="005F23D7"/>
    <w:rsid w:val="005F2530"/>
    <w:rsid w:val="005F2554"/>
    <w:rsid w:val="005F29F5"/>
    <w:rsid w:val="005F2CE4"/>
    <w:rsid w:val="005F2D82"/>
    <w:rsid w:val="005F2DA3"/>
    <w:rsid w:val="005F2DA4"/>
    <w:rsid w:val="005F2EC8"/>
    <w:rsid w:val="005F2EDF"/>
    <w:rsid w:val="005F2F1F"/>
    <w:rsid w:val="005F2F9F"/>
    <w:rsid w:val="005F3176"/>
    <w:rsid w:val="005F39D0"/>
    <w:rsid w:val="005F3B74"/>
    <w:rsid w:val="005F3D33"/>
    <w:rsid w:val="005F3D9B"/>
    <w:rsid w:val="005F4028"/>
    <w:rsid w:val="005F4051"/>
    <w:rsid w:val="005F4071"/>
    <w:rsid w:val="005F4299"/>
    <w:rsid w:val="005F4407"/>
    <w:rsid w:val="005F46AB"/>
    <w:rsid w:val="005F46DF"/>
    <w:rsid w:val="005F4D91"/>
    <w:rsid w:val="005F50F7"/>
    <w:rsid w:val="005F5274"/>
    <w:rsid w:val="005F53C9"/>
    <w:rsid w:val="005F5B39"/>
    <w:rsid w:val="005F5B98"/>
    <w:rsid w:val="005F5C6C"/>
    <w:rsid w:val="005F5ED5"/>
    <w:rsid w:val="005F5F3F"/>
    <w:rsid w:val="005F5F4D"/>
    <w:rsid w:val="005F614C"/>
    <w:rsid w:val="005F63C9"/>
    <w:rsid w:val="005F66E9"/>
    <w:rsid w:val="005F7346"/>
    <w:rsid w:val="005F7358"/>
    <w:rsid w:val="005F78DE"/>
    <w:rsid w:val="005F7C1D"/>
    <w:rsid w:val="006002F2"/>
    <w:rsid w:val="00600403"/>
    <w:rsid w:val="006004E5"/>
    <w:rsid w:val="006007C6"/>
    <w:rsid w:val="00600985"/>
    <w:rsid w:val="00600B55"/>
    <w:rsid w:val="00600B72"/>
    <w:rsid w:val="00601897"/>
    <w:rsid w:val="00601DAC"/>
    <w:rsid w:val="00601E8D"/>
    <w:rsid w:val="00602013"/>
    <w:rsid w:val="0060205E"/>
    <w:rsid w:val="00602093"/>
    <w:rsid w:val="00602185"/>
    <w:rsid w:val="0060218D"/>
    <w:rsid w:val="00602254"/>
    <w:rsid w:val="00602465"/>
    <w:rsid w:val="006025E8"/>
    <w:rsid w:val="006026D3"/>
    <w:rsid w:val="00602822"/>
    <w:rsid w:val="00602982"/>
    <w:rsid w:val="00602B56"/>
    <w:rsid w:val="00602F16"/>
    <w:rsid w:val="00602FA4"/>
    <w:rsid w:val="00603084"/>
    <w:rsid w:val="006035FD"/>
    <w:rsid w:val="00603961"/>
    <w:rsid w:val="006039AA"/>
    <w:rsid w:val="00603AFE"/>
    <w:rsid w:val="00603DFA"/>
    <w:rsid w:val="00604230"/>
    <w:rsid w:val="006043F5"/>
    <w:rsid w:val="00604543"/>
    <w:rsid w:val="0060469B"/>
    <w:rsid w:val="006049D7"/>
    <w:rsid w:val="00604DAC"/>
    <w:rsid w:val="00604EC0"/>
    <w:rsid w:val="00604F0A"/>
    <w:rsid w:val="00605026"/>
    <w:rsid w:val="006050E5"/>
    <w:rsid w:val="006053EE"/>
    <w:rsid w:val="00605DDC"/>
    <w:rsid w:val="00606040"/>
    <w:rsid w:val="0060616C"/>
    <w:rsid w:val="006068C6"/>
    <w:rsid w:val="006068C8"/>
    <w:rsid w:val="00606968"/>
    <w:rsid w:val="006076B8"/>
    <w:rsid w:val="0060774B"/>
    <w:rsid w:val="0060799E"/>
    <w:rsid w:val="00607B5A"/>
    <w:rsid w:val="00607D4C"/>
    <w:rsid w:val="00610173"/>
    <w:rsid w:val="00610334"/>
    <w:rsid w:val="00610A56"/>
    <w:rsid w:val="00610AE6"/>
    <w:rsid w:val="00610DFB"/>
    <w:rsid w:val="00610E46"/>
    <w:rsid w:val="006114EF"/>
    <w:rsid w:val="00611914"/>
    <w:rsid w:val="0061201B"/>
    <w:rsid w:val="006121FB"/>
    <w:rsid w:val="00612492"/>
    <w:rsid w:val="006127EE"/>
    <w:rsid w:val="00612923"/>
    <w:rsid w:val="00612C7D"/>
    <w:rsid w:val="00612EC8"/>
    <w:rsid w:val="00613516"/>
    <w:rsid w:val="006135A1"/>
    <w:rsid w:val="00613852"/>
    <w:rsid w:val="00613A71"/>
    <w:rsid w:val="00613B94"/>
    <w:rsid w:val="00613EC3"/>
    <w:rsid w:val="00613F1D"/>
    <w:rsid w:val="006140E2"/>
    <w:rsid w:val="006140E3"/>
    <w:rsid w:val="00614475"/>
    <w:rsid w:val="00614630"/>
    <w:rsid w:val="0061485F"/>
    <w:rsid w:val="00614C30"/>
    <w:rsid w:val="00614F6F"/>
    <w:rsid w:val="0061559B"/>
    <w:rsid w:val="00615827"/>
    <w:rsid w:val="00615A16"/>
    <w:rsid w:val="006160C0"/>
    <w:rsid w:val="006166D0"/>
    <w:rsid w:val="0061673D"/>
    <w:rsid w:val="00616C49"/>
    <w:rsid w:val="00616C8B"/>
    <w:rsid w:val="00617197"/>
    <w:rsid w:val="006171DD"/>
    <w:rsid w:val="00617318"/>
    <w:rsid w:val="0061776A"/>
    <w:rsid w:val="00617AAF"/>
    <w:rsid w:val="00617AD0"/>
    <w:rsid w:val="00617C57"/>
    <w:rsid w:val="00617F73"/>
    <w:rsid w:val="0062008C"/>
    <w:rsid w:val="00620092"/>
    <w:rsid w:val="0062027A"/>
    <w:rsid w:val="00620294"/>
    <w:rsid w:val="0062036F"/>
    <w:rsid w:val="0062039B"/>
    <w:rsid w:val="006203BC"/>
    <w:rsid w:val="0062059A"/>
    <w:rsid w:val="006207E2"/>
    <w:rsid w:val="00620B48"/>
    <w:rsid w:val="00620C95"/>
    <w:rsid w:val="00621033"/>
    <w:rsid w:val="0062150C"/>
    <w:rsid w:val="0062170D"/>
    <w:rsid w:val="006225E7"/>
    <w:rsid w:val="0062285B"/>
    <w:rsid w:val="00622C4C"/>
    <w:rsid w:val="00622D71"/>
    <w:rsid w:val="00623074"/>
    <w:rsid w:val="00623791"/>
    <w:rsid w:val="006239E7"/>
    <w:rsid w:val="00623CDA"/>
    <w:rsid w:val="0062418F"/>
    <w:rsid w:val="006245D9"/>
    <w:rsid w:val="0062471D"/>
    <w:rsid w:val="006249FA"/>
    <w:rsid w:val="00624AA2"/>
    <w:rsid w:val="00625232"/>
    <w:rsid w:val="00625308"/>
    <w:rsid w:val="00625372"/>
    <w:rsid w:val="006254D5"/>
    <w:rsid w:val="00625930"/>
    <w:rsid w:val="00625A63"/>
    <w:rsid w:val="006260D3"/>
    <w:rsid w:val="006263DA"/>
    <w:rsid w:val="00626AD1"/>
    <w:rsid w:val="00626E44"/>
    <w:rsid w:val="00627075"/>
    <w:rsid w:val="00627102"/>
    <w:rsid w:val="0062753F"/>
    <w:rsid w:val="00627637"/>
    <w:rsid w:val="006279FE"/>
    <w:rsid w:val="00627FD8"/>
    <w:rsid w:val="006303D9"/>
    <w:rsid w:val="00630B3D"/>
    <w:rsid w:val="00630EC2"/>
    <w:rsid w:val="0063110F"/>
    <w:rsid w:val="0063113C"/>
    <w:rsid w:val="0063160A"/>
    <w:rsid w:val="0063190B"/>
    <w:rsid w:val="00631936"/>
    <w:rsid w:val="00631A2D"/>
    <w:rsid w:val="00631E2E"/>
    <w:rsid w:val="006320C9"/>
    <w:rsid w:val="00632260"/>
    <w:rsid w:val="00632F48"/>
    <w:rsid w:val="00632FDB"/>
    <w:rsid w:val="00633221"/>
    <w:rsid w:val="006333F0"/>
    <w:rsid w:val="00633D2D"/>
    <w:rsid w:val="00633DEE"/>
    <w:rsid w:val="006342F9"/>
    <w:rsid w:val="006344E2"/>
    <w:rsid w:val="006348EC"/>
    <w:rsid w:val="00634FC7"/>
    <w:rsid w:val="0063525C"/>
    <w:rsid w:val="00635267"/>
    <w:rsid w:val="006355FF"/>
    <w:rsid w:val="006356B6"/>
    <w:rsid w:val="00635808"/>
    <w:rsid w:val="00635B48"/>
    <w:rsid w:val="006360C8"/>
    <w:rsid w:val="0063626D"/>
    <w:rsid w:val="00636272"/>
    <w:rsid w:val="00636455"/>
    <w:rsid w:val="00636AF7"/>
    <w:rsid w:val="00636BD5"/>
    <w:rsid w:val="00636E48"/>
    <w:rsid w:val="00637579"/>
    <w:rsid w:val="00637614"/>
    <w:rsid w:val="0063768D"/>
    <w:rsid w:val="0063773C"/>
    <w:rsid w:val="00637CEB"/>
    <w:rsid w:val="0064037C"/>
    <w:rsid w:val="006403C9"/>
    <w:rsid w:val="0064048C"/>
    <w:rsid w:val="00640497"/>
    <w:rsid w:val="00640508"/>
    <w:rsid w:val="00640951"/>
    <w:rsid w:val="00640EE3"/>
    <w:rsid w:val="00641476"/>
    <w:rsid w:val="006417D0"/>
    <w:rsid w:val="006418CF"/>
    <w:rsid w:val="00641A31"/>
    <w:rsid w:val="00642081"/>
    <w:rsid w:val="006429A3"/>
    <w:rsid w:val="00642AD7"/>
    <w:rsid w:val="00642F37"/>
    <w:rsid w:val="00642FBD"/>
    <w:rsid w:val="00643317"/>
    <w:rsid w:val="00643488"/>
    <w:rsid w:val="006439B2"/>
    <w:rsid w:val="00643C91"/>
    <w:rsid w:val="00643CB0"/>
    <w:rsid w:val="00643D6C"/>
    <w:rsid w:val="00643EE5"/>
    <w:rsid w:val="00643EE9"/>
    <w:rsid w:val="00644F9B"/>
    <w:rsid w:val="0064520C"/>
    <w:rsid w:val="006453D4"/>
    <w:rsid w:val="00645424"/>
    <w:rsid w:val="006459CF"/>
    <w:rsid w:val="006460AB"/>
    <w:rsid w:val="0064631B"/>
    <w:rsid w:val="0064665F"/>
    <w:rsid w:val="00646793"/>
    <w:rsid w:val="00646944"/>
    <w:rsid w:val="00646AE8"/>
    <w:rsid w:val="00646B58"/>
    <w:rsid w:val="00646BBB"/>
    <w:rsid w:val="00646BF2"/>
    <w:rsid w:val="00646D5C"/>
    <w:rsid w:val="00646E34"/>
    <w:rsid w:val="00646FFC"/>
    <w:rsid w:val="0064709F"/>
    <w:rsid w:val="006470F5"/>
    <w:rsid w:val="00647533"/>
    <w:rsid w:val="0064766C"/>
    <w:rsid w:val="00647B21"/>
    <w:rsid w:val="00647B35"/>
    <w:rsid w:val="0065013A"/>
    <w:rsid w:val="00650398"/>
    <w:rsid w:val="00650467"/>
    <w:rsid w:val="00650785"/>
    <w:rsid w:val="0065096B"/>
    <w:rsid w:val="00650CB4"/>
    <w:rsid w:val="00650E97"/>
    <w:rsid w:val="0065102C"/>
    <w:rsid w:val="00651035"/>
    <w:rsid w:val="00651076"/>
    <w:rsid w:val="006511FB"/>
    <w:rsid w:val="006512D8"/>
    <w:rsid w:val="0065162C"/>
    <w:rsid w:val="006517CC"/>
    <w:rsid w:val="00651A26"/>
    <w:rsid w:val="00651DD2"/>
    <w:rsid w:val="00651F9F"/>
    <w:rsid w:val="0065255E"/>
    <w:rsid w:val="0065256E"/>
    <w:rsid w:val="00652808"/>
    <w:rsid w:val="00652B19"/>
    <w:rsid w:val="00652DE2"/>
    <w:rsid w:val="00652E13"/>
    <w:rsid w:val="00652F6A"/>
    <w:rsid w:val="006530D9"/>
    <w:rsid w:val="00653487"/>
    <w:rsid w:val="0065389C"/>
    <w:rsid w:val="00653CA2"/>
    <w:rsid w:val="00653E31"/>
    <w:rsid w:val="00653FB8"/>
    <w:rsid w:val="00654025"/>
    <w:rsid w:val="00654973"/>
    <w:rsid w:val="00654D6A"/>
    <w:rsid w:val="00654DA9"/>
    <w:rsid w:val="00655205"/>
    <w:rsid w:val="00655490"/>
    <w:rsid w:val="00655624"/>
    <w:rsid w:val="00655A44"/>
    <w:rsid w:val="0065645A"/>
    <w:rsid w:val="00656ED6"/>
    <w:rsid w:val="00656F1D"/>
    <w:rsid w:val="006573E4"/>
    <w:rsid w:val="006575C7"/>
    <w:rsid w:val="00657831"/>
    <w:rsid w:val="00657CAF"/>
    <w:rsid w:val="00657D5C"/>
    <w:rsid w:val="00657F53"/>
    <w:rsid w:val="00660191"/>
    <w:rsid w:val="006602E2"/>
    <w:rsid w:val="006606AF"/>
    <w:rsid w:val="006606CD"/>
    <w:rsid w:val="006607A9"/>
    <w:rsid w:val="006607EC"/>
    <w:rsid w:val="00660AF5"/>
    <w:rsid w:val="00660C36"/>
    <w:rsid w:val="00660E62"/>
    <w:rsid w:val="00661231"/>
    <w:rsid w:val="006613D3"/>
    <w:rsid w:val="006614A6"/>
    <w:rsid w:val="00661712"/>
    <w:rsid w:val="00661796"/>
    <w:rsid w:val="00661F29"/>
    <w:rsid w:val="006620F1"/>
    <w:rsid w:val="006628EB"/>
    <w:rsid w:val="00662AC1"/>
    <w:rsid w:val="00662CAF"/>
    <w:rsid w:val="00663231"/>
    <w:rsid w:val="006633D7"/>
    <w:rsid w:val="00663769"/>
    <w:rsid w:val="00663C68"/>
    <w:rsid w:val="00663D34"/>
    <w:rsid w:val="006640CF"/>
    <w:rsid w:val="006640E4"/>
    <w:rsid w:val="00664238"/>
    <w:rsid w:val="0066445C"/>
    <w:rsid w:val="00664649"/>
    <w:rsid w:val="006646D9"/>
    <w:rsid w:val="00664ABC"/>
    <w:rsid w:val="00664B4A"/>
    <w:rsid w:val="00664F56"/>
    <w:rsid w:val="00664FA5"/>
    <w:rsid w:val="006652E2"/>
    <w:rsid w:val="00665BD5"/>
    <w:rsid w:val="00665F8C"/>
    <w:rsid w:val="00666029"/>
    <w:rsid w:val="006661D4"/>
    <w:rsid w:val="006665B5"/>
    <w:rsid w:val="00666679"/>
    <w:rsid w:val="0066691E"/>
    <w:rsid w:val="006669FF"/>
    <w:rsid w:val="00666BF4"/>
    <w:rsid w:val="00666C85"/>
    <w:rsid w:val="00666D1F"/>
    <w:rsid w:val="006674FF"/>
    <w:rsid w:val="0066765F"/>
    <w:rsid w:val="0066796F"/>
    <w:rsid w:val="00667C5F"/>
    <w:rsid w:val="00667C87"/>
    <w:rsid w:val="00667CFE"/>
    <w:rsid w:val="00667E04"/>
    <w:rsid w:val="00670157"/>
    <w:rsid w:val="006705C3"/>
    <w:rsid w:val="0067069D"/>
    <w:rsid w:val="00670FB3"/>
    <w:rsid w:val="006710B6"/>
    <w:rsid w:val="006712FD"/>
    <w:rsid w:val="0067151D"/>
    <w:rsid w:val="00671622"/>
    <w:rsid w:val="00671BC4"/>
    <w:rsid w:val="006721B3"/>
    <w:rsid w:val="006721CE"/>
    <w:rsid w:val="006724F4"/>
    <w:rsid w:val="0067290B"/>
    <w:rsid w:val="00672AE2"/>
    <w:rsid w:val="00673309"/>
    <w:rsid w:val="00673706"/>
    <w:rsid w:val="00673817"/>
    <w:rsid w:val="00673A92"/>
    <w:rsid w:val="00673E03"/>
    <w:rsid w:val="00673F90"/>
    <w:rsid w:val="006740A6"/>
    <w:rsid w:val="0067414D"/>
    <w:rsid w:val="0067466A"/>
    <w:rsid w:val="006749A4"/>
    <w:rsid w:val="006749A5"/>
    <w:rsid w:val="00674F09"/>
    <w:rsid w:val="00675133"/>
    <w:rsid w:val="0067538C"/>
    <w:rsid w:val="00675521"/>
    <w:rsid w:val="006755A3"/>
    <w:rsid w:val="00675BC9"/>
    <w:rsid w:val="00675BF8"/>
    <w:rsid w:val="00675E44"/>
    <w:rsid w:val="006761DE"/>
    <w:rsid w:val="0067676E"/>
    <w:rsid w:val="006767DF"/>
    <w:rsid w:val="006768C1"/>
    <w:rsid w:val="006768F5"/>
    <w:rsid w:val="00676CD0"/>
    <w:rsid w:val="00676DB4"/>
    <w:rsid w:val="00676FD1"/>
    <w:rsid w:val="00677448"/>
    <w:rsid w:val="00677634"/>
    <w:rsid w:val="00677733"/>
    <w:rsid w:val="006777BB"/>
    <w:rsid w:val="00677917"/>
    <w:rsid w:val="00677A3F"/>
    <w:rsid w:val="00677FD7"/>
    <w:rsid w:val="00680168"/>
    <w:rsid w:val="006802C5"/>
    <w:rsid w:val="00680369"/>
    <w:rsid w:val="006806E2"/>
    <w:rsid w:val="00680787"/>
    <w:rsid w:val="00680B1D"/>
    <w:rsid w:val="00680D9E"/>
    <w:rsid w:val="00680DA4"/>
    <w:rsid w:val="00680FCD"/>
    <w:rsid w:val="00681092"/>
    <w:rsid w:val="00681526"/>
    <w:rsid w:val="00681778"/>
    <w:rsid w:val="00681B31"/>
    <w:rsid w:val="00681B3F"/>
    <w:rsid w:val="006820DB"/>
    <w:rsid w:val="0068227D"/>
    <w:rsid w:val="00682546"/>
    <w:rsid w:val="006825FB"/>
    <w:rsid w:val="00682B34"/>
    <w:rsid w:val="00682E6C"/>
    <w:rsid w:val="00683184"/>
    <w:rsid w:val="00683637"/>
    <w:rsid w:val="006837A0"/>
    <w:rsid w:val="00683B20"/>
    <w:rsid w:val="00683FCF"/>
    <w:rsid w:val="00684141"/>
    <w:rsid w:val="006844C8"/>
    <w:rsid w:val="00684656"/>
    <w:rsid w:val="006846BB"/>
    <w:rsid w:val="00684746"/>
    <w:rsid w:val="00684988"/>
    <w:rsid w:val="00684F95"/>
    <w:rsid w:val="0068510B"/>
    <w:rsid w:val="00685170"/>
    <w:rsid w:val="00685528"/>
    <w:rsid w:val="00685952"/>
    <w:rsid w:val="006863FB"/>
    <w:rsid w:val="00686427"/>
    <w:rsid w:val="0068650B"/>
    <w:rsid w:val="00686592"/>
    <w:rsid w:val="0068662F"/>
    <w:rsid w:val="0068671C"/>
    <w:rsid w:val="00686ACA"/>
    <w:rsid w:val="00686D91"/>
    <w:rsid w:val="006872A3"/>
    <w:rsid w:val="006873B7"/>
    <w:rsid w:val="00687577"/>
    <w:rsid w:val="00687767"/>
    <w:rsid w:val="006877EA"/>
    <w:rsid w:val="0068787C"/>
    <w:rsid w:val="006879C0"/>
    <w:rsid w:val="00687A0B"/>
    <w:rsid w:val="00687A8D"/>
    <w:rsid w:val="00687B31"/>
    <w:rsid w:val="00687E94"/>
    <w:rsid w:val="006905A6"/>
    <w:rsid w:val="00690A3F"/>
    <w:rsid w:val="00690EAD"/>
    <w:rsid w:val="006910DA"/>
    <w:rsid w:val="00691494"/>
    <w:rsid w:val="00691556"/>
    <w:rsid w:val="00691669"/>
    <w:rsid w:val="00691827"/>
    <w:rsid w:val="00691AC1"/>
    <w:rsid w:val="00691E7F"/>
    <w:rsid w:val="0069207C"/>
    <w:rsid w:val="0069214A"/>
    <w:rsid w:val="0069215F"/>
    <w:rsid w:val="006927D5"/>
    <w:rsid w:val="00692B56"/>
    <w:rsid w:val="00692D08"/>
    <w:rsid w:val="00692E48"/>
    <w:rsid w:val="00692E9F"/>
    <w:rsid w:val="006930AD"/>
    <w:rsid w:val="006935AB"/>
    <w:rsid w:val="00693755"/>
    <w:rsid w:val="00693881"/>
    <w:rsid w:val="00693968"/>
    <w:rsid w:val="006940A3"/>
    <w:rsid w:val="006947B6"/>
    <w:rsid w:val="006949DE"/>
    <w:rsid w:val="00695096"/>
    <w:rsid w:val="006950EB"/>
    <w:rsid w:val="0069515D"/>
    <w:rsid w:val="0069545A"/>
    <w:rsid w:val="0069582E"/>
    <w:rsid w:val="00695968"/>
    <w:rsid w:val="00695BBB"/>
    <w:rsid w:val="00695C0C"/>
    <w:rsid w:val="00695E9B"/>
    <w:rsid w:val="00695EF9"/>
    <w:rsid w:val="00696600"/>
    <w:rsid w:val="00696B2C"/>
    <w:rsid w:val="00696B50"/>
    <w:rsid w:val="00696B82"/>
    <w:rsid w:val="00696C81"/>
    <w:rsid w:val="00696CE8"/>
    <w:rsid w:val="0069732E"/>
    <w:rsid w:val="0069739B"/>
    <w:rsid w:val="006A002A"/>
    <w:rsid w:val="006A006E"/>
    <w:rsid w:val="006A015C"/>
    <w:rsid w:val="006A04C1"/>
    <w:rsid w:val="006A05EB"/>
    <w:rsid w:val="006A084D"/>
    <w:rsid w:val="006A0EC1"/>
    <w:rsid w:val="006A10D3"/>
    <w:rsid w:val="006A16CF"/>
    <w:rsid w:val="006A1C24"/>
    <w:rsid w:val="006A1C3D"/>
    <w:rsid w:val="006A1EB7"/>
    <w:rsid w:val="006A2103"/>
    <w:rsid w:val="006A230D"/>
    <w:rsid w:val="006A25B0"/>
    <w:rsid w:val="006A2736"/>
    <w:rsid w:val="006A2A31"/>
    <w:rsid w:val="006A2AF2"/>
    <w:rsid w:val="006A2B8F"/>
    <w:rsid w:val="006A2D23"/>
    <w:rsid w:val="006A2DDC"/>
    <w:rsid w:val="006A2FB5"/>
    <w:rsid w:val="006A31C6"/>
    <w:rsid w:val="006A3320"/>
    <w:rsid w:val="006A3973"/>
    <w:rsid w:val="006A3B74"/>
    <w:rsid w:val="006A3D60"/>
    <w:rsid w:val="006A3D92"/>
    <w:rsid w:val="006A3EF2"/>
    <w:rsid w:val="006A40A7"/>
    <w:rsid w:val="006A482A"/>
    <w:rsid w:val="006A4A2A"/>
    <w:rsid w:val="006A4F1E"/>
    <w:rsid w:val="006A51F0"/>
    <w:rsid w:val="006A55B1"/>
    <w:rsid w:val="006A5758"/>
    <w:rsid w:val="006A5C97"/>
    <w:rsid w:val="006A5D6A"/>
    <w:rsid w:val="006A6298"/>
    <w:rsid w:val="006A629A"/>
    <w:rsid w:val="006A66BF"/>
    <w:rsid w:val="006A6880"/>
    <w:rsid w:val="006A6CA7"/>
    <w:rsid w:val="006A6E1C"/>
    <w:rsid w:val="006A7085"/>
    <w:rsid w:val="006A77D5"/>
    <w:rsid w:val="006A78F7"/>
    <w:rsid w:val="006A7FA0"/>
    <w:rsid w:val="006B05FB"/>
    <w:rsid w:val="006B0957"/>
    <w:rsid w:val="006B120D"/>
    <w:rsid w:val="006B17CA"/>
    <w:rsid w:val="006B17EC"/>
    <w:rsid w:val="006B1923"/>
    <w:rsid w:val="006B1CE0"/>
    <w:rsid w:val="006B1D43"/>
    <w:rsid w:val="006B20F1"/>
    <w:rsid w:val="006B234F"/>
    <w:rsid w:val="006B2471"/>
    <w:rsid w:val="006B2B7E"/>
    <w:rsid w:val="006B2FFD"/>
    <w:rsid w:val="006B318A"/>
    <w:rsid w:val="006B31B2"/>
    <w:rsid w:val="006B3372"/>
    <w:rsid w:val="006B3432"/>
    <w:rsid w:val="006B349B"/>
    <w:rsid w:val="006B34E2"/>
    <w:rsid w:val="006B379E"/>
    <w:rsid w:val="006B3810"/>
    <w:rsid w:val="006B39F5"/>
    <w:rsid w:val="006B3B9A"/>
    <w:rsid w:val="006B3C5A"/>
    <w:rsid w:val="006B3D73"/>
    <w:rsid w:val="006B3F4E"/>
    <w:rsid w:val="006B424C"/>
    <w:rsid w:val="006B42CF"/>
    <w:rsid w:val="006B430A"/>
    <w:rsid w:val="006B4440"/>
    <w:rsid w:val="006B44D7"/>
    <w:rsid w:val="006B451A"/>
    <w:rsid w:val="006B4583"/>
    <w:rsid w:val="006B4B67"/>
    <w:rsid w:val="006B4F21"/>
    <w:rsid w:val="006B4F89"/>
    <w:rsid w:val="006B5505"/>
    <w:rsid w:val="006B5A5A"/>
    <w:rsid w:val="006B5CE6"/>
    <w:rsid w:val="006B5F01"/>
    <w:rsid w:val="006B6138"/>
    <w:rsid w:val="006B62D2"/>
    <w:rsid w:val="006B63E0"/>
    <w:rsid w:val="006B666C"/>
    <w:rsid w:val="006B6C47"/>
    <w:rsid w:val="006B6DF2"/>
    <w:rsid w:val="006B7223"/>
    <w:rsid w:val="006B7234"/>
    <w:rsid w:val="006B726E"/>
    <w:rsid w:val="006B76CC"/>
    <w:rsid w:val="006B770E"/>
    <w:rsid w:val="006B775D"/>
    <w:rsid w:val="006C00EE"/>
    <w:rsid w:val="006C04E2"/>
    <w:rsid w:val="006C0823"/>
    <w:rsid w:val="006C0EF1"/>
    <w:rsid w:val="006C11AE"/>
    <w:rsid w:val="006C11F7"/>
    <w:rsid w:val="006C139D"/>
    <w:rsid w:val="006C143E"/>
    <w:rsid w:val="006C1731"/>
    <w:rsid w:val="006C17C5"/>
    <w:rsid w:val="006C18D7"/>
    <w:rsid w:val="006C19F3"/>
    <w:rsid w:val="006C1D3D"/>
    <w:rsid w:val="006C1DFD"/>
    <w:rsid w:val="006C1F81"/>
    <w:rsid w:val="006C1F93"/>
    <w:rsid w:val="006C2051"/>
    <w:rsid w:val="006C2461"/>
    <w:rsid w:val="006C2529"/>
    <w:rsid w:val="006C2FAD"/>
    <w:rsid w:val="006C3487"/>
    <w:rsid w:val="006C3572"/>
    <w:rsid w:val="006C3A65"/>
    <w:rsid w:val="006C3B30"/>
    <w:rsid w:val="006C3B45"/>
    <w:rsid w:val="006C3BBF"/>
    <w:rsid w:val="006C3E0D"/>
    <w:rsid w:val="006C3EF1"/>
    <w:rsid w:val="006C3F43"/>
    <w:rsid w:val="006C4006"/>
    <w:rsid w:val="006C40E7"/>
    <w:rsid w:val="006C4757"/>
    <w:rsid w:val="006C4A0C"/>
    <w:rsid w:val="006C4A6E"/>
    <w:rsid w:val="006C4AC0"/>
    <w:rsid w:val="006C4BE8"/>
    <w:rsid w:val="006C4F7F"/>
    <w:rsid w:val="006C521A"/>
    <w:rsid w:val="006C55D6"/>
    <w:rsid w:val="006C57E0"/>
    <w:rsid w:val="006C5A09"/>
    <w:rsid w:val="006C5F7C"/>
    <w:rsid w:val="006C6320"/>
    <w:rsid w:val="006C6AB3"/>
    <w:rsid w:val="006C6B9A"/>
    <w:rsid w:val="006C732E"/>
    <w:rsid w:val="006C73D5"/>
    <w:rsid w:val="006C7418"/>
    <w:rsid w:val="006C7790"/>
    <w:rsid w:val="006C7DA5"/>
    <w:rsid w:val="006D042B"/>
    <w:rsid w:val="006D049C"/>
    <w:rsid w:val="006D0602"/>
    <w:rsid w:val="006D08DA"/>
    <w:rsid w:val="006D0B29"/>
    <w:rsid w:val="006D0DAE"/>
    <w:rsid w:val="006D0F81"/>
    <w:rsid w:val="006D104E"/>
    <w:rsid w:val="006D10D0"/>
    <w:rsid w:val="006D1358"/>
    <w:rsid w:val="006D165C"/>
    <w:rsid w:val="006D185C"/>
    <w:rsid w:val="006D18BD"/>
    <w:rsid w:val="006D194A"/>
    <w:rsid w:val="006D22DE"/>
    <w:rsid w:val="006D23D7"/>
    <w:rsid w:val="006D294C"/>
    <w:rsid w:val="006D2A0B"/>
    <w:rsid w:val="006D320B"/>
    <w:rsid w:val="006D32E4"/>
    <w:rsid w:val="006D3AEA"/>
    <w:rsid w:val="006D3C8F"/>
    <w:rsid w:val="006D3DD5"/>
    <w:rsid w:val="006D4126"/>
    <w:rsid w:val="006D477D"/>
    <w:rsid w:val="006D4B26"/>
    <w:rsid w:val="006D4CCE"/>
    <w:rsid w:val="006D50F2"/>
    <w:rsid w:val="006D51E0"/>
    <w:rsid w:val="006D54F2"/>
    <w:rsid w:val="006D5BFC"/>
    <w:rsid w:val="006D6579"/>
    <w:rsid w:val="006D6636"/>
    <w:rsid w:val="006D6827"/>
    <w:rsid w:val="006D6E9A"/>
    <w:rsid w:val="006D6F1F"/>
    <w:rsid w:val="006D701A"/>
    <w:rsid w:val="006D70B1"/>
    <w:rsid w:val="006D70FC"/>
    <w:rsid w:val="006D7183"/>
    <w:rsid w:val="006D7269"/>
    <w:rsid w:val="006D7289"/>
    <w:rsid w:val="006D76E0"/>
    <w:rsid w:val="006D7A80"/>
    <w:rsid w:val="006D7AB2"/>
    <w:rsid w:val="006D7AE1"/>
    <w:rsid w:val="006D7B62"/>
    <w:rsid w:val="006D7DDB"/>
    <w:rsid w:val="006D7F1B"/>
    <w:rsid w:val="006E00D7"/>
    <w:rsid w:val="006E031B"/>
    <w:rsid w:val="006E065C"/>
    <w:rsid w:val="006E080B"/>
    <w:rsid w:val="006E0A8B"/>
    <w:rsid w:val="006E1108"/>
    <w:rsid w:val="006E12F7"/>
    <w:rsid w:val="006E1462"/>
    <w:rsid w:val="006E160B"/>
    <w:rsid w:val="006E1694"/>
    <w:rsid w:val="006E16B2"/>
    <w:rsid w:val="006E1739"/>
    <w:rsid w:val="006E1B91"/>
    <w:rsid w:val="006E211B"/>
    <w:rsid w:val="006E21AD"/>
    <w:rsid w:val="006E288C"/>
    <w:rsid w:val="006E28FB"/>
    <w:rsid w:val="006E297E"/>
    <w:rsid w:val="006E3296"/>
    <w:rsid w:val="006E3661"/>
    <w:rsid w:val="006E38F2"/>
    <w:rsid w:val="006E39FD"/>
    <w:rsid w:val="006E3E2A"/>
    <w:rsid w:val="006E43BA"/>
    <w:rsid w:val="006E43EF"/>
    <w:rsid w:val="006E482D"/>
    <w:rsid w:val="006E498C"/>
    <w:rsid w:val="006E4D13"/>
    <w:rsid w:val="006E5095"/>
    <w:rsid w:val="006E514B"/>
    <w:rsid w:val="006E5344"/>
    <w:rsid w:val="006E53EA"/>
    <w:rsid w:val="006E5932"/>
    <w:rsid w:val="006E5E90"/>
    <w:rsid w:val="006E6047"/>
    <w:rsid w:val="006E6221"/>
    <w:rsid w:val="006E62A8"/>
    <w:rsid w:val="006E62B6"/>
    <w:rsid w:val="006E63F5"/>
    <w:rsid w:val="006E655F"/>
    <w:rsid w:val="006E662C"/>
    <w:rsid w:val="006E6773"/>
    <w:rsid w:val="006E69BC"/>
    <w:rsid w:val="006E6C56"/>
    <w:rsid w:val="006E6EC5"/>
    <w:rsid w:val="006E6F17"/>
    <w:rsid w:val="006E7516"/>
    <w:rsid w:val="006E76EC"/>
    <w:rsid w:val="006E7853"/>
    <w:rsid w:val="006E7D88"/>
    <w:rsid w:val="006E7EA3"/>
    <w:rsid w:val="006F00A4"/>
    <w:rsid w:val="006F0348"/>
    <w:rsid w:val="006F0519"/>
    <w:rsid w:val="006F07B3"/>
    <w:rsid w:val="006F0852"/>
    <w:rsid w:val="006F1419"/>
    <w:rsid w:val="006F161F"/>
    <w:rsid w:val="006F19E8"/>
    <w:rsid w:val="006F1AFC"/>
    <w:rsid w:val="006F1BB0"/>
    <w:rsid w:val="006F1C1E"/>
    <w:rsid w:val="006F1DE6"/>
    <w:rsid w:val="006F2661"/>
    <w:rsid w:val="006F2C73"/>
    <w:rsid w:val="006F2D90"/>
    <w:rsid w:val="006F2F63"/>
    <w:rsid w:val="006F2F89"/>
    <w:rsid w:val="006F31E0"/>
    <w:rsid w:val="006F3382"/>
    <w:rsid w:val="006F338E"/>
    <w:rsid w:val="006F384E"/>
    <w:rsid w:val="006F38FD"/>
    <w:rsid w:val="006F3AB3"/>
    <w:rsid w:val="006F3CE2"/>
    <w:rsid w:val="006F3CE9"/>
    <w:rsid w:val="006F3DBA"/>
    <w:rsid w:val="006F4183"/>
    <w:rsid w:val="006F41DE"/>
    <w:rsid w:val="006F43DF"/>
    <w:rsid w:val="006F4755"/>
    <w:rsid w:val="006F4B16"/>
    <w:rsid w:val="006F4D97"/>
    <w:rsid w:val="006F4DC2"/>
    <w:rsid w:val="006F4FEC"/>
    <w:rsid w:val="006F5061"/>
    <w:rsid w:val="006F519F"/>
    <w:rsid w:val="006F51EE"/>
    <w:rsid w:val="006F52F5"/>
    <w:rsid w:val="006F5352"/>
    <w:rsid w:val="006F5608"/>
    <w:rsid w:val="006F57CE"/>
    <w:rsid w:val="006F5946"/>
    <w:rsid w:val="006F59BA"/>
    <w:rsid w:val="006F59BB"/>
    <w:rsid w:val="006F5A30"/>
    <w:rsid w:val="006F5C58"/>
    <w:rsid w:val="006F5F25"/>
    <w:rsid w:val="006F5F4C"/>
    <w:rsid w:val="006F616E"/>
    <w:rsid w:val="006F61EB"/>
    <w:rsid w:val="006F6213"/>
    <w:rsid w:val="006F654D"/>
    <w:rsid w:val="006F65A1"/>
    <w:rsid w:val="006F6A71"/>
    <w:rsid w:val="006F6A77"/>
    <w:rsid w:val="006F6DA1"/>
    <w:rsid w:val="006F7248"/>
    <w:rsid w:val="006F729C"/>
    <w:rsid w:val="006F7324"/>
    <w:rsid w:val="006F77A8"/>
    <w:rsid w:val="006F7CD7"/>
    <w:rsid w:val="006F7F29"/>
    <w:rsid w:val="0070001C"/>
    <w:rsid w:val="0070007E"/>
    <w:rsid w:val="007001C0"/>
    <w:rsid w:val="00700318"/>
    <w:rsid w:val="00700612"/>
    <w:rsid w:val="00700997"/>
    <w:rsid w:val="007009D5"/>
    <w:rsid w:val="00700A60"/>
    <w:rsid w:val="0070112A"/>
    <w:rsid w:val="00701247"/>
    <w:rsid w:val="007014C6"/>
    <w:rsid w:val="00701750"/>
    <w:rsid w:val="00701951"/>
    <w:rsid w:val="00701AAC"/>
    <w:rsid w:val="00701B4A"/>
    <w:rsid w:val="00702784"/>
    <w:rsid w:val="0070284D"/>
    <w:rsid w:val="00702DE0"/>
    <w:rsid w:val="007030E1"/>
    <w:rsid w:val="00703BB8"/>
    <w:rsid w:val="00704561"/>
    <w:rsid w:val="0070456D"/>
    <w:rsid w:val="007048FC"/>
    <w:rsid w:val="00704A4A"/>
    <w:rsid w:val="00704F89"/>
    <w:rsid w:val="00705051"/>
    <w:rsid w:val="0070528C"/>
    <w:rsid w:val="00705684"/>
    <w:rsid w:val="00705D0D"/>
    <w:rsid w:val="00706065"/>
    <w:rsid w:val="00706180"/>
    <w:rsid w:val="0070642F"/>
    <w:rsid w:val="007064C0"/>
    <w:rsid w:val="00706836"/>
    <w:rsid w:val="0070689E"/>
    <w:rsid w:val="00706ADC"/>
    <w:rsid w:val="00706B20"/>
    <w:rsid w:val="00706B96"/>
    <w:rsid w:val="00706ECD"/>
    <w:rsid w:val="00706F86"/>
    <w:rsid w:val="0070712E"/>
    <w:rsid w:val="00707440"/>
    <w:rsid w:val="00707571"/>
    <w:rsid w:val="007078BB"/>
    <w:rsid w:val="00707AED"/>
    <w:rsid w:val="00707B2E"/>
    <w:rsid w:val="00707C61"/>
    <w:rsid w:val="00707FD9"/>
    <w:rsid w:val="007100C7"/>
    <w:rsid w:val="00710306"/>
    <w:rsid w:val="0071084E"/>
    <w:rsid w:val="007108E0"/>
    <w:rsid w:val="00710B49"/>
    <w:rsid w:val="00710D78"/>
    <w:rsid w:val="00710F25"/>
    <w:rsid w:val="00710F82"/>
    <w:rsid w:val="00711023"/>
    <w:rsid w:val="00711324"/>
    <w:rsid w:val="00711CA4"/>
    <w:rsid w:val="00711D10"/>
    <w:rsid w:val="00711D96"/>
    <w:rsid w:val="0071207B"/>
    <w:rsid w:val="007122C5"/>
    <w:rsid w:val="007123BC"/>
    <w:rsid w:val="00712986"/>
    <w:rsid w:val="00712A1C"/>
    <w:rsid w:val="00712D33"/>
    <w:rsid w:val="00712D3D"/>
    <w:rsid w:val="0071311F"/>
    <w:rsid w:val="00713384"/>
    <w:rsid w:val="007135BD"/>
    <w:rsid w:val="0071373B"/>
    <w:rsid w:val="0071386B"/>
    <w:rsid w:val="00713C07"/>
    <w:rsid w:val="00713D5B"/>
    <w:rsid w:val="00713E9C"/>
    <w:rsid w:val="00713FD9"/>
    <w:rsid w:val="00714191"/>
    <w:rsid w:val="00714194"/>
    <w:rsid w:val="007141F0"/>
    <w:rsid w:val="007142D4"/>
    <w:rsid w:val="007145E2"/>
    <w:rsid w:val="007149AC"/>
    <w:rsid w:val="00714BDA"/>
    <w:rsid w:val="00714CA1"/>
    <w:rsid w:val="007152B0"/>
    <w:rsid w:val="007153CC"/>
    <w:rsid w:val="007157B6"/>
    <w:rsid w:val="007158A4"/>
    <w:rsid w:val="007158D0"/>
    <w:rsid w:val="00715C1C"/>
    <w:rsid w:val="00715CB5"/>
    <w:rsid w:val="00715E44"/>
    <w:rsid w:val="00716044"/>
    <w:rsid w:val="00716359"/>
    <w:rsid w:val="007164FE"/>
    <w:rsid w:val="00716A38"/>
    <w:rsid w:val="00716DCF"/>
    <w:rsid w:val="00716EF5"/>
    <w:rsid w:val="0071718F"/>
    <w:rsid w:val="00717314"/>
    <w:rsid w:val="007173EA"/>
    <w:rsid w:val="00717B1C"/>
    <w:rsid w:val="00717CCE"/>
    <w:rsid w:val="00717D4E"/>
    <w:rsid w:val="00717DC1"/>
    <w:rsid w:val="00720171"/>
    <w:rsid w:val="007202B7"/>
    <w:rsid w:val="007203BD"/>
    <w:rsid w:val="007204FC"/>
    <w:rsid w:val="00720746"/>
    <w:rsid w:val="007208B4"/>
    <w:rsid w:val="00720B90"/>
    <w:rsid w:val="00720E5C"/>
    <w:rsid w:val="007213E1"/>
    <w:rsid w:val="00721813"/>
    <w:rsid w:val="007218D5"/>
    <w:rsid w:val="007218DE"/>
    <w:rsid w:val="00721A7F"/>
    <w:rsid w:val="00721AD9"/>
    <w:rsid w:val="00721CB6"/>
    <w:rsid w:val="00721D35"/>
    <w:rsid w:val="00721FEE"/>
    <w:rsid w:val="007220CF"/>
    <w:rsid w:val="00722356"/>
    <w:rsid w:val="0072255E"/>
    <w:rsid w:val="007225A4"/>
    <w:rsid w:val="00722908"/>
    <w:rsid w:val="00722A42"/>
    <w:rsid w:val="00722C74"/>
    <w:rsid w:val="00722F2B"/>
    <w:rsid w:val="007231CF"/>
    <w:rsid w:val="007233AF"/>
    <w:rsid w:val="0072354A"/>
    <w:rsid w:val="007238E1"/>
    <w:rsid w:val="00723941"/>
    <w:rsid w:val="00723BC7"/>
    <w:rsid w:val="00723D59"/>
    <w:rsid w:val="00723DAB"/>
    <w:rsid w:val="00723F8C"/>
    <w:rsid w:val="00723FBF"/>
    <w:rsid w:val="007243E2"/>
    <w:rsid w:val="00724689"/>
    <w:rsid w:val="007247F4"/>
    <w:rsid w:val="00724F68"/>
    <w:rsid w:val="00725107"/>
    <w:rsid w:val="00725572"/>
    <w:rsid w:val="00725705"/>
    <w:rsid w:val="00725E30"/>
    <w:rsid w:val="00725EE5"/>
    <w:rsid w:val="00725F1E"/>
    <w:rsid w:val="0072609C"/>
    <w:rsid w:val="007260A5"/>
    <w:rsid w:val="00726427"/>
    <w:rsid w:val="00726688"/>
    <w:rsid w:val="007272F7"/>
    <w:rsid w:val="0072757C"/>
    <w:rsid w:val="007275C9"/>
    <w:rsid w:val="00727B12"/>
    <w:rsid w:val="00727C26"/>
    <w:rsid w:val="00727E4E"/>
    <w:rsid w:val="00727F5E"/>
    <w:rsid w:val="0073068B"/>
    <w:rsid w:val="00730CD9"/>
    <w:rsid w:val="00730D0C"/>
    <w:rsid w:val="00730FF7"/>
    <w:rsid w:val="007311D3"/>
    <w:rsid w:val="00731290"/>
    <w:rsid w:val="007316CC"/>
    <w:rsid w:val="007318BC"/>
    <w:rsid w:val="00731D76"/>
    <w:rsid w:val="00731DE5"/>
    <w:rsid w:val="00732020"/>
    <w:rsid w:val="00732111"/>
    <w:rsid w:val="0073215C"/>
    <w:rsid w:val="00732417"/>
    <w:rsid w:val="00732569"/>
    <w:rsid w:val="00732A18"/>
    <w:rsid w:val="00732A4E"/>
    <w:rsid w:val="0073316D"/>
    <w:rsid w:val="007331C9"/>
    <w:rsid w:val="0073329A"/>
    <w:rsid w:val="007333EA"/>
    <w:rsid w:val="0073359B"/>
    <w:rsid w:val="00733ABB"/>
    <w:rsid w:val="00733BF8"/>
    <w:rsid w:val="00733CF6"/>
    <w:rsid w:val="00733F80"/>
    <w:rsid w:val="00733FA0"/>
    <w:rsid w:val="00734075"/>
    <w:rsid w:val="00734140"/>
    <w:rsid w:val="00734238"/>
    <w:rsid w:val="007344BB"/>
    <w:rsid w:val="00734531"/>
    <w:rsid w:val="007346B6"/>
    <w:rsid w:val="00734921"/>
    <w:rsid w:val="00734A07"/>
    <w:rsid w:val="00734A13"/>
    <w:rsid w:val="00734D92"/>
    <w:rsid w:val="007350DF"/>
    <w:rsid w:val="007351B7"/>
    <w:rsid w:val="00735489"/>
    <w:rsid w:val="0073567B"/>
    <w:rsid w:val="00735782"/>
    <w:rsid w:val="00735D41"/>
    <w:rsid w:val="00735DFB"/>
    <w:rsid w:val="00735E4D"/>
    <w:rsid w:val="00735FAC"/>
    <w:rsid w:val="0073614F"/>
    <w:rsid w:val="007363AD"/>
    <w:rsid w:val="00736585"/>
    <w:rsid w:val="00736D4B"/>
    <w:rsid w:val="00736EB4"/>
    <w:rsid w:val="00737AA2"/>
    <w:rsid w:val="00737D23"/>
    <w:rsid w:val="00737F6E"/>
    <w:rsid w:val="00740380"/>
    <w:rsid w:val="00740536"/>
    <w:rsid w:val="00740583"/>
    <w:rsid w:val="007406BD"/>
    <w:rsid w:val="00740706"/>
    <w:rsid w:val="00740E42"/>
    <w:rsid w:val="00740F34"/>
    <w:rsid w:val="00741511"/>
    <w:rsid w:val="007415D6"/>
    <w:rsid w:val="0074195A"/>
    <w:rsid w:val="007424B4"/>
    <w:rsid w:val="00742A2B"/>
    <w:rsid w:val="00742A30"/>
    <w:rsid w:val="00742BC4"/>
    <w:rsid w:val="00742CE1"/>
    <w:rsid w:val="00742F62"/>
    <w:rsid w:val="00743794"/>
    <w:rsid w:val="00743B75"/>
    <w:rsid w:val="0074401D"/>
    <w:rsid w:val="00744155"/>
    <w:rsid w:val="00744501"/>
    <w:rsid w:val="00744669"/>
    <w:rsid w:val="007446C3"/>
    <w:rsid w:val="007446FD"/>
    <w:rsid w:val="00744733"/>
    <w:rsid w:val="0074478A"/>
    <w:rsid w:val="007448C4"/>
    <w:rsid w:val="00744AF9"/>
    <w:rsid w:val="00744B8F"/>
    <w:rsid w:val="00745520"/>
    <w:rsid w:val="007457DB"/>
    <w:rsid w:val="00745F4E"/>
    <w:rsid w:val="0074633B"/>
    <w:rsid w:val="0074638E"/>
    <w:rsid w:val="007464EE"/>
    <w:rsid w:val="0074698A"/>
    <w:rsid w:val="00746A1A"/>
    <w:rsid w:val="00746A33"/>
    <w:rsid w:val="00746B1E"/>
    <w:rsid w:val="00746B85"/>
    <w:rsid w:val="00746C7A"/>
    <w:rsid w:val="00747579"/>
    <w:rsid w:val="00747DB1"/>
    <w:rsid w:val="00747E46"/>
    <w:rsid w:val="00747ECB"/>
    <w:rsid w:val="00747F0D"/>
    <w:rsid w:val="00747FA4"/>
    <w:rsid w:val="00747FED"/>
    <w:rsid w:val="00750274"/>
    <w:rsid w:val="007508BD"/>
    <w:rsid w:val="007508EE"/>
    <w:rsid w:val="00750A5D"/>
    <w:rsid w:val="00750F02"/>
    <w:rsid w:val="0075119D"/>
    <w:rsid w:val="00751275"/>
    <w:rsid w:val="007513CF"/>
    <w:rsid w:val="0075147C"/>
    <w:rsid w:val="007519D0"/>
    <w:rsid w:val="00751D44"/>
    <w:rsid w:val="007521CF"/>
    <w:rsid w:val="00752430"/>
    <w:rsid w:val="0075285E"/>
    <w:rsid w:val="007528AF"/>
    <w:rsid w:val="00752960"/>
    <w:rsid w:val="00752B32"/>
    <w:rsid w:val="00752C43"/>
    <w:rsid w:val="00752EE2"/>
    <w:rsid w:val="007532C2"/>
    <w:rsid w:val="00753307"/>
    <w:rsid w:val="0075350C"/>
    <w:rsid w:val="00753902"/>
    <w:rsid w:val="00754238"/>
    <w:rsid w:val="007542BB"/>
    <w:rsid w:val="007543C6"/>
    <w:rsid w:val="007546DD"/>
    <w:rsid w:val="0075476F"/>
    <w:rsid w:val="0075478C"/>
    <w:rsid w:val="0075489E"/>
    <w:rsid w:val="00754CF2"/>
    <w:rsid w:val="00754DE8"/>
    <w:rsid w:val="00754E37"/>
    <w:rsid w:val="00754F7E"/>
    <w:rsid w:val="0075559B"/>
    <w:rsid w:val="007557A0"/>
    <w:rsid w:val="0075583F"/>
    <w:rsid w:val="00755E30"/>
    <w:rsid w:val="00756161"/>
    <w:rsid w:val="007561E8"/>
    <w:rsid w:val="007565F8"/>
    <w:rsid w:val="00756AEC"/>
    <w:rsid w:val="00756B2A"/>
    <w:rsid w:val="00756C42"/>
    <w:rsid w:val="007570F9"/>
    <w:rsid w:val="0075769C"/>
    <w:rsid w:val="007576D1"/>
    <w:rsid w:val="0075772B"/>
    <w:rsid w:val="0075780E"/>
    <w:rsid w:val="007579B3"/>
    <w:rsid w:val="00757DF2"/>
    <w:rsid w:val="00757E38"/>
    <w:rsid w:val="0076014C"/>
    <w:rsid w:val="00760236"/>
    <w:rsid w:val="007602D4"/>
    <w:rsid w:val="0076035E"/>
    <w:rsid w:val="0076047C"/>
    <w:rsid w:val="0076052B"/>
    <w:rsid w:val="00760863"/>
    <w:rsid w:val="00760C1A"/>
    <w:rsid w:val="00760DA5"/>
    <w:rsid w:val="00760E46"/>
    <w:rsid w:val="00760F26"/>
    <w:rsid w:val="00760F96"/>
    <w:rsid w:val="00760FF1"/>
    <w:rsid w:val="0076116F"/>
    <w:rsid w:val="00761223"/>
    <w:rsid w:val="007615EB"/>
    <w:rsid w:val="00761933"/>
    <w:rsid w:val="00761DB7"/>
    <w:rsid w:val="00762171"/>
    <w:rsid w:val="00762401"/>
    <w:rsid w:val="007624B5"/>
    <w:rsid w:val="007626D4"/>
    <w:rsid w:val="007626FF"/>
    <w:rsid w:val="007631CF"/>
    <w:rsid w:val="00763E86"/>
    <w:rsid w:val="007643C6"/>
    <w:rsid w:val="00764537"/>
    <w:rsid w:val="007645A5"/>
    <w:rsid w:val="0076484B"/>
    <w:rsid w:val="007648E0"/>
    <w:rsid w:val="00764C03"/>
    <w:rsid w:val="007650C9"/>
    <w:rsid w:val="00765761"/>
    <w:rsid w:val="00765912"/>
    <w:rsid w:val="00765AB5"/>
    <w:rsid w:val="00765CF3"/>
    <w:rsid w:val="00766201"/>
    <w:rsid w:val="0076631A"/>
    <w:rsid w:val="00766E0D"/>
    <w:rsid w:val="00767052"/>
    <w:rsid w:val="007673BB"/>
    <w:rsid w:val="00767540"/>
    <w:rsid w:val="007675E7"/>
    <w:rsid w:val="007677EA"/>
    <w:rsid w:val="007679DD"/>
    <w:rsid w:val="00767D38"/>
    <w:rsid w:val="00770055"/>
    <w:rsid w:val="0077005B"/>
    <w:rsid w:val="007702FF"/>
    <w:rsid w:val="0077090C"/>
    <w:rsid w:val="00770DC0"/>
    <w:rsid w:val="007712E7"/>
    <w:rsid w:val="007712EA"/>
    <w:rsid w:val="00771374"/>
    <w:rsid w:val="007714B7"/>
    <w:rsid w:val="0077153A"/>
    <w:rsid w:val="00771620"/>
    <w:rsid w:val="007716DC"/>
    <w:rsid w:val="0077187B"/>
    <w:rsid w:val="00771A20"/>
    <w:rsid w:val="00771AA3"/>
    <w:rsid w:val="00771FE5"/>
    <w:rsid w:val="00771FF3"/>
    <w:rsid w:val="00772271"/>
    <w:rsid w:val="007722E7"/>
    <w:rsid w:val="00772319"/>
    <w:rsid w:val="007726A5"/>
    <w:rsid w:val="00772722"/>
    <w:rsid w:val="00772741"/>
    <w:rsid w:val="00772B9E"/>
    <w:rsid w:val="00772C0F"/>
    <w:rsid w:val="00772D1D"/>
    <w:rsid w:val="00772E94"/>
    <w:rsid w:val="00772F08"/>
    <w:rsid w:val="00773152"/>
    <w:rsid w:val="00773266"/>
    <w:rsid w:val="007736E4"/>
    <w:rsid w:val="0077406F"/>
    <w:rsid w:val="007742BD"/>
    <w:rsid w:val="00774374"/>
    <w:rsid w:val="00774452"/>
    <w:rsid w:val="007744F4"/>
    <w:rsid w:val="00774C58"/>
    <w:rsid w:val="00774E21"/>
    <w:rsid w:val="00774EFB"/>
    <w:rsid w:val="00775464"/>
    <w:rsid w:val="00775495"/>
    <w:rsid w:val="007756C8"/>
    <w:rsid w:val="007759BE"/>
    <w:rsid w:val="00775BAB"/>
    <w:rsid w:val="00775DF7"/>
    <w:rsid w:val="00775E2D"/>
    <w:rsid w:val="0077631F"/>
    <w:rsid w:val="00776482"/>
    <w:rsid w:val="00776595"/>
    <w:rsid w:val="0077687D"/>
    <w:rsid w:val="0077699B"/>
    <w:rsid w:val="00776A9A"/>
    <w:rsid w:val="0077752D"/>
    <w:rsid w:val="0077753F"/>
    <w:rsid w:val="007777B3"/>
    <w:rsid w:val="0077787F"/>
    <w:rsid w:val="0077799D"/>
    <w:rsid w:val="00777D1E"/>
    <w:rsid w:val="00777F80"/>
    <w:rsid w:val="0078032D"/>
    <w:rsid w:val="007805F0"/>
    <w:rsid w:val="00780631"/>
    <w:rsid w:val="00780711"/>
    <w:rsid w:val="00780805"/>
    <w:rsid w:val="0078082D"/>
    <w:rsid w:val="00780A5E"/>
    <w:rsid w:val="00780E8A"/>
    <w:rsid w:val="007815FF"/>
    <w:rsid w:val="00781799"/>
    <w:rsid w:val="00781A4C"/>
    <w:rsid w:val="00781AE2"/>
    <w:rsid w:val="007820AF"/>
    <w:rsid w:val="007821E6"/>
    <w:rsid w:val="007823D9"/>
    <w:rsid w:val="00782CB7"/>
    <w:rsid w:val="007830F5"/>
    <w:rsid w:val="00783143"/>
    <w:rsid w:val="007833BD"/>
    <w:rsid w:val="007835EB"/>
    <w:rsid w:val="00783892"/>
    <w:rsid w:val="007838C2"/>
    <w:rsid w:val="00783D43"/>
    <w:rsid w:val="00783D5A"/>
    <w:rsid w:val="0078405E"/>
    <w:rsid w:val="0078408A"/>
    <w:rsid w:val="00784215"/>
    <w:rsid w:val="007846EA"/>
    <w:rsid w:val="00784793"/>
    <w:rsid w:val="007849BD"/>
    <w:rsid w:val="00784C84"/>
    <w:rsid w:val="00784DAE"/>
    <w:rsid w:val="00784F4D"/>
    <w:rsid w:val="007850CD"/>
    <w:rsid w:val="007855AF"/>
    <w:rsid w:val="00785965"/>
    <w:rsid w:val="00785DB5"/>
    <w:rsid w:val="00785E57"/>
    <w:rsid w:val="0078638F"/>
    <w:rsid w:val="007865AC"/>
    <w:rsid w:val="007869B1"/>
    <w:rsid w:val="007869D4"/>
    <w:rsid w:val="00786C12"/>
    <w:rsid w:val="00786C92"/>
    <w:rsid w:val="00786CDF"/>
    <w:rsid w:val="0078733F"/>
    <w:rsid w:val="0078736E"/>
    <w:rsid w:val="0078783B"/>
    <w:rsid w:val="00787E0B"/>
    <w:rsid w:val="00787F89"/>
    <w:rsid w:val="0079007C"/>
    <w:rsid w:val="007902FD"/>
    <w:rsid w:val="0079032D"/>
    <w:rsid w:val="0079036E"/>
    <w:rsid w:val="0079050B"/>
    <w:rsid w:val="0079054B"/>
    <w:rsid w:val="00790828"/>
    <w:rsid w:val="00790C86"/>
    <w:rsid w:val="00790DDE"/>
    <w:rsid w:val="00790EC5"/>
    <w:rsid w:val="00790EF5"/>
    <w:rsid w:val="007913C3"/>
    <w:rsid w:val="007915D7"/>
    <w:rsid w:val="0079197E"/>
    <w:rsid w:val="00791B20"/>
    <w:rsid w:val="00792061"/>
    <w:rsid w:val="007921F9"/>
    <w:rsid w:val="00792209"/>
    <w:rsid w:val="00792257"/>
    <w:rsid w:val="007922E0"/>
    <w:rsid w:val="007927F9"/>
    <w:rsid w:val="00792802"/>
    <w:rsid w:val="00792A07"/>
    <w:rsid w:val="00792ACD"/>
    <w:rsid w:val="00792FF5"/>
    <w:rsid w:val="007930A1"/>
    <w:rsid w:val="007930F6"/>
    <w:rsid w:val="00793147"/>
    <w:rsid w:val="0079327D"/>
    <w:rsid w:val="00793289"/>
    <w:rsid w:val="007936C3"/>
    <w:rsid w:val="00793847"/>
    <w:rsid w:val="007939F9"/>
    <w:rsid w:val="00793C07"/>
    <w:rsid w:val="00793C7B"/>
    <w:rsid w:val="00793EC6"/>
    <w:rsid w:val="00794103"/>
    <w:rsid w:val="00794120"/>
    <w:rsid w:val="0079417D"/>
    <w:rsid w:val="00794187"/>
    <w:rsid w:val="0079418D"/>
    <w:rsid w:val="00794443"/>
    <w:rsid w:val="0079467E"/>
    <w:rsid w:val="007946E6"/>
    <w:rsid w:val="00794872"/>
    <w:rsid w:val="007948B3"/>
    <w:rsid w:val="00794AF9"/>
    <w:rsid w:val="00794C0E"/>
    <w:rsid w:val="00794F3E"/>
    <w:rsid w:val="00794F9E"/>
    <w:rsid w:val="007952C9"/>
    <w:rsid w:val="00795414"/>
    <w:rsid w:val="00795BCF"/>
    <w:rsid w:val="00795EB7"/>
    <w:rsid w:val="007962EC"/>
    <w:rsid w:val="00796536"/>
    <w:rsid w:val="00796B36"/>
    <w:rsid w:val="00796F9F"/>
    <w:rsid w:val="00797161"/>
    <w:rsid w:val="00797235"/>
    <w:rsid w:val="00797A9A"/>
    <w:rsid w:val="00797AC5"/>
    <w:rsid w:val="00797B55"/>
    <w:rsid w:val="00797F15"/>
    <w:rsid w:val="00797F26"/>
    <w:rsid w:val="00797F30"/>
    <w:rsid w:val="007A0049"/>
    <w:rsid w:val="007A0F12"/>
    <w:rsid w:val="007A12C4"/>
    <w:rsid w:val="007A1447"/>
    <w:rsid w:val="007A148C"/>
    <w:rsid w:val="007A1724"/>
    <w:rsid w:val="007A1AE8"/>
    <w:rsid w:val="007A1F4F"/>
    <w:rsid w:val="007A21D4"/>
    <w:rsid w:val="007A2386"/>
    <w:rsid w:val="007A25FE"/>
    <w:rsid w:val="007A290B"/>
    <w:rsid w:val="007A2ADF"/>
    <w:rsid w:val="007A2C69"/>
    <w:rsid w:val="007A2CF5"/>
    <w:rsid w:val="007A2D1F"/>
    <w:rsid w:val="007A330D"/>
    <w:rsid w:val="007A37D7"/>
    <w:rsid w:val="007A3E5A"/>
    <w:rsid w:val="007A3F23"/>
    <w:rsid w:val="007A45F0"/>
    <w:rsid w:val="007A48DF"/>
    <w:rsid w:val="007A4A09"/>
    <w:rsid w:val="007A4B13"/>
    <w:rsid w:val="007A50CA"/>
    <w:rsid w:val="007A51BA"/>
    <w:rsid w:val="007A52AB"/>
    <w:rsid w:val="007A540D"/>
    <w:rsid w:val="007A5435"/>
    <w:rsid w:val="007A543C"/>
    <w:rsid w:val="007A5A61"/>
    <w:rsid w:val="007A5CDC"/>
    <w:rsid w:val="007A5D8D"/>
    <w:rsid w:val="007A5FCE"/>
    <w:rsid w:val="007A61F0"/>
    <w:rsid w:val="007A64F2"/>
    <w:rsid w:val="007A658B"/>
    <w:rsid w:val="007A65D2"/>
    <w:rsid w:val="007A66AF"/>
    <w:rsid w:val="007A6867"/>
    <w:rsid w:val="007A6DC0"/>
    <w:rsid w:val="007A6E75"/>
    <w:rsid w:val="007A7030"/>
    <w:rsid w:val="007A710B"/>
    <w:rsid w:val="007A713D"/>
    <w:rsid w:val="007A734C"/>
    <w:rsid w:val="007A74C0"/>
    <w:rsid w:val="007A775B"/>
    <w:rsid w:val="007A7B32"/>
    <w:rsid w:val="007A7D2C"/>
    <w:rsid w:val="007A7E6F"/>
    <w:rsid w:val="007A7FB6"/>
    <w:rsid w:val="007B083C"/>
    <w:rsid w:val="007B08DE"/>
    <w:rsid w:val="007B0AAF"/>
    <w:rsid w:val="007B0C38"/>
    <w:rsid w:val="007B0C75"/>
    <w:rsid w:val="007B0CAF"/>
    <w:rsid w:val="007B0EF7"/>
    <w:rsid w:val="007B15ED"/>
    <w:rsid w:val="007B1B3C"/>
    <w:rsid w:val="007B1CD5"/>
    <w:rsid w:val="007B2463"/>
    <w:rsid w:val="007B26EE"/>
    <w:rsid w:val="007B29C9"/>
    <w:rsid w:val="007B2B72"/>
    <w:rsid w:val="007B31F9"/>
    <w:rsid w:val="007B35A1"/>
    <w:rsid w:val="007B3D68"/>
    <w:rsid w:val="007B460A"/>
    <w:rsid w:val="007B4B76"/>
    <w:rsid w:val="007B4CB5"/>
    <w:rsid w:val="007B4D1E"/>
    <w:rsid w:val="007B5631"/>
    <w:rsid w:val="007B58D8"/>
    <w:rsid w:val="007B5B39"/>
    <w:rsid w:val="007B674A"/>
    <w:rsid w:val="007B6992"/>
    <w:rsid w:val="007B6DA8"/>
    <w:rsid w:val="007B6F86"/>
    <w:rsid w:val="007B6FEB"/>
    <w:rsid w:val="007B75FF"/>
    <w:rsid w:val="007B7AB1"/>
    <w:rsid w:val="007B7B30"/>
    <w:rsid w:val="007B7B56"/>
    <w:rsid w:val="007B7DAD"/>
    <w:rsid w:val="007C00EA"/>
    <w:rsid w:val="007C0154"/>
    <w:rsid w:val="007C026A"/>
    <w:rsid w:val="007C052A"/>
    <w:rsid w:val="007C0A86"/>
    <w:rsid w:val="007C0C51"/>
    <w:rsid w:val="007C1030"/>
    <w:rsid w:val="007C10BD"/>
    <w:rsid w:val="007C14DA"/>
    <w:rsid w:val="007C17EF"/>
    <w:rsid w:val="007C196C"/>
    <w:rsid w:val="007C1F98"/>
    <w:rsid w:val="007C24CB"/>
    <w:rsid w:val="007C2532"/>
    <w:rsid w:val="007C260B"/>
    <w:rsid w:val="007C273E"/>
    <w:rsid w:val="007C2883"/>
    <w:rsid w:val="007C2EDA"/>
    <w:rsid w:val="007C2FD8"/>
    <w:rsid w:val="007C32CB"/>
    <w:rsid w:val="007C340C"/>
    <w:rsid w:val="007C3EEE"/>
    <w:rsid w:val="007C4324"/>
    <w:rsid w:val="007C432B"/>
    <w:rsid w:val="007C477A"/>
    <w:rsid w:val="007C4823"/>
    <w:rsid w:val="007C48EB"/>
    <w:rsid w:val="007C49CF"/>
    <w:rsid w:val="007C4A02"/>
    <w:rsid w:val="007C4A61"/>
    <w:rsid w:val="007C4BE5"/>
    <w:rsid w:val="007C5240"/>
    <w:rsid w:val="007C5298"/>
    <w:rsid w:val="007C529E"/>
    <w:rsid w:val="007C550C"/>
    <w:rsid w:val="007C567A"/>
    <w:rsid w:val="007C5699"/>
    <w:rsid w:val="007C56ED"/>
    <w:rsid w:val="007C56EE"/>
    <w:rsid w:val="007C56FD"/>
    <w:rsid w:val="007C572F"/>
    <w:rsid w:val="007C59C5"/>
    <w:rsid w:val="007C5AC5"/>
    <w:rsid w:val="007C5B8E"/>
    <w:rsid w:val="007C5C5E"/>
    <w:rsid w:val="007C5CBD"/>
    <w:rsid w:val="007C5CDD"/>
    <w:rsid w:val="007C5E93"/>
    <w:rsid w:val="007C6961"/>
    <w:rsid w:val="007C6A38"/>
    <w:rsid w:val="007C70A5"/>
    <w:rsid w:val="007C736B"/>
    <w:rsid w:val="007C77E1"/>
    <w:rsid w:val="007C7870"/>
    <w:rsid w:val="007D00E5"/>
    <w:rsid w:val="007D02E0"/>
    <w:rsid w:val="007D05A9"/>
    <w:rsid w:val="007D05C7"/>
    <w:rsid w:val="007D107A"/>
    <w:rsid w:val="007D180E"/>
    <w:rsid w:val="007D194E"/>
    <w:rsid w:val="007D2B6F"/>
    <w:rsid w:val="007D2C6E"/>
    <w:rsid w:val="007D2DB9"/>
    <w:rsid w:val="007D317C"/>
    <w:rsid w:val="007D3191"/>
    <w:rsid w:val="007D3924"/>
    <w:rsid w:val="007D41AB"/>
    <w:rsid w:val="007D4373"/>
    <w:rsid w:val="007D44B9"/>
    <w:rsid w:val="007D49C7"/>
    <w:rsid w:val="007D4BDB"/>
    <w:rsid w:val="007D4C85"/>
    <w:rsid w:val="007D4F8D"/>
    <w:rsid w:val="007D50A2"/>
    <w:rsid w:val="007D513B"/>
    <w:rsid w:val="007D517A"/>
    <w:rsid w:val="007D5181"/>
    <w:rsid w:val="007D52B6"/>
    <w:rsid w:val="007D52BE"/>
    <w:rsid w:val="007D5658"/>
    <w:rsid w:val="007D56A5"/>
    <w:rsid w:val="007D5713"/>
    <w:rsid w:val="007D5CF3"/>
    <w:rsid w:val="007D5E34"/>
    <w:rsid w:val="007D5FD2"/>
    <w:rsid w:val="007D62FB"/>
    <w:rsid w:val="007D6613"/>
    <w:rsid w:val="007D6DBA"/>
    <w:rsid w:val="007D6F16"/>
    <w:rsid w:val="007D7159"/>
    <w:rsid w:val="007D71A7"/>
    <w:rsid w:val="007D71BE"/>
    <w:rsid w:val="007D73AA"/>
    <w:rsid w:val="007D7594"/>
    <w:rsid w:val="007D79AA"/>
    <w:rsid w:val="007D7B4E"/>
    <w:rsid w:val="007D7D3E"/>
    <w:rsid w:val="007D7D6A"/>
    <w:rsid w:val="007D7DD0"/>
    <w:rsid w:val="007D7DD9"/>
    <w:rsid w:val="007E0154"/>
    <w:rsid w:val="007E037C"/>
    <w:rsid w:val="007E0810"/>
    <w:rsid w:val="007E09A1"/>
    <w:rsid w:val="007E0A02"/>
    <w:rsid w:val="007E0E43"/>
    <w:rsid w:val="007E0E49"/>
    <w:rsid w:val="007E1359"/>
    <w:rsid w:val="007E1562"/>
    <w:rsid w:val="007E15F7"/>
    <w:rsid w:val="007E1A57"/>
    <w:rsid w:val="007E1E5B"/>
    <w:rsid w:val="007E1FBB"/>
    <w:rsid w:val="007E2621"/>
    <w:rsid w:val="007E278A"/>
    <w:rsid w:val="007E2791"/>
    <w:rsid w:val="007E2BD2"/>
    <w:rsid w:val="007E2C5D"/>
    <w:rsid w:val="007E2E93"/>
    <w:rsid w:val="007E31F5"/>
    <w:rsid w:val="007E328C"/>
    <w:rsid w:val="007E32F4"/>
    <w:rsid w:val="007E3619"/>
    <w:rsid w:val="007E38BA"/>
    <w:rsid w:val="007E3D7C"/>
    <w:rsid w:val="007E3E5F"/>
    <w:rsid w:val="007E4190"/>
    <w:rsid w:val="007E4707"/>
    <w:rsid w:val="007E4894"/>
    <w:rsid w:val="007E4A12"/>
    <w:rsid w:val="007E4B6E"/>
    <w:rsid w:val="007E4CB9"/>
    <w:rsid w:val="007E4FF1"/>
    <w:rsid w:val="007E594B"/>
    <w:rsid w:val="007E598B"/>
    <w:rsid w:val="007E5A54"/>
    <w:rsid w:val="007E5DC8"/>
    <w:rsid w:val="007E5ED5"/>
    <w:rsid w:val="007E6085"/>
    <w:rsid w:val="007E6322"/>
    <w:rsid w:val="007E63CB"/>
    <w:rsid w:val="007E6493"/>
    <w:rsid w:val="007E65D1"/>
    <w:rsid w:val="007E6611"/>
    <w:rsid w:val="007E674A"/>
    <w:rsid w:val="007E6983"/>
    <w:rsid w:val="007E6BC8"/>
    <w:rsid w:val="007E6C95"/>
    <w:rsid w:val="007E6DF9"/>
    <w:rsid w:val="007E6EB1"/>
    <w:rsid w:val="007E718B"/>
    <w:rsid w:val="007E7331"/>
    <w:rsid w:val="007E7437"/>
    <w:rsid w:val="007E771A"/>
    <w:rsid w:val="007E7A04"/>
    <w:rsid w:val="007E7B69"/>
    <w:rsid w:val="007F0066"/>
    <w:rsid w:val="007F0A1B"/>
    <w:rsid w:val="007F0B2A"/>
    <w:rsid w:val="007F0B83"/>
    <w:rsid w:val="007F0C17"/>
    <w:rsid w:val="007F0C9F"/>
    <w:rsid w:val="007F0FB7"/>
    <w:rsid w:val="007F13ED"/>
    <w:rsid w:val="007F1594"/>
    <w:rsid w:val="007F194C"/>
    <w:rsid w:val="007F1968"/>
    <w:rsid w:val="007F1B90"/>
    <w:rsid w:val="007F1CCF"/>
    <w:rsid w:val="007F1D07"/>
    <w:rsid w:val="007F1D6F"/>
    <w:rsid w:val="007F1F37"/>
    <w:rsid w:val="007F213E"/>
    <w:rsid w:val="007F216F"/>
    <w:rsid w:val="007F2324"/>
    <w:rsid w:val="007F2537"/>
    <w:rsid w:val="007F25AE"/>
    <w:rsid w:val="007F26BD"/>
    <w:rsid w:val="007F278B"/>
    <w:rsid w:val="007F2A79"/>
    <w:rsid w:val="007F2A9B"/>
    <w:rsid w:val="007F3265"/>
    <w:rsid w:val="007F34B2"/>
    <w:rsid w:val="007F36CD"/>
    <w:rsid w:val="007F3987"/>
    <w:rsid w:val="007F3B05"/>
    <w:rsid w:val="007F3C2E"/>
    <w:rsid w:val="007F3E2C"/>
    <w:rsid w:val="007F3E9E"/>
    <w:rsid w:val="007F4303"/>
    <w:rsid w:val="007F45F5"/>
    <w:rsid w:val="007F4715"/>
    <w:rsid w:val="007F5479"/>
    <w:rsid w:val="007F56A8"/>
    <w:rsid w:val="007F59B9"/>
    <w:rsid w:val="007F5CCF"/>
    <w:rsid w:val="007F5E85"/>
    <w:rsid w:val="007F6011"/>
    <w:rsid w:val="007F6017"/>
    <w:rsid w:val="007F61F6"/>
    <w:rsid w:val="007F620C"/>
    <w:rsid w:val="007F6338"/>
    <w:rsid w:val="007F643F"/>
    <w:rsid w:val="007F6602"/>
    <w:rsid w:val="007F6A49"/>
    <w:rsid w:val="007F6FFB"/>
    <w:rsid w:val="007F7778"/>
    <w:rsid w:val="007F793E"/>
    <w:rsid w:val="007F7A47"/>
    <w:rsid w:val="00800556"/>
    <w:rsid w:val="008006F2"/>
    <w:rsid w:val="00800F42"/>
    <w:rsid w:val="00800F7D"/>
    <w:rsid w:val="0080133A"/>
    <w:rsid w:val="008015B7"/>
    <w:rsid w:val="008018BA"/>
    <w:rsid w:val="00801A7C"/>
    <w:rsid w:val="00801B5D"/>
    <w:rsid w:val="00801BD7"/>
    <w:rsid w:val="00801EB4"/>
    <w:rsid w:val="00801F20"/>
    <w:rsid w:val="0080282C"/>
    <w:rsid w:val="00802E4B"/>
    <w:rsid w:val="00803253"/>
    <w:rsid w:val="0080339D"/>
    <w:rsid w:val="008033B1"/>
    <w:rsid w:val="00803F84"/>
    <w:rsid w:val="00804371"/>
    <w:rsid w:val="00804832"/>
    <w:rsid w:val="008049AA"/>
    <w:rsid w:val="00804B06"/>
    <w:rsid w:val="00804E02"/>
    <w:rsid w:val="00804F57"/>
    <w:rsid w:val="008050CC"/>
    <w:rsid w:val="008053CD"/>
    <w:rsid w:val="008055BA"/>
    <w:rsid w:val="00805769"/>
    <w:rsid w:val="008058F4"/>
    <w:rsid w:val="00805BF9"/>
    <w:rsid w:val="008060D8"/>
    <w:rsid w:val="0080614C"/>
    <w:rsid w:val="008061DF"/>
    <w:rsid w:val="00806257"/>
    <w:rsid w:val="008062D7"/>
    <w:rsid w:val="0080630E"/>
    <w:rsid w:val="0080675F"/>
    <w:rsid w:val="008067EF"/>
    <w:rsid w:val="00806A75"/>
    <w:rsid w:val="00806E33"/>
    <w:rsid w:val="00806F4B"/>
    <w:rsid w:val="0080718D"/>
    <w:rsid w:val="00807336"/>
    <w:rsid w:val="00807424"/>
    <w:rsid w:val="008078B1"/>
    <w:rsid w:val="00807EF2"/>
    <w:rsid w:val="008100C4"/>
    <w:rsid w:val="008105F5"/>
    <w:rsid w:val="00810893"/>
    <w:rsid w:val="00811140"/>
    <w:rsid w:val="008112B0"/>
    <w:rsid w:val="00811683"/>
    <w:rsid w:val="00811816"/>
    <w:rsid w:val="00811A0E"/>
    <w:rsid w:val="00811D32"/>
    <w:rsid w:val="00811DAB"/>
    <w:rsid w:val="0081226D"/>
    <w:rsid w:val="0081279A"/>
    <w:rsid w:val="00812826"/>
    <w:rsid w:val="00812875"/>
    <w:rsid w:val="00812964"/>
    <w:rsid w:val="00812B9A"/>
    <w:rsid w:val="00812E7C"/>
    <w:rsid w:val="00812E9D"/>
    <w:rsid w:val="00813389"/>
    <w:rsid w:val="008133FC"/>
    <w:rsid w:val="008138BE"/>
    <w:rsid w:val="00813A04"/>
    <w:rsid w:val="00813BA5"/>
    <w:rsid w:val="008141F0"/>
    <w:rsid w:val="00814666"/>
    <w:rsid w:val="00814A94"/>
    <w:rsid w:val="00814E31"/>
    <w:rsid w:val="008151B9"/>
    <w:rsid w:val="0081557D"/>
    <w:rsid w:val="008158C1"/>
    <w:rsid w:val="00815C10"/>
    <w:rsid w:val="00816271"/>
    <w:rsid w:val="008164CA"/>
    <w:rsid w:val="0081682A"/>
    <w:rsid w:val="0081722B"/>
    <w:rsid w:val="0081775D"/>
    <w:rsid w:val="00817976"/>
    <w:rsid w:val="00817A4E"/>
    <w:rsid w:val="00817ABE"/>
    <w:rsid w:val="00817B03"/>
    <w:rsid w:val="00817B0D"/>
    <w:rsid w:val="00817C38"/>
    <w:rsid w:val="00817D18"/>
    <w:rsid w:val="008202DF"/>
    <w:rsid w:val="00820350"/>
    <w:rsid w:val="0082044F"/>
    <w:rsid w:val="0082071E"/>
    <w:rsid w:val="00820C29"/>
    <w:rsid w:val="0082122E"/>
    <w:rsid w:val="008212E4"/>
    <w:rsid w:val="008216DF"/>
    <w:rsid w:val="0082190E"/>
    <w:rsid w:val="00821A4F"/>
    <w:rsid w:val="00821CE2"/>
    <w:rsid w:val="00821E63"/>
    <w:rsid w:val="008220EF"/>
    <w:rsid w:val="0082233D"/>
    <w:rsid w:val="0082239B"/>
    <w:rsid w:val="00822454"/>
    <w:rsid w:val="00822AFE"/>
    <w:rsid w:val="00822D41"/>
    <w:rsid w:val="0082313E"/>
    <w:rsid w:val="0082352D"/>
    <w:rsid w:val="00823903"/>
    <w:rsid w:val="00823B5D"/>
    <w:rsid w:val="00823C1D"/>
    <w:rsid w:val="00823D6C"/>
    <w:rsid w:val="0082403F"/>
    <w:rsid w:val="0082445B"/>
    <w:rsid w:val="008244C4"/>
    <w:rsid w:val="008245A3"/>
    <w:rsid w:val="00824C93"/>
    <w:rsid w:val="00824DEC"/>
    <w:rsid w:val="00824F0C"/>
    <w:rsid w:val="008256CA"/>
    <w:rsid w:val="00825A65"/>
    <w:rsid w:val="00825C16"/>
    <w:rsid w:val="00825F70"/>
    <w:rsid w:val="008261F1"/>
    <w:rsid w:val="00826687"/>
    <w:rsid w:val="008267A9"/>
    <w:rsid w:val="00826EEA"/>
    <w:rsid w:val="0082709D"/>
    <w:rsid w:val="008272BD"/>
    <w:rsid w:val="0082743C"/>
    <w:rsid w:val="0082750E"/>
    <w:rsid w:val="00827813"/>
    <w:rsid w:val="00827972"/>
    <w:rsid w:val="00827D31"/>
    <w:rsid w:val="00827EFB"/>
    <w:rsid w:val="00827FB5"/>
    <w:rsid w:val="0083006A"/>
    <w:rsid w:val="008306A7"/>
    <w:rsid w:val="00830777"/>
    <w:rsid w:val="00830797"/>
    <w:rsid w:val="00830A52"/>
    <w:rsid w:val="00830C58"/>
    <w:rsid w:val="00830CA1"/>
    <w:rsid w:val="00830DF4"/>
    <w:rsid w:val="00830F6F"/>
    <w:rsid w:val="00830F7D"/>
    <w:rsid w:val="00831206"/>
    <w:rsid w:val="00831244"/>
    <w:rsid w:val="00831311"/>
    <w:rsid w:val="008316F3"/>
    <w:rsid w:val="0083177B"/>
    <w:rsid w:val="008318B9"/>
    <w:rsid w:val="008319B6"/>
    <w:rsid w:val="00831B4B"/>
    <w:rsid w:val="0083268B"/>
    <w:rsid w:val="0083299C"/>
    <w:rsid w:val="00832B00"/>
    <w:rsid w:val="00832DCC"/>
    <w:rsid w:val="00833468"/>
    <w:rsid w:val="0083360E"/>
    <w:rsid w:val="00833669"/>
    <w:rsid w:val="0083375B"/>
    <w:rsid w:val="00833B9B"/>
    <w:rsid w:val="00833C43"/>
    <w:rsid w:val="00833CBD"/>
    <w:rsid w:val="00833D31"/>
    <w:rsid w:val="0083487D"/>
    <w:rsid w:val="008349A0"/>
    <w:rsid w:val="008349AB"/>
    <w:rsid w:val="00834D2B"/>
    <w:rsid w:val="008350B2"/>
    <w:rsid w:val="008352B4"/>
    <w:rsid w:val="00835A56"/>
    <w:rsid w:val="00835C95"/>
    <w:rsid w:val="00835CD0"/>
    <w:rsid w:val="00835F56"/>
    <w:rsid w:val="00836256"/>
    <w:rsid w:val="0083647B"/>
    <w:rsid w:val="008366E1"/>
    <w:rsid w:val="00836937"/>
    <w:rsid w:val="00836A6D"/>
    <w:rsid w:val="00836AEE"/>
    <w:rsid w:val="00836CC1"/>
    <w:rsid w:val="008377AF"/>
    <w:rsid w:val="0083786F"/>
    <w:rsid w:val="008378D0"/>
    <w:rsid w:val="00837A64"/>
    <w:rsid w:val="00837C2C"/>
    <w:rsid w:val="0084008B"/>
    <w:rsid w:val="00840206"/>
    <w:rsid w:val="008402EB"/>
    <w:rsid w:val="00840426"/>
    <w:rsid w:val="008407D7"/>
    <w:rsid w:val="008408AD"/>
    <w:rsid w:val="00840A06"/>
    <w:rsid w:val="00840B1B"/>
    <w:rsid w:val="00840CDF"/>
    <w:rsid w:val="00840E25"/>
    <w:rsid w:val="00840E45"/>
    <w:rsid w:val="00840F38"/>
    <w:rsid w:val="00840FAB"/>
    <w:rsid w:val="00841A0C"/>
    <w:rsid w:val="00841E6C"/>
    <w:rsid w:val="008420CE"/>
    <w:rsid w:val="0084214E"/>
    <w:rsid w:val="008424CF"/>
    <w:rsid w:val="008426B6"/>
    <w:rsid w:val="00842C9A"/>
    <w:rsid w:val="00843237"/>
    <w:rsid w:val="008432ED"/>
    <w:rsid w:val="00843587"/>
    <w:rsid w:val="008437DE"/>
    <w:rsid w:val="00843AC7"/>
    <w:rsid w:val="00843CDE"/>
    <w:rsid w:val="00843E6A"/>
    <w:rsid w:val="0084421F"/>
    <w:rsid w:val="00844500"/>
    <w:rsid w:val="00844A5A"/>
    <w:rsid w:val="00844B8E"/>
    <w:rsid w:val="00844CBF"/>
    <w:rsid w:val="00844E41"/>
    <w:rsid w:val="00845542"/>
    <w:rsid w:val="008457B7"/>
    <w:rsid w:val="0084590A"/>
    <w:rsid w:val="00845B38"/>
    <w:rsid w:val="00845BEF"/>
    <w:rsid w:val="00845CAB"/>
    <w:rsid w:val="00845DE9"/>
    <w:rsid w:val="00845F48"/>
    <w:rsid w:val="008461A3"/>
    <w:rsid w:val="00846293"/>
    <w:rsid w:val="008463E8"/>
    <w:rsid w:val="00846582"/>
    <w:rsid w:val="0084663D"/>
    <w:rsid w:val="008467F2"/>
    <w:rsid w:val="0084682A"/>
    <w:rsid w:val="008468FA"/>
    <w:rsid w:val="0084768E"/>
    <w:rsid w:val="00847A8D"/>
    <w:rsid w:val="00847B48"/>
    <w:rsid w:val="00847C73"/>
    <w:rsid w:val="00847FD2"/>
    <w:rsid w:val="00850196"/>
    <w:rsid w:val="008501A7"/>
    <w:rsid w:val="00850240"/>
    <w:rsid w:val="008505BD"/>
    <w:rsid w:val="00850680"/>
    <w:rsid w:val="008507F5"/>
    <w:rsid w:val="00850844"/>
    <w:rsid w:val="008508B8"/>
    <w:rsid w:val="00850BD4"/>
    <w:rsid w:val="00851699"/>
    <w:rsid w:val="00852161"/>
    <w:rsid w:val="008521AC"/>
    <w:rsid w:val="008521DF"/>
    <w:rsid w:val="00852675"/>
    <w:rsid w:val="008526CB"/>
    <w:rsid w:val="00852824"/>
    <w:rsid w:val="008529B3"/>
    <w:rsid w:val="00852B9D"/>
    <w:rsid w:val="00852F66"/>
    <w:rsid w:val="00853219"/>
    <w:rsid w:val="008532B0"/>
    <w:rsid w:val="008535DD"/>
    <w:rsid w:val="008539A1"/>
    <w:rsid w:val="00853DDB"/>
    <w:rsid w:val="008546DD"/>
    <w:rsid w:val="0085481C"/>
    <w:rsid w:val="00854BE0"/>
    <w:rsid w:val="00854DA3"/>
    <w:rsid w:val="008552AB"/>
    <w:rsid w:val="008555FC"/>
    <w:rsid w:val="00855601"/>
    <w:rsid w:val="00855652"/>
    <w:rsid w:val="00855CBF"/>
    <w:rsid w:val="00855E6B"/>
    <w:rsid w:val="008560B9"/>
    <w:rsid w:val="008561D2"/>
    <w:rsid w:val="00856B35"/>
    <w:rsid w:val="00856C06"/>
    <w:rsid w:val="00856EB9"/>
    <w:rsid w:val="00857217"/>
    <w:rsid w:val="00857594"/>
    <w:rsid w:val="00857659"/>
    <w:rsid w:val="0085786B"/>
    <w:rsid w:val="00857B4C"/>
    <w:rsid w:val="00857C0A"/>
    <w:rsid w:val="00857C79"/>
    <w:rsid w:val="00857DA8"/>
    <w:rsid w:val="00857F0F"/>
    <w:rsid w:val="008600A8"/>
    <w:rsid w:val="008602C7"/>
    <w:rsid w:val="00860328"/>
    <w:rsid w:val="00860586"/>
    <w:rsid w:val="008606D6"/>
    <w:rsid w:val="00860790"/>
    <w:rsid w:val="008607F0"/>
    <w:rsid w:val="00860984"/>
    <w:rsid w:val="008609DA"/>
    <w:rsid w:val="00860AB5"/>
    <w:rsid w:val="00860CE5"/>
    <w:rsid w:val="00860D1C"/>
    <w:rsid w:val="00860F1D"/>
    <w:rsid w:val="00860FEC"/>
    <w:rsid w:val="00861077"/>
    <w:rsid w:val="008614C5"/>
    <w:rsid w:val="008616DE"/>
    <w:rsid w:val="00861BC9"/>
    <w:rsid w:val="0086219B"/>
    <w:rsid w:val="008625F8"/>
    <w:rsid w:val="00862914"/>
    <w:rsid w:val="00862997"/>
    <w:rsid w:val="00862A07"/>
    <w:rsid w:val="00862A1F"/>
    <w:rsid w:val="00862AD2"/>
    <w:rsid w:val="00862B1E"/>
    <w:rsid w:val="00862BB5"/>
    <w:rsid w:val="00862CB7"/>
    <w:rsid w:val="00863114"/>
    <w:rsid w:val="008631D7"/>
    <w:rsid w:val="008633F8"/>
    <w:rsid w:val="008635E5"/>
    <w:rsid w:val="00863618"/>
    <w:rsid w:val="0086383E"/>
    <w:rsid w:val="00863CFA"/>
    <w:rsid w:val="00863E62"/>
    <w:rsid w:val="00863FBB"/>
    <w:rsid w:val="008645C6"/>
    <w:rsid w:val="00864697"/>
    <w:rsid w:val="008649DC"/>
    <w:rsid w:val="00864C37"/>
    <w:rsid w:val="00864CBD"/>
    <w:rsid w:val="00864CD5"/>
    <w:rsid w:val="00864EAA"/>
    <w:rsid w:val="00864FB6"/>
    <w:rsid w:val="00865658"/>
    <w:rsid w:val="00865C2F"/>
    <w:rsid w:val="00866679"/>
    <w:rsid w:val="008667C9"/>
    <w:rsid w:val="00866AD7"/>
    <w:rsid w:val="00867054"/>
    <w:rsid w:val="0086722A"/>
    <w:rsid w:val="00867470"/>
    <w:rsid w:val="00867642"/>
    <w:rsid w:val="00867709"/>
    <w:rsid w:val="00867921"/>
    <w:rsid w:val="00867B46"/>
    <w:rsid w:val="00867C72"/>
    <w:rsid w:val="00867E6A"/>
    <w:rsid w:val="00870173"/>
    <w:rsid w:val="008701D1"/>
    <w:rsid w:val="00870518"/>
    <w:rsid w:val="00870569"/>
    <w:rsid w:val="00870781"/>
    <w:rsid w:val="00870898"/>
    <w:rsid w:val="00870C35"/>
    <w:rsid w:val="00870C6A"/>
    <w:rsid w:val="00870EC7"/>
    <w:rsid w:val="008710EA"/>
    <w:rsid w:val="008712FF"/>
    <w:rsid w:val="008723B4"/>
    <w:rsid w:val="00872422"/>
    <w:rsid w:val="0087276D"/>
    <w:rsid w:val="00872843"/>
    <w:rsid w:val="00872CD6"/>
    <w:rsid w:val="00872DE0"/>
    <w:rsid w:val="00872E2E"/>
    <w:rsid w:val="00872F6A"/>
    <w:rsid w:val="008730CC"/>
    <w:rsid w:val="00873798"/>
    <w:rsid w:val="00873A09"/>
    <w:rsid w:val="00873A1F"/>
    <w:rsid w:val="0087409B"/>
    <w:rsid w:val="008741C6"/>
    <w:rsid w:val="00874311"/>
    <w:rsid w:val="008744C8"/>
    <w:rsid w:val="00874955"/>
    <w:rsid w:val="00874B7F"/>
    <w:rsid w:val="00874D44"/>
    <w:rsid w:val="00874DBE"/>
    <w:rsid w:val="008752D6"/>
    <w:rsid w:val="00875408"/>
    <w:rsid w:val="008754CB"/>
    <w:rsid w:val="00875A69"/>
    <w:rsid w:val="00875BEF"/>
    <w:rsid w:val="0087604C"/>
    <w:rsid w:val="00876923"/>
    <w:rsid w:val="00876ABC"/>
    <w:rsid w:val="00876D30"/>
    <w:rsid w:val="00876FA3"/>
    <w:rsid w:val="00877A88"/>
    <w:rsid w:val="00877C2E"/>
    <w:rsid w:val="00877D83"/>
    <w:rsid w:val="00880243"/>
    <w:rsid w:val="008802C6"/>
    <w:rsid w:val="008803A4"/>
    <w:rsid w:val="0088068A"/>
    <w:rsid w:val="008806CC"/>
    <w:rsid w:val="008807A1"/>
    <w:rsid w:val="008808A1"/>
    <w:rsid w:val="008809A0"/>
    <w:rsid w:val="00880BD2"/>
    <w:rsid w:val="00880D58"/>
    <w:rsid w:val="0088120E"/>
    <w:rsid w:val="00881469"/>
    <w:rsid w:val="0088187D"/>
    <w:rsid w:val="00881B63"/>
    <w:rsid w:val="00881D3B"/>
    <w:rsid w:val="00881DE7"/>
    <w:rsid w:val="00881EA1"/>
    <w:rsid w:val="00881F17"/>
    <w:rsid w:val="008821A9"/>
    <w:rsid w:val="008822FA"/>
    <w:rsid w:val="008827D7"/>
    <w:rsid w:val="00882817"/>
    <w:rsid w:val="00882ACF"/>
    <w:rsid w:val="00882D6F"/>
    <w:rsid w:val="00882DE9"/>
    <w:rsid w:val="0088406E"/>
    <w:rsid w:val="00884169"/>
    <w:rsid w:val="008843BC"/>
    <w:rsid w:val="00884667"/>
    <w:rsid w:val="00884850"/>
    <w:rsid w:val="0088493B"/>
    <w:rsid w:val="00884DC7"/>
    <w:rsid w:val="00884EBC"/>
    <w:rsid w:val="00885004"/>
    <w:rsid w:val="008850D7"/>
    <w:rsid w:val="00885290"/>
    <w:rsid w:val="00885313"/>
    <w:rsid w:val="0088562F"/>
    <w:rsid w:val="00885BC0"/>
    <w:rsid w:val="00885BD9"/>
    <w:rsid w:val="0088616B"/>
    <w:rsid w:val="0088623D"/>
    <w:rsid w:val="00886583"/>
    <w:rsid w:val="00886B29"/>
    <w:rsid w:val="00886CFA"/>
    <w:rsid w:val="00886E64"/>
    <w:rsid w:val="00887246"/>
    <w:rsid w:val="008872BA"/>
    <w:rsid w:val="00887384"/>
    <w:rsid w:val="008875AC"/>
    <w:rsid w:val="008878E1"/>
    <w:rsid w:val="00887A9F"/>
    <w:rsid w:val="008907D8"/>
    <w:rsid w:val="00890B4D"/>
    <w:rsid w:val="00890B83"/>
    <w:rsid w:val="00890D7A"/>
    <w:rsid w:val="00891135"/>
    <w:rsid w:val="008913C5"/>
    <w:rsid w:val="00891927"/>
    <w:rsid w:val="0089197B"/>
    <w:rsid w:val="008919BA"/>
    <w:rsid w:val="00891CBB"/>
    <w:rsid w:val="008921BC"/>
    <w:rsid w:val="00892402"/>
    <w:rsid w:val="0089265A"/>
    <w:rsid w:val="00892665"/>
    <w:rsid w:val="00892C46"/>
    <w:rsid w:val="00892D51"/>
    <w:rsid w:val="0089310F"/>
    <w:rsid w:val="00893640"/>
    <w:rsid w:val="00893C9A"/>
    <w:rsid w:val="00893D9E"/>
    <w:rsid w:val="008943E8"/>
    <w:rsid w:val="008945C8"/>
    <w:rsid w:val="008950F5"/>
    <w:rsid w:val="00895179"/>
    <w:rsid w:val="008952EE"/>
    <w:rsid w:val="00895309"/>
    <w:rsid w:val="0089542C"/>
    <w:rsid w:val="00895B0C"/>
    <w:rsid w:val="00895CBC"/>
    <w:rsid w:val="00895E02"/>
    <w:rsid w:val="00896228"/>
    <w:rsid w:val="0089654F"/>
    <w:rsid w:val="00896744"/>
    <w:rsid w:val="008968D3"/>
    <w:rsid w:val="00896A6E"/>
    <w:rsid w:val="00896E94"/>
    <w:rsid w:val="00896F14"/>
    <w:rsid w:val="00897020"/>
    <w:rsid w:val="0089704B"/>
    <w:rsid w:val="00897099"/>
    <w:rsid w:val="008976FA"/>
    <w:rsid w:val="0089792E"/>
    <w:rsid w:val="00897AF5"/>
    <w:rsid w:val="008A0311"/>
    <w:rsid w:val="008A03F3"/>
    <w:rsid w:val="008A0495"/>
    <w:rsid w:val="008A0585"/>
    <w:rsid w:val="008A07A8"/>
    <w:rsid w:val="008A07D7"/>
    <w:rsid w:val="008A09EB"/>
    <w:rsid w:val="008A0C73"/>
    <w:rsid w:val="008A0CCB"/>
    <w:rsid w:val="008A0D2E"/>
    <w:rsid w:val="008A0DD8"/>
    <w:rsid w:val="008A0F50"/>
    <w:rsid w:val="008A0F54"/>
    <w:rsid w:val="008A0FF9"/>
    <w:rsid w:val="008A1375"/>
    <w:rsid w:val="008A19D6"/>
    <w:rsid w:val="008A1D29"/>
    <w:rsid w:val="008A1D7D"/>
    <w:rsid w:val="008A2083"/>
    <w:rsid w:val="008A20DD"/>
    <w:rsid w:val="008A22FC"/>
    <w:rsid w:val="008A231B"/>
    <w:rsid w:val="008A2469"/>
    <w:rsid w:val="008A2499"/>
    <w:rsid w:val="008A2597"/>
    <w:rsid w:val="008A285C"/>
    <w:rsid w:val="008A2A4F"/>
    <w:rsid w:val="008A2BF4"/>
    <w:rsid w:val="008A2C29"/>
    <w:rsid w:val="008A3036"/>
    <w:rsid w:val="008A30B8"/>
    <w:rsid w:val="008A3307"/>
    <w:rsid w:val="008A33DC"/>
    <w:rsid w:val="008A3511"/>
    <w:rsid w:val="008A3841"/>
    <w:rsid w:val="008A384F"/>
    <w:rsid w:val="008A3BAB"/>
    <w:rsid w:val="008A3BC2"/>
    <w:rsid w:val="008A3BF4"/>
    <w:rsid w:val="008A3FD7"/>
    <w:rsid w:val="008A4040"/>
    <w:rsid w:val="008A4089"/>
    <w:rsid w:val="008A45E9"/>
    <w:rsid w:val="008A487D"/>
    <w:rsid w:val="008A4AE8"/>
    <w:rsid w:val="008A4B4B"/>
    <w:rsid w:val="008A4EE9"/>
    <w:rsid w:val="008A4F9C"/>
    <w:rsid w:val="008A526D"/>
    <w:rsid w:val="008A53A1"/>
    <w:rsid w:val="008A548A"/>
    <w:rsid w:val="008A5571"/>
    <w:rsid w:val="008A5578"/>
    <w:rsid w:val="008A55D2"/>
    <w:rsid w:val="008A5BBB"/>
    <w:rsid w:val="008A5CB4"/>
    <w:rsid w:val="008A5E96"/>
    <w:rsid w:val="008A6291"/>
    <w:rsid w:val="008A63DC"/>
    <w:rsid w:val="008A64D7"/>
    <w:rsid w:val="008A64E2"/>
    <w:rsid w:val="008A66DB"/>
    <w:rsid w:val="008A6AAB"/>
    <w:rsid w:val="008A6BCE"/>
    <w:rsid w:val="008A6C6E"/>
    <w:rsid w:val="008A6DAD"/>
    <w:rsid w:val="008A7337"/>
    <w:rsid w:val="008A7619"/>
    <w:rsid w:val="008A769F"/>
    <w:rsid w:val="008A76DF"/>
    <w:rsid w:val="008A7A62"/>
    <w:rsid w:val="008A7AF2"/>
    <w:rsid w:val="008A7BCE"/>
    <w:rsid w:val="008A7D9D"/>
    <w:rsid w:val="008B0115"/>
    <w:rsid w:val="008B0216"/>
    <w:rsid w:val="008B04D5"/>
    <w:rsid w:val="008B0DF7"/>
    <w:rsid w:val="008B107B"/>
    <w:rsid w:val="008B1A3A"/>
    <w:rsid w:val="008B1E26"/>
    <w:rsid w:val="008B1E33"/>
    <w:rsid w:val="008B21C2"/>
    <w:rsid w:val="008B21FE"/>
    <w:rsid w:val="008B2A08"/>
    <w:rsid w:val="008B2DFB"/>
    <w:rsid w:val="008B2FE8"/>
    <w:rsid w:val="008B3218"/>
    <w:rsid w:val="008B34DE"/>
    <w:rsid w:val="008B3B67"/>
    <w:rsid w:val="008B3C67"/>
    <w:rsid w:val="008B424E"/>
    <w:rsid w:val="008B42CC"/>
    <w:rsid w:val="008B4476"/>
    <w:rsid w:val="008B4C2B"/>
    <w:rsid w:val="008B4FF2"/>
    <w:rsid w:val="008B5069"/>
    <w:rsid w:val="008B5310"/>
    <w:rsid w:val="008B56C9"/>
    <w:rsid w:val="008B5748"/>
    <w:rsid w:val="008B5A9D"/>
    <w:rsid w:val="008B5AAF"/>
    <w:rsid w:val="008B5FFC"/>
    <w:rsid w:val="008B62F2"/>
    <w:rsid w:val="008B65A8"/>
    <w:rsid w:val="008B6721"/>
    <w:rsid w:val="008B673D"/>
    <w:rsid w:val="008B6790"/>
    <w:rsid w:val="008B6B4A"/>
    <w:rsid w:val="008B6BCA"/>
    <w:rsid w:val="008B72C0"/>
    <w:rsid w:val="008B7875"/>
    <w:rsid w:val="008B7ADA"/>
    <w:rsid w:val="008B7DA3"/>
    <w:rsid w:val="008C080B"/>
    <w:rsid w:val="008C0F4C"/>
    <w:rsid w:val="008C0F77"/>
    <w:rsid w:val="008C16CA"/>
    <w:rsid w:val="008C1785"/>
    <w:rsid w:val="008C1864"/>
    <w:rsid w:val="008C1926"/>
    <w:rsid w:val="008C1C8F"/>
    <w:rsid w:val="008C1DC2"/>
    <w:rsid w:val="008C1E16"/>
    <w:rsid w:val="008C23F4"/>
    <w:rsid w:val="008C2882"/>
    <w:rsid w:val="008C2D37"/>
    <w:rsid w:val="008C2E21"/>
    <w:rsid w:val="008C3141"/>
    <w:rsid w:val="008C3582"/>
    <w:rsid w:val="008C3953"/>
    <w:rsid w:val="008C3BE9"/>
    <w:rsid w:val="008C3C18"/>
    <w:rsid w:val="008C43BF"/>
    <w:rsid w:val="008C4528"/>
    <w:rsid w:val="008C45C4"/>
    <w:rsid w:val="008C49FC"/>
    <w:rsid w:val="008C4BB1"/>
    <w:rsid w:val="008C50EF"/>
    <w:rsid w:val="008C5257"/>
    <w:rsid w:val="008C53A4"/>
    <w:rsid w:val="008C5613"/>
    <w:rsid w:val="008C56C6"/>
    <w:rsid w:val="008C5AED"/>
    <w:rsid w:val="008C5C98"/>
    <w:rsid w:val="008C5CAC"/>
    <w:rsid w:val="008C6138"/>
    <w:rsid w:val="008C66AA"/>
    <w:rsid w:val="008C6919"/>
    <w:rsid w:val="008C6A14"/>
    <w:rsid w:val="008C6C3E"/>
    <w:rsid w:val="008C6DC7"/>
    <w:rsid w:val="008C7088"/>
    <w:rsid w:val="008C7614"/>
    <w:rsid w:val="008C7776"/>
    <w:rsid w:val="008C7834"/>
    <w:rsid w:val="008C78AC"/>
    <w:rsid w:val="008C7FA6"/>
    <w:rsid w:val="008D0331"/>
    <w:rsid w:val="008D083B"/>
    <w:rsid w:val="008D0885"/>
    <w:rsid w:val="008D10E8"/>
    <w:rsid w:val="008D1182"/>
    <w:rsid w:val="008D154F"/>
    <w:rsid w:val="008D1885"/>
    <w:rsid w:val="008D1903"/>
    <w:rsid w:val="008D2125"/>
    <w:rsid w:val="008D24D5"/>
    <w:rsid w:val="008D25DD"/>
    <w:rsid w:val="008D2847"/>
    <w:rsid w:val="008D2AFC"/>
    <w:rsid w:val="008D2C28"/>
    <w:rsid w:val="008D2C42"/>
    <w:rsid w:val="008D2D59"/>
    <w:rsid w:val="008D2E9F"/>
    <w:rsid w:val="008D3318"/>
    <w:rsid w:val="008D358F"/>
    <w:rsid w:val="008D35D0"/>
    <w:rsid w:val="008D3B7A"/>
    <w:rsid w:val="008D3B9B"/>
    <w:rsid w:val="008D3D41"/>
    <w:rsid w:val="008D3D96"/>
    <w:rsid w:val="008D3E1A"/>
    <w:rsid w:val="008D3EAC"/>
    <w:rsid w:val="008D3FCB"/>
    <w:rsid w:val="008D440C"/>
    <w:rsid w:val="008D4D4E"/>
    <w:rsid w:val="008D51BE"/>
    <w:rsid w:val="008D51C6"/>
    <w:rsid w:val="008D52D8"/>
    <w:rsid w:val="008D5399"/>
    <w:rsid w:val="008D5624"/>
    <w:rsid w:val="008D58FB"/>
    <w:rsid w:val="008D5B07"/>
    <w:rsid w:val="008D5BF7"/>
    <w:rsid w:val="008D5C98"/>
    <w:rsid w:val="008D5CCA"/>
    <w:rsid w:val="008D5FB2"/>
    <w:rsid w:val="008D613E"/>
    <w:rsid w:val="008D6298"/>
    <w:rsid w:val="008D65DB"/>
    <w:rsid w:val="008D6DBA"/>
    <w:rsid w:val="008D7495"/>
    <w:rsid w:val="008D785A"/>
    <w:rsid w:val="008D7952"/>
    <w:rsid w:val="008D7AF2"/>
    <w:rsid w:val="008E0068"/>
    <w:rsid w:val="008E0438"/>
    <w:rsid w:val="008E0832"/>
    <w:rsid w:val="008E0AFA"/>
    <w:rsid w:val="008E0BD9"/>
    <w:rsid w:val="008E12F6"/>
    <w:rsid w:val="008E13AA"/>
    <w:rsid w:val="008E1B6F"/>
    <w:rsid w:val="008E1C1F"/>
    <w:rsid w:val="008E1CF7"/>
    <w:rsid w:val="008E1D67"/>
    <w:rsid w:val="008E1EF8"/>
    <w:rsid w:val="008E213A"/>
    <w:rsid w:val="008E228D"/>
    <w:rsid w:val="008E29EF"/>
    <w:rsid w:val="008E2B60"/>
    <w:rsid w:val="008E2C2A"/>
    <w:rsid w:val="008E3071"/>
    <w:rsid w:val="008E33D0"/>
    <w:rsid w:val="008E34AF"/>
    <w:rsid w:val="008E34F5"/>
    <w:rsid w:val="008E372A"/>
    <w:rsid w:val="008E38D3"/>
    <w:rsid w:val="008E3A2B"/>
    <w:rsid w:val="008E3A8A"/>
    <w:rsid w:val="008E3B9A"/>
    <w:rsid w:val="008E3C53"/>
    <w:rsid w:val="008E3C94"/>
    <w:rsid w:val="008E3D54"/>
    <w:rsid w:val="008E4088"/>
    <w:rsid w:val="008E4120"/>
    <w:rsid w:val="008E43DD"/>
    <w:rsid w:val="008E46D6"/>
    <w:rsid w:val="008E4840"/>
    <w:rsid w:val="008E5135"/>
    <w:rsid w:val="008E5BC9"/>
    <w:rsid w:val="008E5EB3"/>
    <w:rsid w:val="008E6260"/>
    <w:rsid w:val="008E705F"/>
    <w:rsid w:val="008E714E"/>
    <w:rsid w:val="008E73BD"/>
    <w:rsid w:val="008E73F1"/>
    <w:rsid w:val="008E74F0"/>
    <w:rsid w:val="008E75DA"/>
    <w:rsid w:val="008E7A9A"/>
    <w:rsid w:val="008E7E72"/>
    <w:rsid w:val="008E7EDE"/>
    <w:rsid w:val="008E7F0F"/>
    <w:rsid w:val="008E7FB0"/>
    <w:rsid w:val="008F00F8"/>
    <w:rsid w:val="008F04CC"/>
    <w:rsid w:val="008F08C2"/>
    <w:rsid w:val="008F0915"/>
    <w:rsid w:val="008F091F"/>
    <w:rsid w:val="008F0C5C"/>
    <w:rsid w:val="008F0EE7"/>
    <w:rsid w:val="008F0F26"/>
    <w:rsid w:val="008F1145"/>
    <w:rsid w:val="008F12BF"/>
    <w:rsid w:val="008F15AB"/>
    <w:rsid w:val="008F1636"/>
    <w:rsid w:val="008F16FD"/>
    <w:rsid w:val="008F1942"/>
    <w:rsid w:val="008F1AD6"/>
    <w:rsid w:val="008F2092"/>
    <w:rsid w:val="008F275A"/>
    <w:rsid w:val="008F2A04"/>
    <w:rsid w:val="008F2B80"/>
    <w:rsid w:val="008F3149"/>
    <w:rsid w:val="008F342A"/>
    <w:rsid w:val="008F3598"/>
    <w:rsid w:val="008F35DA"/>
    <w:rsid w:val="008F3DF6"/>
    <w:rsid w:val="008F4639"/>
    <w:rsid w:val="008F492F"/>
    <w:rsid w:val="008F5009"/>
    <w:rsid w:val="008F506C"/>
    <w:rsid w:val="008F5318"/>
    <w:rsid w:val="008F559E"/>
    <w:rsid w:val="008F562D"/>
    <w:rsid w:val="008F5E1D"/>
    <w:rsid w:val="008F5E53"/>
    <w:rsid w:val="008F5EC7"/>
    <w:rsid w:val="008F5FE8"/>
    <w:rsid w:val="008F6108"/>
    <w:rsid w:val="008F613A"/>
    <w:rsid w:val="008F6217"/>
    <w:rsid w:val="008F6295"/>
    <w:rsid w:val="008F6443"/>
    <w:rsid w:val="008F667F"/>
    <w:rsid w:val="008F6F13"/>
    <w:rsid w:val="008F6FBA"/>
    <w:rsid w:val="008F6FE9"/>
    <w:rsid w:val="008F7067"/>
    <w:rsid w:val="008F742C"/>
    <w:rsid w:val="008F74D7"/>
    <w:rsid w:val="008F7696"/>
    <w:rsid w:val="008F7817"/>
    <w:rsid w:val="008F78FB"/>
    <w:rsid w:val="008F797F"/>
    <w:rsid w:val="008F7A79"/>
    <w:rsid w:val="008F7C82"/>
    <w:rsid w:val="008F7C9B"/>
    <w:rsid w:val="008F7CCB"/>
    <w:rsid w:val="008F7EB5"/>
    <w:rsid w:val="008F7ECC"/>
    <w:rsid w:val="008F7F1A"/>
    <w:rsid w:val="00900563"/>
    <w:rsid w:val="009005D1"/>
    <w:rsid w:val="00900E56"/>
    <w:rsid w:val="00900E92"/>
    <w:rsid w:val="0090103B"/>
    <w:rsid w:val="00901145"/>
    <w:rsid w:val="009012C5"/>
    <w:rsid w:val="00901507"/>
    <w:rsid w:val="009018A5"/>
    <w:rsid w:val="00901961"/>
    <w:rsid w:val="00901E3D"/>
    <w:rsid w:val="00901E81"/>
    <w:rsid w:val="009021B8"/>
    <w:rsid w:val="00902A32"/>
    <w:rsid w:val="00902A39"/>
    <w:rsid w:val="00902B71"/>
    <w:rsid w:val="00902BC0"/>
    <w:rsid w:val="00902C1E"/>
    <w:rsid w:val="00903069"/>
    <w:rsid w:val="00903ABA"/>
    <w:rsid w:val="00903D78"/>
    <w:rsid w:val="00903DA6"/>
    <w:rsid w:val="00903EE4"/>
    <w:rsid w:val="009043C8"/>
    <w:rsid w:val="00904614"/>
    <w:rsid w:val="00904A79"/>
    <w:rsid w:val="00905170"/>
    <w:rsid w:val="0090563B"/>
    <w:rsid w:val="00905720"/>
    <w:rsid w:val="00905BE4"/>
    <w:rsid w:val="00905C0A"/>
    <w:rsid w:val="00905CC5"/>
    <w:rsid w:val="0090604C"/>
    <w:rsid w:val="00906763"/>
    <w:rsid w:val="0090684B"/>
    <w:rsid w:val="0090694E"/>
    <w:rsid w:val="00906B1D"/>
    <w:rsid w:val="00906C80"/>
    <w:rsid w:val="00906D6D"/>
    <w:rsid w:val="009070B9"/>
    <w:rsid w:val="00907314"/>
    <w:rsid w:val="009075AE"/>
    <w:rsid w:val="00907600"/>
    <w:rsid w:val="009078C8"/>
    <w:rsid w:val="009079F0"/>
    <w:rsid w:val="00907B59"/>
    <w:rsid w:val="00907C60"/>
    <w:rsid w:val="009102A2"/>
    <w:rsid w:val="0091034D"/>
    <w:rsid w:val="0091037F"/>
    <w:rsid w:val="00910455"/>
    <w:rsid w:val="00910992"/>
    <w:rsid w:val="009109FB"/>
    <w:rsid w:val="00910DCB"/>
    <w:rsid w:val="0091111A"/>
    <w:rsid w:val="00911379"/>
    <w:rsid w:val="009113E8"/>
    <w:rsid w:val="0091154E"/>
    <w:rsid w:val="009119E1"/>
    <w:rsid w:val="009120C8"/>
    <w:rsid w:val="009125C8"/>
    <w:rsid w:val="00912753"/>
    <w:rsid w:val="009128DD"/>
    <w:rsid w:val="00912A62"/>
    <w:rsid w:val="00912AAE"/>
    <w:rsid w:val="00912FAA"/>
    <w:rsid w:val="009132AE"/>
    <w:rsid w:val="0091334C"/>
    <w:rsid w:val="009133DF"/>
    <w:rsid w:val="00913EBC"/>
    <w:rsid w:val="00913F96"/>
    <w:rsid w:val="0091433D"/>
    <w:rsid w:val="009149FA"/>
    <w:rsid w:val="00914B1D"/>
    <w:rsid w:val="00914D5F"/>
    <w:rsid w:val="00915007"/>
    <w:rsid w:val="0091504D"/>
    <w:rsid w:val="009152A3"/>
    <w:rsid w:val="0091535E"/>
    <w:rsid w:val="00915930"/>
    <w:rsid w:val="00915B1D"/>
    <w:rsid w:val="00915F8B"/>
    <w:rsid w:val="00916063"/>
    <w:rsid w:val="0091635B"/>
    <w:rsid w:val="009163C1"/>
    <w:rsid w:val="0091656F"/>
    <w:rsid w:val="00916814"/>
    <w:rsid w:val="009168A1"/>
    <w:rsid w:val="00916F94"/>
    <w:rsid w:val="00916FCB"/>
    <w:rsid w:val="00917685"/>
    <w:rsid w:val="009179ED"/>
    <w:rsid w:val="00917F0A"/>
    <w:rsid w:val="009200C6"/>
    <w:rsid w:val="009201AE"/>
    <w:rsid w:val="00920BF8"/>
    <w:rsid w:val="0092123D"/>
    <w:rsid w:val="00921917"/>
    <w:rsid w:val="00921F41"/>
    <w:rsid w:val="00922627"/>
    <w:rsid w:val="0092263B"/>
    <w:rsid w:val="00922695"/>
    <w:rsid w:val="00922B64"/>
    <w:rsid w:val="009233F5"/>
    <w:rsid w:val="00923829"/>
    <w:rsid w:val="00923B11"/>
    <w:rsid w:val="00923B5C"/>
    <w:rsid w:val="00923C74"/>
    <w:rsid w:val="00923C88"/>
    <w:rsid w:val="009243C8"/>
    <w:rsid w:val="00924DD1"/>
    <w:rsid w:val="00925088"/>
    <w:rsid w:val="00925205"/>
    <w:rsid w:val="009253EE"/>
    <w:rsid w:val="00925534"/>
    <w:rsid w:val="009255F4"/>
    <w:rsid w:val="0092650B"/>
    <w:rsid w:val="00926A78"/>
    <w:rsid w:val="00926C99"/>
    <w:rsid w:val="00926F75"/>
    <w:rsid w:val="0092750E"/>
    <w:rsid w:val="0092780A"/>
    <w:rsid w:val="00927BDC"/>
    <w:rsid w:val="00927D16"/>
    <w:rsid w:val="00930EB3"/>
    <w:rsid w:val="009311F2"/>
    <w:rsid w:val="009311F3"/>
    <w:rsid w:val="0093125C"/>
    <w:rsid w:val="0093163D"/>
    <w:rsid w:val="0093167C"/>
    <w:rsid w:val="009316A4"/>
    <w:rsid w:val="009316F7"/>
    <w:rsid w:val="00931C59"/>
    <w:rsid w:val="009320DC"/>
    <w:rsid w:val="00932237"/>
    <w:rsid w:val="0093242F"/>
    <w:rsid w:val="009324AF"/>
    <w:rsid w:val="00932B6C"/>
    <w:rsid w:val="00932F86"/>
    <w:rsid w:val="009330F1"/>
    <w:rsid w:val="009331BD"/>
    <w:rsid w:val="0093346B"/>
    <w:rsid w:val="009334AE"/>
    <w:rsid w:val="00934068"/>
    <w:rsid w:val="00934764"/>
    <w:rsid w:val="009347A9"/>
    <w:rsid w:val="00934A67"/>
    <w:rsid w:val="00934BEA"/>
    <w:rsid w:val="00934D6D"/>
    <w:rsid w:val="009350EE"/>
    <w:rsid w:val="0093566F"/>
    <w:rsid w:val="00935862"/>
    <w:rsid w:val="00935866"/>
    <w:rsid w:val="00935A1B"/>
    <w:rsid w:val="00935ACA"/>
    <w:rsid w:val="00935D2F"/>
    <w:rsid w:val="00936184"/>
    <w:rsid w:val="009368AF"/>
    <w:rsid w:val="00936A6F"/>
    <w:rsid w:val="00936F97"/>
    <w:rsid w:val="009370DC"/>
    <w:rsid w:val="00937683"/>
    <w:rsid w:val="009377BA"/>
    <w:rsid w:val="009378D9"/>
    <w:rsid w:val="00937AD7"/>
    <w:rsid w:val="00937AE5"/>
    <w:rsid w:val="00937BF7"/>
    <w:rsid w:val="00940176"/>
    <w:rsid w:val="00940419"/>
    <w:rsid w:val="009409B5"/>
    <w:rsid w:val="00940C52"/>
    <w:rsid w:val="00940C71"/>
    <w:rsid w:val="00940D54"/>
    <w:rsid w:val="00941416"/>
    <w:rsid w:val="0094152F"/>
    <w:rsid w:val="00941F09"/>
    <w:rsid w:val="00941F71"/>
    <w:rsid w:val="009421DD"/>
    <w:rsid w:val="00942426"/>
    <w:rsid w:val="00942920"/>
    <w:rsid w:val="00942952"/>
    <w:rsid w:val="00942B82"/>
    <w:rsid w:val="00942D43"/>
    <w:rsid w:val="009432C1"/>
    <w:rsid w:val="0094343E"/>
    <w:rsid w:val="009435CC"/>
    <w:rsid w:val="009436DD"/>
    <w:rsid w:val="00943922"/>
    <w:rsid w:val="009439A4"/>
    <w:rsid w:val="00943A29"/>
    <w:rsid w:val="00943A2D"/>
    <w:rsid w:val="00943AA3"/>
    <w:rsid w:val="00943D7C"/>
    <w:rsid w:val="00943DD3"/>
    <w:rsid w:val="00943E35"/>
    <w:rsid w:val="009441A0"/>
    <w:rsid w:val="009443F6"/>
    <w:rsid w:val="00944453"/>
    <w:rsid w:val="009446F7"/>
    <w:rsid w:val="0094485E"/>
    <w:rsid w:val="00944AD0"/>
    <w:rsid w:val="00945149"/>
    <w:rsid w:val="0094529E"/>
    <w:rsid w:val="009454DC"/>
    <w:rsid w:val="0094557D"/>
    <w:rsid w:val="009457EA"/>
    <w:rsid w:val="00945944"/>
    <w:rsid w:val="0094606E"/>
    <w:rsid w:val="009462CC"/>
    <w:rsid w:val="00946650"/>
    <w:rsid w:val="00946C3B"/>
    <w:rsid w:val="009473CC"/>
    <w:rsid w:val="0094748C"/>
    <w:rsid w:val="00947786"/>
    <w:rsid w:val="00947A60"/>
    <w:rsid w:val="00947C39"/>
    <w:rsid w:val="00947C83"/>
    <w:rsid w:val="00947D55"/>
    <w:rsid w:val="00947E2C"/>
    <w:rsid w:val="00950424"/>
    <w:rsid w:val="00950616"/>
    <w:rsid w:val="0095087F"/>
    <w:rsid w:val="0095096A"/>
    <w:rsid w:val="009509BF"/>
    <w:rsid w:val="00950A7F"/>
    <w:rsid w:val="00950C01"/>
    <w:rsid w:val="00950C1F"/>
    <w:rsid w:val="00950D31"/>
    <w:rsid w:val="0095127F"/>
    <w:rsid w:val="0095178F"/>
    <w:rsid w:val="00951B9C"/>
    <w:rsid w:val="00951CE6"/>
    <w:rsid w:val="00951EDD"/>
    <w:rsid w:val="00952120"/>
    <w:rsid w:val="009523FC"/>
    <w:rsid w:val="00952981"/>
    <w:rsid w:val="00952CF2"/>
    <w:rsid w:val="00952E4F"/>
    <w:rsid w:val="00952EE8"/>
    <w:rsid w:val="0095315D"/>
    <w:rsid w:val="0095339F"/>
    <w:rsid w:val="00953B58"/>
    <w:rsid w:val="00953C91"/>
    <w:rsid w:val="009540A2"/>
    <w:rsid w:val="00954111"/>
    <w:rsid w:val="00954587"/>
    <w:rsid w:val="0095460B"/>
    <w:rsid w:val="00954809"/>
    <w:rsid w:val="00954B59"/>
    <w:rsid w:val="00954EAD"/>
    <w:rsid w:val="00955583"/>
    <w:rsid w:val="00955627"/>
    <w:rsid w:val="009559CA"/>
    <w:rsid w:val="00955AC9"/>
    <w:rsid w:val="00955F90"/>
    <w:rsid w:val="00956017"/>
    <w:rsid w:val="0095643B"/>
    <w:rsid w:val="00956442"/>
    <w:rsid w:val="009565E0"/>
    <w:rsid w:val="00956857"/>
    <w:rsid w:val="0095690A"/>
    <w:rsid w:val="009569F0"/>
    <w:rsid w:val="00956E64"/>
    <w:rsid w:val="00957B2A"/>
    <w:rsid w:val="00957C03"/>
    <w:rsid w:val="00957FA6"/>
    <w:rsid w:val="0096019E"/>
    <w:rsid w:val="00960292"/>
    <w:rsid w:val="00960667"/>
    <w:rsid w:val="00960781"/>
    <w:rsid w:val="00960C8D"/>
    <w:rsid w:val="00960E49"/>
    <w:rsid w:val="00960F48"/>
    <w:rsid w:val="009610BE"/>
    <w:rsid w:val="009612F1"/>
    <w:rsid w:val="00961618"/>
    <w:rsid w:val="00961CC6"/>
    <w:rsid w:val="00962402"/>
    <w:rsid w:val="0096271A"/>
    <w:rsid w:val="0096294A"/>
    <w:rsid w:val="00962A5E"/>
    <w:rsid w:val="00962BB5"/>
    <w:rsid w:val="0096327D"/>
    <w:rsid w:val="009632E0"/>
    <w:rsid w:val="009634E3"/>
    <w:rsid w:val="00964000"/>
    <w:rsid w:val="0096444D"/>
    <w:rsid w:val="00964599"/>
    <w:rsid w:val="009649ED"/>
    <w:rsid w:val="00964D86"/>
    <w:rsid w:val="00964E92"/>
    <w:rsid w:val="009656A7"/>
    <w:rsid w:val="009659B1"/>
    <w:rsid w:val="009659D8"/>
    <w:rsid w:val="00965EC5"/>
    <w:rsid w:val="009662B9"/>
    <w:rsid w:val="00966394"/>
    <w:rsid w:val="00966C88"/>
    <w:rsid w:val="00966EDF"/>
    <w:rsid w:val="00967102"/>
    <w:rsid w:val="00967163"/>
    <w:rsid w:val="00967363"/>
    <w:rsid w:val="00967552"/>
    <w:rsid w:val="0096784B"/>
    <w:rsid w:val="0096792A"/>
    <w:rsid w:val="0097005C"/>
    <w:rsid w:val="0097013A"/>
    <w:rsid w:val="0097031A"/>
    <w:rsid w:val="0097037F"/>
    <w:rsid w:val="009704E0"/>
    <w:rsid w:val="00970637"/>
    <w:rsid w:val="0097063B"/>
    <w:rsid w:val="0097072F"/>
    <w:rsid w:val="00970C49"/>
    <w:rsid w:val="00970CF2"/>
    <w:rsid w:val="00970D91"/>
    <w:rsid w:val="00970D93"/>
    <w:rsid w:val="00970EA2"/>
    <w:rsid w:val="00970F81"/>
    <w:rsid w:val="009719F1"/>
    <w:rsid w:val="00971B1C"/>
    <w:rsid w:val="00971B21"/>
    <w:rsid w:val="00971DF2"/>
    <w:rsid w:val="00971EB9"/>
    <w:rsid w:val="00971EC4"/>
    <w:rsid w:val="0097203C"/>
    <w:rsid w:val="009720D2"/>
    <w:rsid w:val="00972613"/>
    <w:rsid w:val="0097295B"/>
    <w:rsid w:val="0097299E"/>
    <w:rsid w:val="00972B51"/>
    <w:rsid w:val="00972CFC"/>
    <w:rsid w:val="00972F27"/>
    <w:rsid w:val="009732B2"/>
    <w:rsid w:val="009741FC"/>
    <w:rsid w:val="009745C7"/>
    <w:rsid w:val="0097485D"/>
    <w:rsid w:val="00974980"/>
    <w:rsid w:val="00974C63"/>
    <w:rsid w:val="00974D8C"/>
    <w:rsid w:val="009750A6"/>
    <w:rsid w:val="0097521A"/>
    <w:rsid w:val="009755DA"/>
    <w:rsid w:val="009758A8"/>
    <w:rsid w:val="009758F2"/>
    <w:rsid w:val="00975FC5"/>
    <w:rsid w:val="0097605F"/>
    <w:rsid w:val="00976267"/>
    <w:rsid w:val="00976330"/>
    <w:rsid w:val="00976335"/>
    <w:rsid w:val="009763E7"/>
    <w:rsid w:val="00976415"/>
    <w:rsid w:val="009765C4"/>
    <w:rsid w:val="009766AA"/>
    <w:rsid w:val="00976992"/>
    <w:rsid w:val="00976A4C"/>
    <w:rsid w:val="00976AA1"/>
    <w:rsid w:val="00976C49"/>
    <w:rsid w:val="00976EAC"/>
    <w:rsid w:val="0097743D"/>
    <w:rsid w:val="00977D1E"/>
    <w:rsid w:val="00977ECA"/>
    <w:rsid w:val="00980220"/>
    <w:rsid w:val="009804F2"/>
    <w:rsid w:val="00980531"/>
    <w:rsid w:val="00980652"/>
    <w:rsid w:val="00980E82"/>
    <w:rsid w:val="00980FC1"/>
    <w:rsid w:val="009812A4"/>
    <w:rsid w:val="00981530"/>
    <w:rsid w:val="00981860"/>
    <w:rsid w:val="00981E43"/>
    <w:rsid w:val="00981F49"/>
    <w:rsid w:val="00981F7F"/>
    <w:rsid w:val="009821C9"/>
    <w:rsid w:val="009827C1"/>
    <w:rsid w:val="00982CF0"/>
    <w:rsid w:val="00982D59"/>
    <w:rsid w:val="00982EFB"/>
    <w:rsid w:val="009831E0"/>
    <w:rsid w:val="00983C17"/>
    <w:rsid w:val="00983CC3"/>
    <w:rsid w:val="00983ED2"/>
    <w:rsid w:val="0098484D"/>
    <w:rsid w:val="0098496A"/>
    <w:rsid w:val="00984FFB"/>
    <w:rsid w:val="009850CD"/>
    <w:rsid w:val="0098530B"/>
    <w:rsid w:val="00985408"/>
    <w:rsid w:val="00985B81"/>
    <w:rsid w:val="00985C34"/>
    <w:rsid w:val="00985DA4"/>
    <w:rsid w:val="00986455"/>
    <w:rsid w:val="0098649A"/>
    <w:rsid w:val="0098671A"/>
    <w:rsid w:val="00986AFB"/>
    <w:rsid w:val="00986B10"/>
    <w:rsid w:val="009872C0"/>
    <w:rsid w:val="009879A7"/>
    <w:rsid w:val="00987BE6"/>
    <w:rsid w:val="0099003C"/>
    <w:rsid w:val="0099013B"/>
    <w:rsid w:val="0099090F"/>
    <w:rsid w:val="00990DFB"/>
    <w:rsid w:val="00991127"/>
    <w:rsid w:val="0099146D"/>
    <w:rsid w:val="00991644"/>
    <w:rsid w:val="009918FE"/>
    <w:rsid w:val="00991EE0"/>
    <w:rsid w:val="00991EFE"/>
    <w:rsid w:val="009921B6"/>
    <w:rsid w:val="00992241"/>
    <w:rsid w:val="009922C6"/>
    <w:rsid w:val="0099234B"/>
    <w:rsid w:val="009924A6"/>
    <w:rsid w:val="009928D0"/>
    <w:rsid w:val="0099295E"/>
    <w:rsid w:val="0099297A"/>
    <w:rsid w:val="00992A15"/>
    <w:rsid w:val="00992C3A"/>
    <w:rsid w:val="00992D9A"/>
    <w:rsid w:val="00992E92"/>
    <w:rsid w:val="00992F57"/>
    <w:rsid w:val="009930D6"/>
    <w:rsid w:val="009930E2"/>
    <w:rsid w:val="00993842"/>
    <w:rsid w:val="00993C50"/>
    <w:rsid w:val="00993CBF"/>
    <w:rsid w:val="00993E57"/>
    <w:rsid w:val="00993E8C"/>
    <w:rsid w:val="0099466E"/>
    <w:rsid w:val="0099493A"/>
    <w:rsid w:val="00994B6B"/>
    <w:rsid w:val="00994B99"/>
    <w:rsid w:val="0099522A"/>
    <w:rsid w:val="00995D83"/>
    <w:rsid w:val="0099610D"/>
    <w:rsid w:val="00996156"/>
    <w:rsid w:val="00996315"/>
    <w:rsid w:val="00996530"/>
    <w:rsid w:val="00996601"/>
    <w:rsid w:val="00996897"/>
    <w:rsid w:val="00996EA9"/>
    <w:rsid w:val="0099716D"/>
    <w:rsid w:val="0099725F"/>
    <w:rsid w:val="009974B7"/>
    <w:rsid w:val="00997528"/>
    <w:rsid w:val="00997585"/>
    <w:rsid w:val="009975AD"/>
    <w:rsid w:val="009978D1"/>
    <w:rsid w:val="00997EE0"/>
    <w:rsid w:val="00997EE7"/>
    <w:rsid w:val="009A020C"/>
    <w:rsid w:val="009A039A"/>
    <w:rsid w:val="009A04BC"/>
    <w:rsid w:val="009A0A8D"/>
    <w:rsid w:val="009A0AB3"/>
    <w:rsid w:val="009A0B6F"/>
    <w:rsid w:val="009A10AE"/>
    <w:rsid w:val="009A1160"/>
    <w:rsid w:val="009A1616"/>
    <w:rsid w:val="009A18A9"/>
    <w:rsid w:val="009A1CF3"/>
    <w:rsid w:val="009A2090"/>
    <w:rsid w:val="009A281B"/>
    <w:rsid w:val="009A28FF"/>
    <w:rsid w:val="009A2C0C"/>
    <w:rsid w:val="009A2D3B"/>
    <w:rsid w:val="009A308F"/>
    <w:rsid w:val="009A334B"/>
    <w:rsid w:val="009A3857"/>
    <w:rsid w:val="009A3BD4"/>
    <w:rsid w:val="009A3C5D"/>
    <w:rsid w:val="009A3DA0"/>
    <w:rsid w:val="009A4062"/>
    <w:rsid w:val="009A407C"/>
    <w:rsid w:val="009A40BD"/>
    <w:rsid w:val="009A4A3F"/>
    <w:rsid w:val="009A4EC1"/>
    <w:rsid w:val="009A5684"/>
    <w:rsid w:val="009A56B9"/>
    <w:rsid w:val="009A589C"/>
    <w:rsid w:val="009A5980"/>
    <w:rsid w:val="009A5996"/>
    <w:rsid w:val="009A5B2E"/>
    <w:rsid w:val="009A5C23"/>
    <w:rsid w:val="009A5D87"/>
    <w:rsid w:val="009A6026"/>
    <w:rsid w:val="009A603C"/>
    <w:rsid w:val="009A63AC"/>
    <w:rsid w:val="009A66C3"/>
    <w:rsid w:val="009A6A18"/>
    <w:rsid w:val="009A6B75"/>
    <w:rsid w:val="009A7020"/>
    <w:rsid w:val="009A71F1"/>
    <w:rsid w:val="009A76A5"/>
    <w:rsid w:val="009A782B"/>
    <w:rsid w:val="009B040C"/>
    <w:rsid w:val="009B08BC"/>
    <w:rsid w:val="009B09AC"/>
    <w:rsid w:val="009B0EDD"/>
    <w:rsid w:val="009B0F03"/>
    <w:rsid w:val="009B0F41"/>
    <w:rsid w:val="009B12CF"/>
    <w:rsid w:val="009B1398"/>
    <w:rsid w:val="009B13AB"/>
    <w:rsid w:val="009B1E94"/>
    <w:rsid w:val="009B1EEF"/>
    <w:rsid w:val="009B1EF9"/>
    <w:rsid w:val="009B1F45"/>
    <w:rsid w:val="009B1F74"/>
    <w:rsid w:val="009B1FA0"/>
    <w:rsid w:val="009B2346"/>
    <w:rsid w:val="009B23BF"/>
    <w:rsid w:val="009B2419"/>
    <w:rsid w:val="009B27FA"/>
    <w:rsid w:val="009B284F"/>
    <w:rsid w:val="009B2C8D"/>
    <w:rsid w:val="009B314A"/>
    <w:rsid w:val="009B320B"/>
    <w:rsid w:val="009B3C89"/>
    <w:rsid w:val="009B3CFD"/>
    <w:rsid w:val="009B3DCD"/>
    <w:rsid w:val="009B3E48"/>
    <w:rsid w:val="009B3E6E"/>
    <w:rsid w:val="009B41D5"/>
    <w:rsid w:val="009B434C"/>
    <w:rsid w:val="009B44E0"/>
    <w:rsid w:val="009B523D"/>
    <w:rsid w:val="009B5433"/>
    <w:rsid w:val="009B54D5"/>
    <w:rsid w:val="009B555F"/>
    <w:rsid w:val="009B57F0"/>
    <w:rsid w:val="009B5D52"/>
    <w:rsid w:val="009B6ABA"/>
    <w:rsid w:val="009B6E70"/>
    <w:rsid w:val="009B7029"/>
    <w:rsid w:val="009B70B3"/>
    <w:rsid w:val="009B75AD"/>
    <w:rsid w:val="009B763F"/>
    <w:rsid w:val="009B79AB"/>
    <w:rsid w:val="009C00A4"/>
    <w:rsid w:val="009C015D"/>
    <w:rsid w:val="009C02A1"/>
    <w:rsid w:val="009C066D"/>
    <w:rsid w:val="009C08DA"/>
    <w:rsid w:val="009C09D0"/>
    <w:rsid w:val="009C0B43"/>
    <w:rsid w:val="009C0D50"/>
    <w:rsid w:val="009C0F23"/>
    <w:rsid w:val="009C11E4"/>
    <w:rsid w:val="009C15D5"/>
    <w:rsid w:val="009C16A7"/>
    <w:rsid w:val="009C16A9"/>
    <w:rsid w:val="009C1A82"/>
    <w:rsid w:val="009C1C11"/>
    <w:rsid w:val="009C1C4A"/>
    <w:rsid w:val="009C2191"/>
    <w:rsid w:val="009C226F"/>
    <w:rsid w:val="009C231A"/>
    <w:rsid w:val="009C2387"/>
    <w:rsid w:val="009C287E"/>
    <w:rsid w:val="009C2AEB"/>
    <w:rsid w:val="009C2C16"/>
    <w:rsid w:val="009C2F1A"/>
    <w:rsid w:val="009C3441"/>
    <w:rsid w:val="009C3BE8"/>
    <w:rsid w:val="009C3EDB"/>
    <w:rsid w:val="009C42A2"/>
    <w:rsid w:val="009C4CF8"/>
    <w:rsid w:val="009C4D2A"/>
    <w:rsid w:val="009C4F84"/>
    <w:rsid w:val="009C516D"/>
    <w:rsid w:val="009C5224"/>
    <w:rsid w:val="009C525F"/>
    <w:rsid w:val="009C65EA"/>
    <w:rsid w:val="009C68A2"/>
    <w:rsid w:val="009C6FB0"/>
    <w:rsid w:val="009C7190"/>
    <w:rsid w:val="009C720B"/>
    <w:rsid w:val="009C76AD"/>
    <w:rsid w:val="009D017F"/>
    <w:rsid w:val="009D070E"/>
    <w:rsid w:val="009D073F"/>
    <w:rsid w:val="009D0782"/>
    <w:rsid w:val="009D0959"/>
    <w:rsid w:val="009D09E6"/>
    <w:rsid w:val="009D0C2E"/>
    <w:rsid w:val="009D0DC1"/>
    <w:rsid w:val="009D0EC2"/>
    <w:rsid w:val="009D0F84"/>
    <w:rsid w:val="009D1665"/>
    <w:rsid w:val="009D16FF"/>
    <w:rsid w:val="009D1B59"/>
    <w:rsid w:val="009D1BBF"/>
    <w:rsid w:val="009D1C95"/>
    <w:rsid w:val="009D1F6B"/>
    <w:rsid w:val="009D1FD1"/>
    <w:rsid w:val="009D21D6"/>
    <w:rsid w:val="009D22FC"/>
    <w:rsid w:val="009D25F9"/>
    <w:rsid w:val="009D2838"/>
    <w:rsid w:val="009D3085"/>
    <w:rsid w:val="009D3889"/>
    <w:rsid w:val="009D3CD6"/>
    <w:rsid w:val="009D3CED"/>
    <w:rsid w:val="009D40B6"/>
    <w:rsid w:val="009D4222"/>
    <w:rsid w:val="009D4334"/>
    <w:rsid w:val="009D4899"/>
    <w:rsid w:val="009D494B"/>
    <w:rsid w:val="009D51FE"/>
    <w:rsid w:val="009D56D4"/>
    <w:rsid w:val="009D5876"/>
    <w:rsid w:val="009D5A3E"/>
    <w:rsid w:val="009D5B12"/>
    <w:rsid w:val="009D635D"/>
    <w:rsid w:val="009D6591"/>
    <w:rsid w:val="009D65BE"/>
    <w:rsid w:val="009D672E"/>
    <w:rsid w:val="009D685C"/>
    <w:rsid w:val="009D6A35"/>
    <w:rsid w:val="009D6A53"/>
    <w:rsid w:val="009D6E3A"/>
    <w:rsid w:val="009D6F1D"/>
    <w:rsid w:val="009D6FA7"/>
    <w:rsid w:val="009D716D"/>
    <w:rsid w:val="009D7553"/>
    <w:rsid w:val="009D77B9"/>
    <w:rsid w:val="009D7852"/>
    <w:rsid w:val="009D7C19"/>
    <w:rsid w:val="009D7F17"/>
    <w:rsid w:val="009D7F5A"/>
    <w:rsid w:val="009D7F61"/>
    <w:rsid w:val="009E02C3"/>
    <w:rsid w:val="009E04D2"/>
    <w:rsid w:val="009E0778"/>
    <w:rsid w:val="009E0A5A"/>
    <w:rsid w:val="009E0C6B"/>
    <w:rsid w:val="009E123C"/>
    <w:rsid w:val="009E13BB"/>
    <w:rsid w:val="009E16BE"/>
    <w:rsid w:val="009E1966"/>
    <w:rsid w:val="009E1AFF"/>
    <w:rsid w:val="009E1CC8"/>
    <w:rsid w:val="009E2058"/>
    <w:rsid w:val="009E228D"/>
    <w:rsid w:val="009E2E1E"/>
    <w:rsid w:val="009E2EA9"/>
    <w:rsid w:val="009E2F76"/>
    <w:rsid w:val="009E302A"/>
    <w:rsid w:val="009E3994"/>
    <w:rsid w:val="009E39B1"/>
    <w:rsid w:val="009E3C5B"/>
    <w:rsid w:val="009E3D70"/>
    <w:rsid w:val="009E3E0E"/>
    <w:rsid w:val="009E40DA"/>
    <w:rsid w:val="009E48F6"/>
    <w:rsid w:val="009E4A32"/>
    <w:rsid w:val="009E5039"/>
    <w:rsid w:val="009E5216"/>
    <w:rsid w:val="009E546C"/>
    <w:rsid w:val="009E5714"/>
    <w:rsid w:val="009E5871"/>
    <w:rsid w:val="009E5B0B"/>
    <w:rsid w:val="009E5B58"/>
    <w:rsid w:val="009E5E85"/>
    <w:rsid w:val="009E623A"/>
    <w:rsid w:val="009E64AE"/>
    <w:rsid w:val="009E65C5"/>
    <w:rsid w:val="009E6A37"/>
    <w:rsid w:val="009E6C04"/>
    <w:rsid w:val="009E6F7D"/>
    <w:rsid w:val="009E728F"/>
    <w:rsid w:val="009E7488"/>
    <w:rsid w:val="009E753C"/>
    <w:rsid w:val="009E7779"/>
    <w:rsid w:val="009E7798"/>
    <w:rsid w:val="009E7B93"/>
    <w:rsid w:val="009E7E23"/>
    <w:rsid w:val="009F00AA"/>
    <w:rsid w:val="009F078E"/>
    <w:rsid w:val="009F080C"/>
    <w:rsid w:val="009F0856"/>
    <w:rsid w:val="009F08C4"/>
    <w:rsid w:val="009F0ABA"/>
    <w:rsid w:val="009F0AC1"/>
    <w:rsid w:val="009F0B5D"/>
    <w:rsid w:val="009F0BEA"/>
    <w:rsid w:val="009F0DB0"/>
    <w:rsid w:val="009F15A1"/>
    <w:rsid w:val="009F1933"/>
    <w:rsid w:val="009F1A60"/>
    <w:rsid w:val="009F238B"/>
    <w:rsid w:val="009F23D9"/>
    <w:rsid w:val="009F2423"/>
    <w:rsid w:val="009F2538"/>
    <w:rsid w:val="009F2714"/>
    <w:rsid w:val="009F28B2"/>
    <w:rsid w:val="009F2A5D"/>
    <w:rsid w:val="009F2AA3"/>
    <w:rsid w:val="009F2C65"/>
    <w:rsid w:val="009F2D6C"/>
    <w:rsid w:val="009F3278"/>
    <w:rsid w:val="009F37A1"/>
    <w:rsid w:val="009F39F8"/>
    <w:rsid w:val="009F3CE5"/>
    <w:rsid w:val="009F3F44"/>
    <w:rsid w:val="009F40A2"/>
    <w:rsid w:val="009F417F"/>
    <w:rsid w:val="009F4492"/>
    <w:rsid w:val="009F4584"/>
    <w:rsid w:val="009F4D84"/>
    <w:rsid w:val="009F4FBB"/>
    <w:rsid w:val="009F5153"/>
    <w:rsid w:val="009F5274"/>
    <w:rsid w:val="009F5569"/>
    <w:rsid w:val="009F578E"/>
    <w:rsid w:val="009F57D5"/>
    <w:rsid w:val="009F5CBC"/>
    <w:rsid w:val="009F5F1D"/>
    <w:rsid w:val="009F5FA5"/>
    <w:rsid w:val="009F5FE9"/>
    <w:rsid w:val="009F6460"/>
    <w:rsid w:val="009F647E"/>
    <w:rsid w:val="009F651B"/>
    <w:rsid w:val="009F66AF"/>
    <w:rsid w:val="009F6B49"/>
    <w:rsid w:val="009F6E11"/>
    <w:rsid w:val="009F6E9C"/>
    <w:rsid w:val="009F6FE6"/>
    <w:rsid w:val="009F708F"/>
    <w:rsid w:val="009F70EC"/>
    <w:rsid w:val="009F710C"/>
    <w:rsid w:val="009F7250"/>
    <w:rsid w:val="009F7494"/>
    <w:rsid w:val="009F7624"/>
    <w:rsid w:val="009F7799"/>
    <w:rsid w:val="009F7838"/>
    <w:rsid w:val="009F7C46"/>
    <w:rsid w:val="009F7C8E"/>
    <w:rsid w:val="009F7CF5"/>
    <w:rsid w:val="009F7D46"/>
    <w:rsid w:val="009F7D80"/>
    <w:rsid w:val="00A0002E"/>
    <w:rsid w:val="00A004A9"/>
    <w:rsid w:val="00A006A3"/>
    <w:rsid w:val="00A00891"/>
    <w:rsid w:val="00A00895"/>
    <w:rsid w:val="00A00998"/>
    <w:rsid w:val="00A00AC2"/>
    <w:rsid w:val="00A00E7B"/>
    <w:rsid w:val="00A00ED4"/>
    <w:rsid w:val="00A00F1B"/>
    <w:rsid w:val="00A00F2E"/>
    <w:rsid w:val="00A0109C"/>
    <w:rsid w:val="00A01AEB"/>
    <w:rsid w:val="00A01D83"/>
    <w:rsid w:val="00A01EE8"/>
    <w:rsid w:val="00A01F48"/>
    <w:rsid w:val="00A020E2"/>
    <w:rsid w:val="00A02249"/>
    <w:rsid w:val="00A022BA"/>
    <w:rsid w:val="00A023BB"/>
    <w:rsid w:val="00A0270B"/>
    <w:rsid w:val="00A028A5"/>
    <w:rsid w:val="00A02901"/>
    <w:rsid w:val="00A02AF6"/>
    <w:rsid w:val="00A02CB3"/>
    <w:rsid w:val="00A03372"/>
    <w:rsid w:val="00A03432"/>
    <w:rsid w:val="00A034A2"/>
    <w:rsid w:val="00A03FED"/>
    <w:rsid w:val="00A0434D"/>
    <w:rsid w:val="00A04455"/>
    <w:rsid w:val="00A0450F"/>
    <w:rsid w:val="00A04A0C"/>
    <w:rsid w:val="00A04A8D"/>
    <w:rsid w:val="00A04DC2"/>
    <w:rsid w:val="00A04F24"/>
    <w:rsid w:val="00A04FC2"/>
    <w:rsid w:val="00A0529E"/>
    <w:rsid w:val="00A05476"/>
    <w:rsid w:val="00A057DD"/>
    <w:rsid w:val="00A0589E"/>
    <w:rsid w:val="00A058ED"/>
    <w:rsid w:val="00A05D39"/>
    <w:rsid w:val="00A06665"/>
    <w:rsid w:val="00A06D25"/>
    <w:rsid w:val="00A06E03"/>
    <w:rsid w:val="00A06E76"/>
    <w:rsid w:val="00A07147"/>
    <w:rsid w:val="00A076CA"/>
    <w:rsid w:val="00A07705"/>
    <w:rsid w:val="00A077E6"/>
    <w:rsid w:val="00A07BAF"/>
    <w:rsid w:val="00A07DF4"/>
    <w:rsid w:val="00A10197"/>
    <w:rsid w:val="00A103DC"/>
    <w:rsid w:val="00A105BF"/>
    <w:rsid w:val="00A10975"/>
    <w:rsid w:val="00A1108A"/>
    <w:rsid w:val="00A11651"/>
    <w:rsid w:val="00A116C4"/>
    <w:rsid w:val="00A1177C"/>
    <w:rsid w:val="00A11AA2"/>
    <w:rsid w:val="00A1222B"/>
    <w:rsid w:val="00A122F2"/>
    <w:rsid w:val="00A12320"/>
    <w:rsid w:val="00A12BC0"/>
    <w:rsid w:val="00A12DF1"/>
    <w:rsid w:val="00A12FB0"/>
    <w:rsid w:val="00A13257"/>
    <w:rsid w:val="00A136D5"/>
    <w:rsid w:val="00A13743"/>
    <w:rsid w:val="00A13941"/>
    <w:rsid w:val="00A13AB4"/>
    <w:rsid w:val="00A13CFC"/>
    <w:rsid w:val="00A13EFD"/>
    <w:rsid w:val="00A13FB0"/>
    <w:rsid w:val="00A14381"/>
    <w:rsid w:val="00A1445A"/>
    <w:rsid w:val="00A14469"/>
    <w:rsid w:val="00A1456D"/>
    <w:rsid w:val="00A148D1"/>
    <w:rsid w:val="00A14973"/>
    <w:rsid w:val="00A14D78"/>
    <w:rsid w:val="00A1500C"/>
    <w:rsid w:val="00A15316"/>
    <w:rsid w:val="00A15B77"/>
    <w:rsid w:val="00A15C31"/>
    <w:rsid w:val="00A15F1A"/>
    <w:rsid w:val="00A160BE"/>
    <w:rsid w:val="00A160CF"/>
    <w:rsid w:val="00A16142"/>
    <w:rsid w:val="00A16645"/>
    <w:rsid w:val="00A16AAF"/>
    <w:rsid w:val="00A16C47"/>
    <w:rsid w:val="00A16C84"/>
    <w:rsid w:val="00A17109"/>
    <w:rsid w:val="00A17249"/>
    <w:rsid w:val="00A17559"/>
    <w:rsid w:val="00A17B08"/>
    <w:rsid w:val="00A17D00"/>
    <w:rsid w:val="00A17D6C"/>
    <w:rsid w:val="00A17ECB"/>
    <w:rsid w:val="00A2006F"/>
    <w:rsid w:val="00A2012E"/>
    <w:rsid w:val="00A2033F"/>
    <w:rsid w:val="00A20559"/>
    <w:rsid w:val="00A20728"/>
    <w:rsid w:val="00A20964"/>
    <w:rsid w:val="00A20B3F"/>
    <w:rsid w:val="00A20CBE"/>
    <w:rsid w:val="00A20EF6"/>
    <w:rsid w:val="00A213A6"/>
    <w:rsid w:val="00A217C6"/>
    <w:rsid w:val="00A21DB4"/>
    <w:rsid w:val="00A21F8C"/>
    <w:rsid w:val="00A22104"/>
    <w:rsid w:val="00A223BA"/>
    <w:rsid w:val="00A2295A"/>
    <w:rsid w:val="00A22F30"/>
    <w:rsid w:val="00A231EE"/>
    <w:rsid w:val="00A2371E"/>
    <w:rsid w:val="00A237B5"/>
    <w:rsid w:val="00A237F8"/>
    <w:rsid w:val="00A23EAA"/>
    <w:rsid w:val="00A23F19"/>
    <w:rsid w:val="00A24176"/>
    <w:rsid w:val="00A243AB"/>
    <w:rsid w:val="00A24866"/>
    <w:rsid w:val="00A24987"/>
    <w:rsid w:val="00A249BE"/>
    <w:rsid w:val="00A24C71"/>
    <w:rsid w:val="00A24D55"/>
    <w:rsid w:val="00A24DD1"/>
    <w:rsid w:val="00A24E46"/>
    <w:rsid w:val="00A24F40"/>
    <w:rsid w:val="00A25060"/>
    <w:rsid w:val="00A2582E"/>
    <w:rsid w:val="00A25B61"/>
    <w:rsid w:val="00A25BDF"/>
    <w:rsid w:val="00A25BEA"/>
    <w:rsid w:val="00A25D5A"/>
    <w:rsid w:val="00A25F4C"/>
    <w:rsid w:val="00A266B4"/>
    <w:rsid w:val="00A26862"/>
    <w:rsid w:val="00A27026"/>
    <w:rsid w:val="00A27279"/>
    <w:rsid w:val="00A27300"/>
    <w:rsid w:val="00A27366"/>
    <w:rsid w:val="00A27578"/>
    <w:rsid w:val="00A27826"/>
    <w:rsid w:val="00A27B8C"/>
    <w:rsid w:val="00A27DBC"/>
    <w:rsid w:val="00A30594"/>
    <w:rsid w:val="00A307CF"/>
    <w:rsid w:val="00A309AA"/>
    <w:rsid w:val="00A316A9"/>
    <w:rsid w:val="00A3172A"/>
    <w:rsid w:val="00A31901"/>
    <w:rsid w:val="00A31B13"/>
    <w:rsid w:val="00A31B17"/>
    <w:rsid w:val="00A3203F"/>
    <w:rsid w:val="00A3229A"/>
    <w:rsid w:val="00A3251A"/>
    <w:rsid w:val="00A3296E"/>
    <w:rsid w:val="00A32AFD"/>
    <w:rsid w:val="00A32CC5"/>
    <w:rsid w:val="00A32CF0"/>
    <w:rsid w:val="00A3307A"/>
    <w:rsid w:val="00A332A9"/>
    <w:rsid w:val="00A33369"/>
    <w:rsid w:val="00A335C8"/>
    <w:rsid w:val="00A33902"/>
    <w:rsid w:val="00A33BBE"/>
    <w:rsid w:val="00A347EF"/>
    <w:rsid w:val="00A3491E"/>
    <w:rsid w:val="00A34D93"/>
    <w:rsid w:val="00A353AF"/>
    <w:rsid w:val="00A35519"/>
    <w:rsid w:val="00A35C85"/>
    <w:rsid w:val="00A35CA5"/>
    <w:rsid w:val="00A3660C"/>
    <w:rsid w:val="00A36872"/>
    <w:rsid w:val="00A36C54"/>
    <w:rsid w:val="00A37379"/>
    <w:rsid w:val="00A3737D"/>
    <w:rsid w:val="00A37562"/>
    <w:rsid w:val="00A37ABE"/>
    <w:rsid w:val="00A37D0C"/>
    <w:rsid w:val="00A37DAA"/>
    <w:rsid w:val="00A37FB8"/>
    <w:rsid w:val="00A40015"/>
    <w:rsid w:val="00A401FE"/>
    <w:rsid w:val="00A4056C"/>
    <w:rsid w:val="00A405B6"/>
    <w:rsid w:val="00A406DF"/>
    <w:rsid w:val="00A40C7B"/>
    <w:rsid w:val="00A40F3A"/>
    <w:rsid w:val="00A411CD"/>
    <w:rsid w:val="00A4155C"/>
    <w:rsid w:val="00A417E0"/>
    <w:rsid w:val="00A4195D"/>
    <w:rsid w:val="00A41A0B"/>
    <w:rsid w:val="00A41CD5"/>
    <w:rsid w:val="00A41DB9"/>
    <w:rsid w:val="00A41EC6"/>
    <w:rsid w:val="00A420B5"/>
    <w:rsid w:val="00A424DA"/>
    <w:rsid w:val="00A4279E"/>
    <w:rsid w:val="00A4287A"/>
    <w:rsid w:val="00A42A38"/>
    <w:rsid w:val="00A42B07"/>
    <w:rsid w:val="00A42C7C"/>
    <w:rsid w:val="00A42F39"/>
    <w:rsid w:val="00A4304B"/>
    <w:rsid w:val="00A43DCE"/>
    <w:rsid w:val="00A4420D"/>
    <w:rsid w:val="00A4440E"/>
    <w:rsid w:val="00A44490"/>
    <w:rsid w:val="00A445BF"/>
    <w:rsid w:val="00A449E4"/>
    <w:rsid w:val="00A44A51"/>
    <w:rsid w:val="00A44C9E"/>
    <w:rsid w:val="00A44D1C"/>
    <w:rsid w:val="00A44DE5"/>
    <w:rsid w:val="00A44E46"/>
    <w:rsid w:val="00A4522D"/>
    <w:rsid w:val="00A45353"/>
    <w:rsid w:val="00A45493"/>
    <w:rsid w:val="00A455E9"/>
    <w:rsid w:val="00A45907"/>
    <w:rsid w:val="00A45E3F"/>
    <w:rsid w:val="00A45E41"/>
    <w:rsid w:val="00A45F34"/>
    <w:rsid w:val="00A4601D"/>
    <w:rsid w:val="00A46039"/>
    <w:rsid w:val="00A468BB"/>
    <w:rsid w:val="00A46BDF"/>
    <w:rsid w:val="00A46C4E"/>
    <w:rsid w:val="00A46CEC"/>
    <w:rsid w:val="00A46D10"/>
    <w:rsid w:val="00A46EBB"/>
    <w:rsid w:val="00A47074"/>
    <w:rsid w:val="00A47442"/>
    <w:rsid w:val="00A4764B"/>
    <w:rsid w:val="00A478BB"/>
    <w:rsid w:val="00A47BE9"/>
    <w:rsid w:val="00A47C97"/>
    <w:rsid w:val="00A47E36"/>
    <w:rsid w:val="00A47E37"/>
    <w:rsid w:val="00A5001B"/>
    <w:rsid w:val="00A50148"/>
    <w:rsid w:val="00A50152"/>
    <w:rsid w:val="00A50527"/>
    <w:rsid w:val="00A5068E"/>
    <w:rsid w:val="00A50ACE"/>
    <w:rsid w:val="00A50C5C"/>
    <w:rsid w:val="00A50D77"/>
    <w:rsid w:val="00A51555"/>
    <w:rsid w:val="00A51665"/>
    <w:rsid w:val="00A51872"/>
    <w:rsid w:val="00A5235D"/>
    <w:rsid w:val="00A52698"/>
    <w:rsid w:val="00A526E6"/>
    <w:rsid w:val="00A52799"/>
    <w:rsid w:val="00A52B07"/>
    <w:rsid w:val="00A52FEA"/>
    <w:rsid w:val="00A5320B"/>
    <w:rsid w:val="00A53323"/>
    <w:rsid w:val="00A534BD"/>
    <w:rsid w:val="00A54B5C"/>
    <w:rsid w:val="00A54BB8"/>
    <w:rsid w:val="00A54BFD"/>
    <w:rsid w:val="00A54C35"/>
    <w:rsid w:val="00A5535A"/>
    <w:rsid w:val="00A555EC"/>
    <w:rsid w:val="00A55BA3"/>
    <w:rsid w:val="00A55F00"/>
    <w:rsid w:val="00A55FCB"/>
    <w:rsid w:val="00A560CB"/>
    <w:rsid w:val="00A562FC"/>
    <w:rsid w:val="00A56587"/>
    <w:rsid w:val="00A5662E"/>
    <w:rsid w:val="00A566CE"/>
    <w:rsid w:val="00A568C4"/>
    <w:rsid w:val="00A568C5"/>
    <w:rsid w:val="00A56B40"/>
    <w:rsid w:val="00A56C41"/>
    <w:rsid w:val="00A56D5F"/>
    <w:rsid w:val="00A572EE"/>
    <w:rsid w:val="00A57723"/>
    <w:rsid w:val="00A5783B"/>
    <w:rsid w:val="00A57AB9"/>
    <w:rsid w:val="00A57C53"/>
    <w:rsid w:val="00A57FAA"/>
    <w:rsid w:val="00A60470"/>
    <w:rsid w:val="00A607D5"/>
    <w:rsid w:val="00A607FA"/>
    <w:rsid w:val="00A609F8"/>
    <w:rsid w:val="00A60F72"/>
    <w:rsid w:val="00A60F76"/>
    <w:rsid w:val="00A61011"/>
    <w:rsid w:val="00A613C5"/>
    <w:rsid w:val="00A6168A"/>
    <w:rsid w:val="00A61DD3"/>
    <w:rsid w:val="00A628BC"/>
    <w:rsid w:val="00A62B16"/>
    <w:rsid w:val="00A62C2D"/>
    <w:rsid w:val="00A62ED9"/>
    <w:rsid w:val="00A630EC"/>
    <w:rsid w:val="00A633F4"/>
    <w:rsid w:val="00A634D4"/>
    <w:rsid w:val="00A638FC"/>
    <w:rsid w:val="00A63DA5"/>
    <w:rsid w:val="00A642DE"/>
    <w:rsid w:val="00A643A4"/>
    <w:rsid w:val="00A643F3"/>
    <w:rsid w:val="00A6458A"/>
    <w:rsid w:val="00A645D4"/>
    <w:rsid w:val="00A64626"/>
    <w:rsid w:val="00A64935"/>
    <w:rsid w:val="00A649AA"/>
    <w:rsid w:val="00A64B06"/>
    <w:rsid w:val="00A64ED4"/>
    <w:rsid w:val="00A64F23"/>
    <w:rsid w:val="00A654A6"/>
    <w:rsid w:val="00A65DAC"/>
    <w:rsid w:val="00A65FE9"/>
    <w:rsid w:val="00A66376"/>
    <w:rsid w:val="00A663A1"/>
    <w:rsid w:val="00A6679F"/>
    <w:rsid w:val="00A667BE"/>
    <w:rsid w:val="00A667D2"/>
    <w:rsid w:val="00A6688F"/>
    <w:rsid w:val="00A669DE"/>
    <w:rsid w:val="00A670DA"/>
    <w:rsid w:val="00A67134"/>
    <w:rsid w:val="00A6723C"/>
    <w:rsid w:val="00A6724D"/>
    <w:rsid w:val="00A672EA"/>
    <w:rsid w:val="00A676A9"/>
    <w:rsid w:val="00A676B6"/>
    <w:rsid w:val="00A678CC"/>
    <w:rsid w:val="00A67EE7"/>
    <w:rsid w:val="00A700BB"/>
    <w:rsid w:val="00A7023B"/>
    <w:rsid w:val="00A70273"/>
    <w:rsid w:val="00A706C5"/>
    <w:rsid w:val="00A70865"/>
    <w:rsid w:val="00A70A80"/>
    <w:rsid w:val="00A70B2A"/>
    <w:rsid w:val="00A70C18"/>
    <w:rsid w:val="00A70D01"/>
    <w:rsid w:val="00A70E3F"/>
    <w:rsid w:val="00A70FD2"/>
    <w:rsid w:val="00A7112B"/>
    <w:rsid w:val="00A712D1"/>
    <w:rsid w:val="00A715F6"/>
    <w:rsid w:val="00A718F6"/>
    <w:rsid w:val="00A71A50"/>
    <w:rsid w:val="00A71ADB"/>
    <w:rsid w:val="00A71BB1"/>
    <w:rsid w:val="00A71FD3"/>
    <w:rsid w:val="00A7208F"/>
    <w:rsid w:val="00A721A0"/>
    <w:rsid w:val="00A72307"/>
    <w:rsid w:val="00A72368"/>
    <w:rsid w:val="00A7245A"/>
    <w:rsid w:val="00A72769"/>
    <w:rsid w:val="00A728B1"/>
    <w:rsid w:val="00A7306C"/>
    <w:rsid w:val="00A73157"/>
    <w:rsid w:val="00A73786"/>
    <w:rsid w:val="00A73A36"/>
    <w:rsid w:val="00A73CDA"/>
    <w:rsid w:val="00A74217"/>
    <w:rsid w:val="00A74227"/>
    <w:rsid w:val="00A74B3E"/>
    <w:rsid w:val="00A74F55"/>
    <w:rsid w:val="00A75154"/>
    <w:rsid w:val="00A7574B"/>
    <w:rsid w:val="00A75933"/>
    <w:rsid w:val="00A759BE"/>
    <w:rsid w:val="00A75BD5"/>
    <w:rsid w:val="00A7603D"/>
    <w:rsid w:val="00A760C4"/>
    <w:rsid w:val="00A76157"/>
    <w:rsid w:val="00A762B0"/>
    <w:rsid w:val="00A76328"/>
    <w:rsid w:val="00A7635F"/>
    <w:rsid w:val="00A76D38"/>
    <w:rsid w:val="00A76D4F"/>
    <w:rsid w:val="00A76E1E"/>
    <w:rsid w:val="00A77126"/>
    <w:rsid w:val="00A77460"/>
    <w:rsid w:val="00A77D68"/>
    <w:rsid w:val="00A77D8D"/>
    <w:rsid w:val="00A77E87"/>
    <w:rsid w:val="00A77FFE"/>
    <w:rsid w:val="00A801D0"/>
    <w:rsid w:val="00A801FC"/>
    <w:rsid w:val="00A80252"/>
    <w:rsid w:val="00A80E82"/>
    <w:rsid w:val="00A812E4"/>
    <w:rsid w:val="00A81470"/>
    <w:rsid w:val="00A815BF"/>
    <w:rsid w:val="00A817C9"/>
    <w:rsid w:val="00A8189A"/>
    <w:rsid w:val="00A819B4"/>
    <w:rsid w:val="00A81A32"/>
    <w:rsid w:val="00A81FF0"/>
    <w:rsid w:val="00A82279"/>
    <w:rsid w:val="00A8246E"/>
    <w:rsid w:val="00A82E44"/>
    <w:rsid w:val="00A83150"/>
    <w:rsid w:val="00A8315A"/>
    <w:rsid w:val="00A8362E"/>
    <w:rsid w:val="00A838CF"/>
    <w:rsid w:val="00A83F86"/>
    <w:rsid w:val="00A83FC5"/>
    <w:rsid w:val="00A840BD"/>
    <w:rsid w:val="00A84602"/>
    <w:rsid w:val="00A84983"/>
    <w:rsid w:val="00A84C5F"/>
    <w:rsid w:val="00A84D72"/>
    <w:rsid w:val="00A85230"/>
    <w:rsid w:val="00A85307"/>
    <w:rsid w:val="00A8544B"/>
    <w:rsid w:val="00A85571"/>
    <w:rsid w:val="00A85627"/>
    <w:rsid w:val="00A85746"/>
    <w:rsid w:val="00A85747"/>
    <w:rsid w:val="00A859B1"/>
    <w:rsid w:val="00A86148"/>
    <w:rsid w:val="00A861DE"/>
    <w:rsid w:val="00A86711"/>
    <w:rsid w:val="00A86A42"/>
    <w:rsid w:val="00A86B80"/>
    <w:rsid w:val="00A8703C"/>
    <w:rsid w:val="00A87296"/>
    <w:rsid w:val="00A872DE"/>
    <w:rsid w:val="00A872FD"/>
    <w:rsid w:val="00A87803"/>
    <w:rsid w:val="00A87CD6"/>
    <w:rsid w:val="00A87E07"/>
    <w:rsid w:val="00A87F9A"/>
    <w:rsid w:val="00A87FBB"/>
    <w:rsid w:val="00A90307"/>
    <w:rsid w:val="00A9033B"/>
    <w:rsid w:val="00A903BA"/>
    <w:rsid w:val="00A905D6"/>
    <w:rsid w:val="00A90713"/>
    <w:rsid w:val="00A90AA1"/>
    <w:rsid w:val="00A90AAB"/>
    <w:rsid w:val="00A9103F"/>
    <w:rsid w:val="00A91487"/>
    <w:rsid w:val="00A915D0"/>
    <w:rsid w:val="00A91623"/>
    <w:rsid w:val="00A9163B"/>
    <w:rsid w:val="00A917BA"/>
    <w:rsid w:val="00A91A06"/>
    <w:rsid w:val="00A91C93"/>
    <w:rsid w:val="00A91D5D"/>
    <w:rsid w:val="00A924D8"/>
    <w:rsid w:val="00A92985"/>
    <w:rsid w:val="00A929E5"/>
    <w:rsid w:val="00A93149"/>
    <w:rsid w:val="00A93658"/>
    <w:rsid w:val="00A93671"/>
    <w:rsid w:val="00A93A45"/>
    <w:rsid w:val="00A93B10"/>
    <w:rsid w:val="00A93D55"/>
    <w:rsid w:val="00A9421D"/>
    <w:rsid w:val="00A9465A"/>
    <w:rsid w:val="00A946F0"/>
    <w:rsid w:val="00A947FE"/>
    <w:rsid w:val="00A94837"/>
    <w:rsid w:val="00A9488E"/>
    <w:rsid w:val="00A94C93"/>
    <w:rsid w:val="00A94D17"/>
    <w:rsid w:val="00A94DA5"/>
    <w:rsid w:val="00A94E01"/>
    <w:rsid w:val="00A94F80"/>
    <w:rsid w:val="00A953F8"/>
    <w:rsid w:val="00A95522"/>
    <w:rsid w:val="00A95733"/>
    <w:rsid w:val="00A95DE8"/>
    <w:rsid w:val="00A95E34"/>
    <w:rsid w:val="00A96382"/>
    <w:rsid w:val="00A966CF"/>
    <w:rsid w:val="00A9671C"/>
    <w:rsid w:val="00A96745"/>
    <w:rsid w:val="00A968CC"/>
    <w:rsid w:val="00A96926"/>
    <w:rsid w:val="00A96DAC"/>
    <w:rsid w:val="00A9718F"/>
    <w:rsid w:val="00A97297"/>
    <w:rsid w:val="00A975FA"/>
    <w:rsid w:val="00A97A32"/>
    <w:rsid w:val="00A97A48"/>
    <w:rsid w:val="00A97C8B"/>
    <w:rsid w:val="00A97EB2"/>
    <w:rsid w:val="00AA006D"/>
    <w:rsid w:val="00AA0650"/>
    <w:rsid w:val="00AA083D"/>
    <w:rsid w:val="00AA0973"/>
    <w:rsid w:val="00AA0A5A"/>
    <w:rsid w:val="00AA0DBE"/>
    <w:rsid w:val="00AA0EE4"/>
    <w:rsid w:val="00AA117A"/>
    <w:rsid w:val="00AA12B4"/>
    <w:rsid w:val="00AA1538"/>
    <w:rsid w:val="00AA17C8"/>
    <w:rsid w:val="00AA1B1A"/>
    <w:rsid w:val="00AA1C0F"/>
    <w:rsid w:val="00AA1C62"/>
    <w:rsid w:val="00AA2171"/>
    <w:rsid w:val="00AA2602"/>
    <w:rsid w:val="00AA2807"/>
    <w:rsid w:val="00AA287E"/>
    <w:rsid w:val="00AA2978"/>
    <w:rsid w:val="00AA2A13"/>
    <w:rsid w:val="00AA2D07"/>
    <w:rsid w:val="00AA2D57"/>
    <w:rsid w:val="00AA2DF8"/>
    <w:rsid w:val="00AA30C8"/>
    <w:rsid w:val="00AA30EB"/>
    <w:rsid w:val="00AA3335"/>
    <w:rsid w:val="00AA3705"/>
    <w:rsid w:val="00AA4A3F"/>
    <w:rsid w:val="00AA4E51"/>
    <w:rsid w:val="00AA5093"/>
    <w:rsid w:val="00AA51D0"/>
    <w:rsid w:val="00AA5314"/>
    <w:rsid w:val="00AA54AA"/>
    <w:rsid w:val="00AA54B7"/>
    <w:rsid w:val="00AA5C63"/>
    <w:rsid w:val="00AA6142"/>
    <w:rsid w:val="00AA6535"/>
    <w:rsid w:val="00AA65F0"/>
    <w:rsid w:val="00AA6720"/>
    <w:rsid w:val="00AA69E5"/>
    <w:rsid w:val="00AA6B33"/>
    <w:rsid w:val="00AA6B8B"/>
    <w:rsid w:val="00AA7647"/>
    <w:rsid w:val="00AA7948"/>
    <w:rsid w:val="00AA79AA"/>
    <w:rsid w:val="00AA7E02"/>
    <w:rsid w:val="00AA7E44"/>
    <w:rsid w:val="00AB08A7"/>
    <w:rsid w:val="00AB09C7"/>
    <w:rsid w:val="00AB0ECF"/>
    <w:rsid w:val="00AB0F88"/>
    <w:rsid w:val="00AB1318"/>
    <w:rsid w:val="00AB1419"/>
    <w:rsid w:val="00AB172A"/>
    <w:rsid w:val="00AB173C"/>
    <w:rsid w:val="00AB1740"/>
    <w:rsid w:val="00AB175C"/>
    <w:rsid w:val="00AB17C1"/>
    <w:rsid w:val="00AB208E"/>
    <w:rsid w:val="00AB21EF"/>
    <w:rsid w:val="00AB23DE"/>
    <w:rsid w:val="00AB249C"/>
    <w:rsid w:val="00AB26BF"/>
    <w:rsid w:val="00AB2C1E"/>
    <w:rsid w:val="00AB2E0F"/>
    <w:rsid w:val="00AB301B"/>
    <w:rsid w:val="00AB3079"/>
    <w:rsid w:val="00AB326A"/>
    <w:rsid w:val="00AB3304"/>
    <w:rsid w:val="00AB33D8"/>
    <w:rsid w:val="00AB3495"/>
    <w:rsid w:val="00AB34F9"/>
    <w:rsid w:val="00AB356F"/>
    <w:rsid w:val="00AB36A5"/>
    <w:rsid w:val="00AB36E4"/>
    <w:rsid w:val="00AB37C1"/>
    <w:rsid w:val="00AB4403"/>
    <w:rsid w:val="00AB444E"/>
    <w:rsid w:val="00AB473E"/>
    <w:rsid w:val="00AB486F"/>
    <w:rsid w:val="00AB4C73"/>
    <w:rsid w:val="00AB59CC"/>
    <w:rsid w:val="00AB5A16"/>
    <w:rsid w:val="00AB5A2E"/>
    <w:rsid w:val="00AB5CEE"/>
    <w:rsid w:val="00AB5DFD"/>
    <w:rsid w:val="00AB5E60"/>
    <w:rsid w:val="00AB60B7"/>
    <w:rsid w:val="00AB6216"/>
    <w:rsid w:val="00AB6397"/>
    <w:rsid w:val="00AB6625"/>
    <w:rsid w:val="00AB6A7E"/>
    <w:rsid w:val="00AB6E78"/>
    <w:rsid w:val="00AB6EF8"/>
    <w:rsid w:val="00AB6F99"/>
    <w:rsid w:val="00AB72DD"/>
    <w:rsid w:val="00AB7914"/>
    <w:rsid w:val="00AB7C37"/>
    <w:rsid w:val="00AC02D7"/>
    <w:rsid w:val="00AC02FE"/>
    <w:rsid w:val="00AC0AAF"/>
    <w:rsid w:val="00AC0B05"/>
    <w:rsid w:val="00AC0B9B"/>
    <w:rsid w:val="00AC0D8A"/>
    <w:rsid w:val="00AC145B"/>
    <w:rsid w:val="00AC146C"/>
    <w:rsid w:val="00AC1755"/>
    <w:rsid w:val="00AC183D"/>
    <w:rsid w:val="00AC192D"/>
    <w:rsid w:val="00AC1D64"/>
    <w:rsid w:val="00AC1E4E"/>
    <w:rsid w:val="00AC2039"/>
    <w:rsid w:val="00AC21E6"/>
    <w:rsid w:val="00AC220E"/>
    <w:rsid w:val="00AC2215"/>
    <w:rsid w:val="00AC2283"/>
    <w:rsid w:val="00AC2393"/>
    <w:rsid w:val="00AC2408"/>
    <w:rsid w:val="00AC2BA3"/>
    <w:rsid w:val="00AC2BD1"/>
    <w:rsid w:val="00AC2E41"/>
    <w:rsid w:val="00AC2E86"/>
    <w:rsid w:val="00AC332D"/>
    <w:rsid w:val="00AC33AC"/>
    <w:rsid w:val="00AC4034"/>
    <w:rsid w:val="00AC4289"/>
    <w:rsid w:val="00AC4E9C"/>
    <w:rsid w:val="00AC4F52"/>
    <w:rsid w:val="00AC5503"/>
    <w:rsid w:val="00AC553A"/>
    <w:rsid w:val="00AC592A"/>
    <w:rsid w:val="00AC5B0F"/>
    <w:rsid w:val="00AC5E61"/>
    <w:rsid w:val="00AC60A1"/>
    <w:rsid w:val="00AC63AE"/>
    <w:rsid w:val="00AC64E9"/>
    <w:rsid w:val="00AC7364"/>
    <w:rsid w:val="00AC7394"/>
    <w:rsid w:val="00AC7725"/>
    <w:rsid w:val="00AC7895"/>
    <w:rsid w:val="00AC7CFB"/>
    <w:rsid w:val="00AC7E6D"/>
    <w:rsid w:val="00AD005C"/>
    <w:rsid w:val="00AD022B"/>
    <w:rsid w:val="00AD0618"/>
    <w:rsid w:val="00AD0621"/>
    <w:rsid w:val="00AD068F"/>
    <w:rsid w:val="00AD0DBA"/>
    <w:rsid w:val="00AD0EDE"/>
    <w:rsid w:val="00AD0F2A"/>
    <w:rsid w:val="00AD0FD3"/>
    <w:rsid w:val="00AD0FE3"/>
    <w:rsid w:val="00AD101C"/>
    <w:rsid w:val="00AD12ED"/>
    <w:rsid w:val="00AD1718"/>
    <w:rsid w:val="00AD17D2"/>
    <w:rsid w:val="00AD1A0C"/>
    <w:rsid w:val="00AD1C8F"/>
    <w:rsid w:val="00AD20E6"/>
    <w:rsid w:val="00AD2163"/>
    <w:rsid w:val="00AD21FA"/>
    <w:rsid w:val="00AD2364"/>
    <w:rsid w:val="00AD2643"/>
    <w:rsid w:val="00AD273B"/>
    <w:rsid w:val="00AD2AC3"/>
    <w:rsid w:val="00AD2B73"/>
    <w:rsid w:val="00AD2EBC"/>
    <w:rsid w:val="00AD2F58"/>
    <w:rsid w:val="00AD2F8F"/>
    <w:rsid w:val="00AD33C5"/>
    <w:rsid w:val="00AD36E4"/>
    <w:rsid w:val="00AD3764"/>
    <w:rsid w:val="00AD3BC4"/>
    <w:rsid w:val="00AD436F"/>
    <w:rsid w:val="00AD4E5C"/>
    <w:rsid w:val="00AD51A3"/>
    <w:rsid w:val="00AD5270"/>
    <w:rsid w:val="00AD57B0"/>
    <w:rsid w:val="00AD58A0"/>
    <w:rsid w:val="00AD5B73"/>
    <w:rsid w:val="00AD5C7D"/>
    <w:rsid w:val="00AD63A3"/>
    <w:rsid w:val="00AD659F"/>
    <w:rsid w:val="00AD6739"/>
    <w:rsid w:val="00AD6A92"/>
    <w:rsid w:val="00AD6E0C"/>
    <w:rsid w:val="00AD6FB9"/>
    <w:rsid w:val="00AD727D"/>
    <w:rsid w:val="00AD7308"/>
    <w:rsid w:val="00AD7312"/>
    <w:rsid w:val="00AD782A"/>
    <w:rsid w:val="00AD7A1B"/>
    <w:rsid w:val="00AD7CF9"/>
    <w:rsid w:val="00AD7FB3"/>
    <w:rsid w:val="00AE0006"/>
    <w:rsid w:val="00AE0020"/>
    <w:rsid w:val="00AE0294"/>
    <w:rsid w:val="00AE02A4"/>
    <w:rsid w:val="00AE104E"/>
    <w:rsid w:val="00AE10F1"/>
    <w:rsid w:val="00AE14D0"/>
    <w:rsid w:val="00AE191B"/>
    <w:rsid w:val="00AE19DE"/>
    <w:rsid w:val="00AE1EAE"/>
    <w:rsid w:val="00AE2071"/>
    <w:rsid w:val="00AE20CD"/>
    <w:rsid w:val="00AE2526"/>
    <w:rsid w:val="00AE28E1"/>
    <w:rsid w:val="00AE2A22"/>
    <w:rsid w:val="00AE2C1F"/>
    <w:rsid w:val="00AE2E29"/>
    <w:rsid w:val="00AE2F7D"/>
    <w:rsid w:val="00AE33B0"/>
    <w:rsid w:val="00AE379C"/>
    <w:rsid w:val="00AE39DD"/>
    <w:rsid w:val="00AE3B14"/>
    <w:rsid w:val="00AE3F35"/>
    <w:rsid w:val="00AE402D"/>
    <w:rsid w:val="00AE41B0"/>
    <w:rsid w:val="00AE4387"/>
    <w:rsid w:val="00AE44D8"/>
    <w:rsid w:val="00AE49E2"/>
    <w:rsid w:val="00AE537C"/>
    <w:rsid w:val="00AE55F4"/>
    <w:rsid w:val="00AE5FFA"/>
    <w:rsid w:val="00AE63BE"/>
    <w:rsid w:val="00AE64B2"/>
    <w:rsid w:val="00AE6591"/>
    <w:rsid w:val="00AE6797"/>
    <w:rsid w:val="00AE6A4E"/>
    <w:rsid w:val="00AE7004"/>
    <w:rsid w:val="00AE729F"/>
    <w:rsid w:val="00AE7311"/>
    <w:rsid w:val="00AE753B"/>
    <w:rsid w:val="00AE756D"/>
    <w:rsid w:val="00AE7A5E"/>
    <w:rsid w:val="00AE7BBE"/>
    <w:rsid w:val="00AE7F10"/>
    <w:rsid w:val="00AE7FD2"/>
    <w:rsid w:val="00AF00E8"/>
    <w:rsid w:val="00AF0533"/>
    <w:rsid w:val="00AF080D"/>
    <w:rsid w:val="00AF0BE2"/>
    <w:rsid w:val="00AF0E13"/>
    <w:rsid w:val="00AF0E35"/>
    <w:rsid w:val="00AF100F"/>
    <w:rsid w:val="00AF10BE"/>
    <w:rsid w:val="00AF12DC"/>
    <w:rsid w:val="00AF12F9"/>
    <w:rsid w:val="00AF1BD2"/>
    <w:rsid w:val="00AF1E54"/>
    <w:rsid w:val="00AF218D"/>
    <w:rsid w:val="00AF2245"/>
    <w:rsid w:val="00AF2554"/>
    <w:rsid w:val="00AF28A9"/>
    <w:rsid w:val="00AF29B3"/>
    <w:rsid w:val="00AF2B71"/>
    <w:rsid w:val="00AF2BC3"/>
    <w:rsid w:val="00AF2EF5"/>
    <w:rsid w:val="00AF30BD"/>
    <w:rsid w:val="00AF3375"/>
    <w:rsid w:val="00AF3440"/>
    <w:rsid w:val="00AF3DA0"/>
    <w:rsid w:val="00AF4555"/>
    <w:rsid w:val="00AF479A"/>
    <w:rsid w:val="00AF4B51"/>
    <w:rsid w:val="00AF4C05"/>
    <w:rsid w:val="00AF4F12"/>
    <w:rsid w:val="00AF51D1"/>
    <w:rsid w:val="00AF5390"/>
    <w:rsid w:val="00AF53A1"/>
    <w:rsid w:val="00AF5D72"/>
    <w:rsid w:val="00AF5DBE"/>
    <w:rsid w:val="00AF5E6B"/>
    <w:rsid w:val="00AF5EB7"/>
    <w:rsid w:val="00AF61DB"/>
    <w:rsid w:val="00AF61E7"/>
    <w:rsid w:val="00AF64C0"/>
    <w:rsid w:val="00AF66BE"/>
    <w:rsid w:val="00AF67FB"/>
    <w:rsid w:val="00AF7369"/>
    <w:rsid w:val="00AF7551"/>
    <w:rsid w:val="00AF76ED"/>
    <w:rsid w:val="00AF7ACA"/>
    <w:rsid w:val="00AF7B13"/>
    <w:rsid w:val="00AF7BA4"/>
    <w:rsid w:val="00AF7C42"/>
    <w:rsid w:val="00AF7D11"/>
    <w:rsid w:val="00AF7E82"/>
    <w:rsid w:val="00AF7E95"/>
    <w:rsid w:val="00B00052"/>
    <w:rsid w:val="00B0007F"/>
    <w:rsid w:val="00B00298"/>
    <w:rsid w:val="00B002A6"/>
    <w:rsid w:val="00B002B2"/>
    <w:rsid w:val="00B00C0A"/>
    <w:rsid w:val="00B00C53"/>
    <w:rsid w:val="00B00C9B"/>
    <w:rsid w:val="00B010D6"/>
    <w:rsid w:val="00B01126"/>
    <w:rsid w:val="00B0128E"/>
    <w:rsid w:val="00B012F3"/>
    <w:rsid w:val="00B014A4"/>
    <w:rsid w:val="00B01737"/>
    <w:rsid w:val="00B01770"/>
    <w:rsid w:val="00B0179E"/>
    <w:rsid w:val="00B019F5"/>
    <w:rsid w:val="00B01C4B"/>
    <w:rsid w:val="00B01C75"/>
    <w:rsid w:val="00B01D50"/>
    <w:rsid w:val="00B01E67"/>
    <w:rsid w:val="00B02094"/>
    <w:rsid w:val="00B0217C"/>
    <w:rsid w:val="00B02C11"/>
    <w:rsid w:val="00B03110"/>
    <w:rsid w:val="00B03179"/>
    <w:rsid w:val="00B034DC"/>
    <w:rsid w:val="00B03F0B"/>
    <w:rsid w:val="00B03F59"/>
    <w:rsid w:val="00B040EE"/>
    <w:rsid w:val="00B0412D"/>
    <w:rsid w:val="00B04918"/>
    <w:rsid w:val="00B04CC4"/>
    <w:rsid w:val="00B04EA7"/>
    <w:rsid w:val="00B04FEA"/>
    <w:rsid w:val="00B05009"/>
    <w:rsid w:val="00B055A5"/>
    <w:rsid w:val="00B0597D"/>
    <w:rsid w:val="00B05CD6"/>
    <w:rsid w:val="00B066A4"/>
    <w:rsid w:val="00B06798"/>
    <w:rsid w:val="00B06836"/>
    <w:rsid w:val="00B06AA5"/>
    <w:rsid w:val="00B06AA6"/>
    <w:rsid w:val="00B06B5A"/>
    <w:rsid w:val="00B06C0F"/>
    <w:rsid w:val="00B070D6"/>
    <w:rsid w:val="00B07115"/>
    <w:rsid w:val="00B07397"/>
    <w:rsid w:val="00B07610"/>
    <w:rsid w:val="00B07828"/>
    <w:rsid w:val="00B07A5B"/>
    <w:rsid w:val="00B07D8C"/>
    <w:rsid w:val="00B07E24"/>
    <w:rsid w:val="00B100DF"/>
    <w:rsid w:val="00B10213"/>
    <w:rsid w:val="00B1028B"/>
    <w:rsid w:val="00B10493"/>
    <w:rsid w:val="00B10E60"/>
    <w:rsid w:val="00B11241"/>
    <w:rsid w:val="00B1188B"/>
    <w:rsid w:val="00B11A74"/>
    <w:rsid w:val="00B11A8B"/>
    <w:rsid w:val="00B11D26"/>
    <w:rsid w:val="00B11EF9"/>
    <w:rsid w:val="00B120DB"/>
    <w:rsid w:val="00B1249B"/>
    <w:rsid w:val="00B12761"/>
    <w:rsid w:val="00B128BF"/>
    <w:rsid w:val="00B12BB9"/>
    <w:rsid w:val="00B12D2B"/>
    <w:rsid w:val="00B13031"/>
    <w:rsid w:val="00B1309F"/>
    <w:rsid w:val="00B134E2"/>
    <w:rsid w:val="00B135FA"/>
    <w:rsid w:val="00B136BD"/>
    <w:rsid w:val="00B13B34"/>
    <w:rsid w:val="00B14381"/>
    <w:rsid w:val="00B14690"/>
    <w:rsid w:val="00B14850"/>
    <w:rsid w:val="00B14AD8"/>
    <w:rsid w:val="00B1507E"/>
    <w:rsid w:val="00B150EA"/>
    <w:rsid w:val="00B152E8"/>
    <w:rsid w:val="00B155A4"/>
    <w:rsid w:val="00B15902"/>
    <w:rsid w:val="00B159DC"/>
    <w:rsid w:val="00B15D38"/>
    <w:rsid w:val="00B16183"/>
    <w:rsid w:val="00B16698"/>
    <w:rsid w:val="00B16845"/>
    <w:rsid w:val="00B16AD7"/>
    <w:rsid w:val="00B16AEC"/>
    <w:rsid w:val="00B16C2B"/>
    <w:rsid w:val="00B16DAE"/>
    <w:rsid w:val="00B170F8"/>
    <w:rsid w:val="00B1776E"/>
    <w:rsid w:val="00B1781B"/>
    <w:rsid w:val="00B179D3"/>
    <w:rsid w:val="00B17A4C"/>
    <w:rsid w:val="00B20032"/>
    <w:rsid w:val="00B20404"/>
    <w:rsid w:val="00B207F3"/>
    <w:rsid w:val="00B20C19"/>
    <w:rsid w:val="00B20F74"/>
    <w:rsid w:val="00B2131C"/>
    <w:rsid w:val="00B2148C"/>
    <w:rsid w:val="00B2181F"/>
    <w:rsid w:val="00B21A87"/>
    <w:rsid w:val="00B22033"/>
    <w:rsid w:val="00B22272"/>
    <w:rsid w:val="00B224AB"/>
    <w:rsid w:val="00B2291C"/>
    <w:rsid w:val="00B229B3"/>
    <w:rsid w:val="00B22CE3"/>
    <w:rsid w:val="00B22D60"/>
    <w:rsid w:val="00B2307A"/>
    <w:rsid w:val="00B234BE"/>
    <w:rsid w:val="00B23DA6"/>
    <w:rsid w:val="00B240BB"/>
    <w:rsid w:val="00B24322"/>
    <w:rsid w:val="00B2469C"/>
    <w:rsid w:val="00B2479D"/>
    <w:rsid w:val="00B24822"/>
    <w:rsid w:val="00B24D7B"/>
    <w:rsid w:val="00B24D8B"/>
    <w:rsid w:val="00B254B6"/>
    <w:rsid w:val="00B2571E"/>
    <w:rsid w:val="00B25DB0"/>
    <w:rsid w:val="00B2621B"/>
    <w:rsid w:val="00B263ED"/>
    <w:rsid w:val="00B26D51"/>
    <w:rsid w:val="00B26F38"/>
    <w:rsid w:val="00B2716D"/>
    <w:rsid w:val="00B27491"/>
    <w:rsid w:val="00B27667"/>
    <w:rsid w:val="00B276C3"/>
    <w:rsid w:val="00B27779"/>
    <w:rsid w:val="00B277E3"/>
    <w:rsid w:val="00B27A4D"/>
    <w:rsid w:val="00B27BFD"/>
    <w:rsid w:val="00B27D27"/>
    <w:rsid w:val="00B3019D"/>
    <w:rsid w:val="00B3024B"/>
    <w:rsid w:val="00B30493"/>
    <w:rsid w:val="00B30814"/>
    <w:rsid w:val="00B3087A"/>
    <w:rsid w:val="00B30A09"/>
    <w:rsid w:val="00B30A98"/>
    <w:rsid w:val="00B312EA"/>
    <w:rsid w:val="00B31421"/>
    <w:rsid w:val="00B3157B"/>
    <w:rsid w:val="00B31DF3"/>
    <w:rsid w:val="00B3202A"/>
    <w:rsid w:val="00B3233C"/>
    <w:rsid w:val="00B323E7"/>
    <w:rsid w:val="00B324AC"/>
    <w:rsid w:val="00B32A33"/>
    <w:rsid w:val="00B32E7F"/>
    <w:rsid w:val="00B32FF3"/>
    <w:rsid w:val="00B3338B"/>
    <w:rsid w:val="00B33437"/>
    <w:rsid w:val="00B336C8"/>
    <w:rsid w:val="00B337F2"/>
    <w:rsid w:val="00B340BE"/>
    <w:rsid w:val="00B342EC"/>
    <w:rsid w:val="00B3433C"/>
    <w:rsid w:val="00B3464C"/>
    <w:rsid w:val="00B348FF"/>
    <w:rsid w:val="00B34BBB"/>
    <w:rsid w:val="00B352F4"/>
    <w:rsid w:val="00B353A6"/>
    <w:rsid w:val="00B35491"/>
    <w:rsid w:val="00B35545"/>
    <w:rsid w:val="00B356A1"/>
    <w:rsid w:val="00B35BD0"/>
    <w:rsid w:val="00B36354"/>
    <w:rsid w:val="00B365C6"/>
    <w:rsid w:val="00B369BF"/>
    <w:rsid w:val="00B36A12"/>
    <w:rsid w:val="00B36BAA"/>
    <w:rsid w:val="00B372BD"/>
    <w:rsid w:val="00B374DB"/>
    <w:rsid w:val="00B37608"/>
    <w:rsid w:val="00B37770"/>
    <w:rsid w:val="00B37B7E"/>
    <w:rsid w:val="00B37CCA"/>
    <w:rsid w:val="00B40013"/>
    <w:rsid w:val="00B4013F"/>
    <w:rsid w:val="00B40176"/>
    <w:rsid w:val="00B401DA"/>
    <w:rsid w:val="00B40265"/>
    <w:rsid w:val="00B4059E"/>
    <w:rsid w:val="00B405B3"/>
    <w:rsid w:val="00B407C5"/>
    <w:rsid w:val="00B40992"/>
    <w:rsid w:val="00B40B1D"/>
    <w:rsid w:val="00B40E6A"/>
    <w:rsid w:val="00B412A9"/>
    <w:rsid w:val="00B4144E"/>
    <w:rsid w:val="00B414C9"/>
    <w:rsid w:val="00B41C90"/>
    <w:rsid w:val="00B41E4D"/>
    <w:rsid w:val="00B420FC"/>
    <w:rsid w:val="00B42355"/>
    <w:rsid w:val="00B42359"/>
    <w:rsid w:val="00B42955"/>
    <w:rsid w:val="00B43330"/>
    <w:rsid w:val="00B43507"/>
    <w:rsid w:val="00B4372A"/>
    <w:rsid w:val="00B4377A"/>
    <w:rsid w:val="00B437AA"/>
    <w:rsid w:val="00B43F37"/>
    <w:rsid w:val="00B442CE"/>
    <w:rsid w:val="00B44457"/>
    <w:rsid w:val="00B4450B"/>
    <w:rsid w:val="00B44684"/>
    <w:rsid w:val="00B447A9"/>
    <w:rsid w:val="00B44F55"/>
    <w:rsid w:val="00B454C5"/>
    <w:rsid w:val="00B45622"/>
    <w:rsid w:val="00B45BA9"/>
    <w:rsid w:val="00B45F8F"/>
    <w:rsid w:val="00B461F0"/>
    <w:rsid w:val="00B461F9"/>
    <w:rsid w:val="00B4646D"/>
    <w:rsid w:val="00B4652F"/>
    <w:rsid w:val="00B468DC"/>
    <w:rsid w:val="00B47085"/>
    <w:rsid w:val="00B4726B"/>
    <w:rsid w:val="00B47382"/>
    <w:rsid w:val="00B47589"/>
    <w:rsid w:val="00B47651"/>
    <w:rsid w:val="00B478C9"/>
    <w:rsid w:val="00B47B0B"/>
    <w:rsid w:val="00B47C90"/>
    <w:rsid w:val="00B47F5C"/>
    <w:rsid w:val="00B500F6"/>
    <w:rsid w:val="00B50414"/>
    <w:rsid w:val="00B50590"/>
    <w:rsid w:val="00B509CD"/>
    <w:rsid w:val="00B50A82"/>
    <w:rsid w:val="00B50E37"/>
    <w:rsid w:val="00B50F14"/>
    <w:rsid w:val="00B51224"/>
    <w:rsid w:val="00B515B8"/>
    <w:rsid w:val="00B51B41"/>
    <w:rsid w:val="00B51B82"/>
    <w:rsid w:val="00B51E79"/>
    <w:rsid w:val="00B5202E"/>
    <w:rsid w:val="00B52450"/>
    <w:rsid w:val="00B52476"/>
    <w:rsid w:val="00B52C86"/>
    <w:rsid w:val="00B52D3E"/>
    <w:rsid w:val="00B53002"/>
    <w:rsid w:val="00B5352E"/>
    <w:rsid w:val="00B536E0"/>
    <w:rsid w:val="00B53732"/>
    <w:rsid w:val="00B53A69"/>
    <w:rsid w:val="00B53F02"/>
    <w:rsid w:val="00B54174"/>
    <w:rsid w:val="00B54386"/>
    <w:rsid w:val="00B547B3"/>
    <w:rsid w:val="00B54AF5"/>
    <w:rsid w:val="00B54B9B"/>
    <w:rsid w:val="00B54C34"/>
    <w:rsid w:val="00B54F7D"/>
    <w:rsid w:val="00B5504F"/>
    <w:rsid w:val="00B5549A"/>
    <w:rsid w:val="00B559E4"/>
    <w:rsid w:val="00B55DFF"/>
    <w:rsid w:val="00B55E07"/>
    <w:rsid w:val="00B55E17"/>
    <w:rsid w:val="00B55E40"/>
    <w:rsid w:val="00B55FAF"/>
    <w:rsid w:val="00B5609B"/>
    <w:rsid w:val="00B56300"/>
    <w:rsid w:val="00B563CD"/>
    <w:rsid w:val="00B564A7"/>
    <w:rsid w:val="00B565E7"/>
    <w:rsid w:val="00B56670"/>
    <w:rsid w:val="00B56767"/>
    <w:rsid w:val="00B56813"/>
    <w:rsid w:val="00B56F24"/>
    <w:rsid w:val="00B5769C"/>
    <w:rsid w:val="00B57748"/>
    <w:rsid w:val="00B57884"/>
    <w:rsid w:val="00B57B6D"/>
    <w:rsid w:val="00B57BB8"/>
    <w:rsid w:val="00B57CAE"/>
    <w:rsid w:val="00B57D1B"/>
    <w:rsid w:val="00B57D66"/>
    <w:rsid w:val="00B60005"/>
    <w:rsid w:val="00B60163"/>
    <w:rsid w:val="00B60287"/>
    <w:rsid w:val="00B602BD"/>
    <w:rsid w:val="00B60338"/>
    <w:rsid w:val="00B60418"/>
    <w:rsid w:val="00B606E7"/>
    <w:rsid w:val="00B60805"/>
    <w:rsid w:val="00B60910"/>
    <w:rsid w:val="00B60C96"/>
    <w:rsid w:val="00B60DDC"/>
    <w:rsid w:val="00B60E6F"/>
    <w:rsid w:val="00B611E8"/>
    <w:rsid w:val="00B618AF"/>
    <w:rsid w:val="00B62D8E"/>
    <w:rsid w:val="00B63117"/>
    <w:rsid w:val="00B635AF"/>
    <w:rsid w:val="00B6385B"/>
    <w:rsid w:val="00B63AEA"/>
    <w:rsid w:val="00B63CDE"/>
    <w:rsid w:val="00B63DEA"/>
    <w:rsid w:val="00B642E1"/>
    <w:rsid w:val="00B64366"/>
    <w:rsid w:val="00B64625"/>
    <w:rsid w:val="00B649B2"/>
    <w:rsid w:val="00B649EE"/>
    <w:rsid w:val="00B64AC0"/>
    <w:rsid w:val="00B6502F"/>
    <w:rsid w:val="00B65162"/>
    <w:rsid w:val="00B651A6"/>
    <w:rsid w:val="00B652DC"/>
    <w:rsid w:val="00B65363"/>
    <w:rsid w:val="00B65370"/>
    <w:rsid w:val="00B6544E"/>
    <w:rsid w:val="00B656AE"/>
    <w:rsid w:val="00B659B0"/>
    <w:rsid w:val="00B65A44"/>
    <w:rsid w:val="00B65AED"/>
    <w:rsid w:val="00B65B8A"/>
    <w:rsid w:val="00B65F29"/>
    <w:rsid w:val="00B66292"/>
    <w:rsid w:val="00B66484"/>
    <w:rsid w:val="00B665D3"/>
    <w:rsid w:val="00B668AE"/>
    <w:rsid w:val="00B669C2"/>
    <w:rsid w:val="00B66A40"/>
    <w:rsid w:val="00B66A7A"/>
    <w:rsid w:val="00B66D81"/>
    <w:rsid w:val="00B67095"/>
    <w:rsid w:val="00B677F9"/>
    <w:rsid w:val="00B679A4"/>
    <w:rsid w:val="00B70184"/>
    <w:rsid w:val="00B7035B"/>
    <w:rsid w:val="00B70619"/>
    <w:rsid w:val="00B70A58"/>
    <w:rsid w:val="00B70B07"/>
    <w:rsid w:val="00B70B3C"/>
    <w:rsid w:val="00B70BAF"/>
    <w:rsid w:val="00B70DE9"/>
    <w:rsid w:val="00B71323"/>
    <w:rsid w:val="00B71378"/>
    <w:rsid w:val="00B71848"/>
    <w:rsid w:val="00B71BA2"/>
    <w:rsid w:val="00B71CFE"/>
    <w:rsid w:val="00B72042"/>
    <w:rsid w:val="00B720F4"/>
    <w:rsid w:val="00B7221D"/>
    <w:rsid w:val="00B72B07"/>
    <w:rsid w:val="00B72B76"/>
    <w:rsid w:val="00B73600"/>
    <w:rsid w:val="00B73691"/>
    <w:rsid w:val="00B74084"/>
    <w:rsid w:val="00B741CB"/>
    <w:rsid w:val="00B74798"/>
    <w:rsid w:val="00B747CF"/>
    <w:rsid w:val="00B748E1"/>
    <w:rsid w:val="00B74954"/>
    <w:rsid w:val="00B74D80"/>
    <w:rsid w:val="00B74E97"/>
    <w:rsid w:val="00B74EFD"/>
    <w:rsid w:val="00B753F0"/>
    <w:rsid w:val="00B754E7"/>
    <w:rsid w:val="00B75B49"/>
    <w:rsid w:val="00B75B8C"/>
    <w:rsid w:val="00B75F8C"/>
    <w:rsid w:val="00B761C3"/>
    <w:rsid w:val="00B763A6"/>
    <w:rsid w:val="00B76517"/>
    <w:rsid w:val="00B765EC"/>
    <w:rsid w:val="00B76839"/>
    <w:rsid w:val="00B76923"/>
    <w:rsid w:val="00B769C7"/>
    <w:rsid w:val="00B76D6B"/>
    <w:rsid w:val="00B76F4A"/>
    <w:rsid w:val="00B770F9"/>
    <w:rsid w:val="00B77138"/>
    <w:rsid w:val="00B77397"/>
    <w:rsid w:val="00B77561"/>
    <w:rsid w:val="00B77D9F"/>
    <w:rsid w:val="00B77E3A"/>
    <w:rsid w:val="00B77F27"/>
    <w:rsid w:val="00B77F40"/>
    <w:rsid w:val="00B80528"/>
    <w:rsid w:val="00B805AE"/>
    <w:rsid w:val="00B80650"/>
    <w:rsid w:val="00B80BE2"/>
    <w:rsid w:val="00B80BE8"/>
    <w:rsid w:val="00B80DA9"/>
    <w:rsid w:val="00B81447"/>
    <w:rsid w:val="00B81BFC"/>
    <w:rsid w:val="00B8204C"/>
    <w:rsid w:val="00B8235F"/>
    <w:rsid w:val="00B825B8"/>
    <w:rsid w:val="00B825F4"/>
    <w:rsid w:val="00B825FA"/>
    <w:rsid w:val="00B82CCA"/>
    <w:rsid w:val="00B82E53"/>
    <w:rsid w:val="00B82F4B"/>
    <w:rsid w:val="00B831CA"/>
    <w:rsid w:val="00B832E3"/>
    <w:rsid w:val="00B83398"/>
    <w:rsid w:val="00B83746"/>
    <w:rsid w:val="00B84441"/>
    <w:rsid w:val="00B84526"/>
    <w:rsid w:val="00B8455F"/>
    <w:rsid w:val="00B846D9"/>
    <w:rsid w:val="00B84858"/>
    <w:rsid w:val="00B84BF1"/>
    <w:rsid w:val="00B84C65"/>
    <w:rsid w:val="00B84F2C"/>
    <w:rsid w:val="00B850F8"/>
    <w:rsid w:val="00B855E4"/>
    <w:rsid w:val="00B85711"/>
    <w:rsid w:val="00B859D2"/>
    <w:rsid w:val="00B85D0B"/>
    <w:rsid w:val="00B85D38"/>
    <w:rsid w:val="00B85DB6"/>
    <w:rsid w:val="00B86018"/>
    <w:rsid w:val="00B86044"/>
    <w:rsid w:val="00B86116"/>
    <w:rsid w:val="00B863AA"/>
    <w:rsid w:val="00B86596"/>
    <w:rsid w:val="00B865C0"/>
    <w:rsid w:val="00B86657"/>
    <w:rsid w:val="00B869B9"/>
    <w:rsid w:val="00B86D79"/>
    <w:rsid w:val="00B87126"/>
    <w:rsid w:val="00B874CA"/>
    <w:rsid w:val="00B874D2"/>
    <w:rsid w:val="00B87618"/>
    <w:rsid w:val="00B87855"/>
    <w:rsid w:val="00B878E9"/>
    <w:rsid w:val="00B87A41"/>
    <w:rsid w:val="00B87D36"/>
    <w:rsid w:val="00B87EAE"/>
    <w:rsid w:val="00B900BB"/>
    <w:rsid w:val="00B90175"/>
    <w:rsid w:val="00B90597"/>
    <w:rsid w:val="00B90781"/>
    <w:rsid w:val="00B907C6"/>
    <w:rsid w:val="00B9091C"/>
    <w:rsid w:val="00B90EAA"/>
    <w:rsid w:val="00B90F6B"/>
    <w:rsid w:val="00B90FD8"/>
    <w:rsid w:val="00B911CF"/>
    <w:rsid w:val="00B9176A"/>
    <w:rsid w:val="00B9186B"/>
    <w:rsid w:val="00B91902"/>
    <w:rsid w:val="00B91C5E"/>
    <w:rsid w:val="00B922E3"/>
    <w:rsid w:val="00B9274F"/>
    <w:rsid w:val="00B92915"/>
    <w:rsid w:val="00B9296C"/>
    <w:rsid w:val="00B92C9D"/>
    <w:rsid w:val="00B92DDF"/>
    <w:rsid w:val="00B92F75"/>
    <w:rsid w:val="00B932A2"/>
    <w:rsid w:val="00B93818"/>
    <w:rsid w:val="00B93A2D"/>
    <w:rsid w:val="00B93A33"/>
    <w:rsid w:val="00B93FA9"/>
    <w:rsid w:val="00B940EF"/>
    <w:rsid w:val="00B9410F"/>
    <w:rsid w:val="00B941E8"/>
    <w:rsid w:val="00B9437F"/>
    <w:rsid w:val="00B94431"/>
    <w:rsid w:val="00B944D3"/>
    <w:rsid w:val="00B950AB"/>
    <w:rsid w:val="00B951D0"/>
    <w:rsid w:val="00B952E0"/>
    <w:rsid w:val="00B957BB"/>
    <w:rsid w:val="00B95A0E"/>
    <w:rsid w:val="00B95AB8"/>
    <w:rsid w:val="00B95BA2"/>
    <w:rsid w:val="00B95F49"/>
    <w:rsid w:val="00B9644C"/>
    <w:rsid w:val="00B976B6"/>
    <w:rsid w:val="00B97769"/>
    <w:rsid w:val="00B97AF5"/>
    <w:rsid w:val="00BA045E"/>
    <w:rsid w:val="00BA04C3"/>
    <w:rsid w:val="00BA069C"/>
    <w:rsid w:val="00BA0A19"/>
    <w:rsid w:val="00BA0A54"/>
    <w:rsid w:val="00BA0AD0"/>
    <w:rsid w:val="00BA0B12"/>
    <w:rsid w:val="00BA0B8B"/>
    <w:rsid w:val="00BA0C2E"/>
    <w:rsid w:val="00BA129C"/>
    <w:rsid w:val="00BA1583"/>
    <w:rsid w:val="00BA1E7B"/>
    <w:rsid w:val="00BA1EC9"/>
    <w:rsid w:val="00BA2199"/>
    <w:rsid w:val="00BA2583"/>
    <w:rsid w:val="00BA290B"/>
    <w:rsid w:val="00BA302A"/>
    <w:rsid w:val="00BA30A2"/>
    <w:rsid w:val="00BA3303"/>
    <w:rsid w:val="00BA3349"/>
    <w:rsid w:val="00BA33E2"/>
    <w:rsid w:val="00BA34E8"/>
    <w:rsid w:val="00BA38F6"/>
    <w:rsid w:val="00BA392D"/>
    <w:rsid w:val="00BA3BB8"/>
    <w:rsid w:val="00BA3EE4"/>
    <w:rsid w:val="00BA40EA"/>
    <w:rsid w:val="00BA4463"/>
    <w:rsid w:val="00BA46FE"/>
    <w:rsid w:val="00BA48A7"/>
    <w:rsid w:val="00BA4EFA"/>
    <w:rsid w:val="00BA5243"/>
    <w:rsid w:val="00BA5FDE"/>
    <w:rsid w:val="00BA604A"/>
    <w:rsid w:val="00BA6296"/>
    <w:rsid w:val="00BA67C9"/>
    <w:rsid w:val="00BA6FD0"/>
    <w:rsid w:val="00BA7278"/>
    <w:rsid w:val="00BA7739"/>
    <w:rsid w:val="00BA7DAA"/>
    <w:rsid w:val="00BA7EA6"/>
    <w:rsid w:val="00BB05ED"/>
    <w:rsid w:val="00BB0767"/>
    <w:rsid w:val="00BB0A52"/>
    <w:rsid w:val="00BB0B35"/>
    <w:rsid w:val="00BB0BA6"/>
    <w:rsid w:val="00BB1240"/>
    <w:rsid w:val="00BB131C"/>
    <w:rsid w:val="00BB13F2"/>
    <w:rsid w:val="00BB1615"/>
    <w:rsid w:val="00BB17EF"/>
    <w:rsid w:val="00BB193B"/>
    <w:rsid w:val="00BB1945"/>
    <w:rsid w:val="00BB197F"/>
    <w:rsid w:val="00BB1BC4"/>
    <w:rsid w:val="00BB1C8D"/>
    <w:rsid w:val="00BB2842"/>
    <w:rsid w:val="00BB2B00"/>
    <w:rsid w:val="00BB2B8E"/>
    <w:rsid w:val="00BB2DC7"/>
    <w:rsid w:val="00BB2E61"/>
    <w:rsid w:val="00BB3638"/>
    <w:rsid w:val="00BB363C"/>
    <w:rsid w:val="00BB3914"/>
    <w:rsid w:val="00BB3B11"/>
    <w:rsid w:val="00BB3DC2"/>
    <w:rsid w:val="00BB43B3"/>
    <w:rsid w:val="00BB45D0"/>
    <w:rsid w:val="00BB460F"/>
    <w:rsid w:val="00BB46DD"/>
    <w:rsid w:val="00BB4EAB"/>
    <w:rsid w:val="00BB4F83"/>
    <w:rsid w:val="00BB4FCC"/>
    <w:rsid w:val="00BB52C1"/>
    <w:rsid w:val="00BB54F1"/>
    <w:rsid w:val="00BB5893"/>
    <w:rsid w:val="00BB5C5F"/>
    <w:rsid w:val="00BB5D17"/>
    <w:rsid w:val="00BB5D37"/>
    <w:rsid w:val="00BB6202"/>
    <w:rsid w:val="00BB63E2"/>
    <w:rsid w:val="00BB649D"/>
    <w:rsid w:val="00BB67FB"/>
    <w:rsid w:val="00BB7415"/>
    <w:rsid w:val="00BB76FE"/>
    <w:rsid w:val="00BB7746"/>
    <w:rsid w:val="00BB779A"/>
    <w:rsid w:val="00BB779C"/>
    <w:rsid w:val="00BB77C4"/>
    <w:rsid w:val="00BB7C12"/>
    <w:rsid w:val="00BC0051"/>
    <w:rsid w:val="00BC02F5"/>
    <w:rsid w:val="00BC0323"/>
    <w:rsid w:val="00BC04AE"/>
    <w:rsid w:val="00BC089B"/>
    <w:rsid w:val="00BC113B"/>
    <w:rsid w:val="00BC116C"/>
    <w:rsid w:val="00BC11A5"/>
    <w:rsid w:val="00BC14FA"/>
    <w:rsid w:val="00BC18E0"/>
    <w:rsid w:val="00BC23B0"/>
    <w:rsid w:val="00BC2942"/>
    <w:rsid w:val="00BC296C"/>
    <w:rsid w:val="00BC29D2"/>
    <w:rsid w:val="00BC2B1A"/>
    <w:rsid w:val="00BC2BA0"/>
    <w:rsid w:val="00BC2C5F"/>
    <w:rsid w:val="00BC2FC3"/>
    <w:rsid w:val="00BC3258"/>
    <w:rsid w:val="00BC3553"/>
    <w:rsid w:val="00BC37B5"/>
    <w:rsid w:val="00BC3A65"/>
    <w:rsid w:val="00BC3D44"/>
    <w:rsid w:val="00BC4175"/>
    <w:rsid w:val="00BC41FC"/>
    <w:rsid w:val="00BC4209"/>
    <w:rsid w:val="00BC453B"/>
    <w:rsid w:val="00BC496B"/>
    <w:rsid w:val="00BC49F0"/>
    <w:rsid w:val="00BC4E4E"/>
    <w:rsid w:val="00BC50F7"/>
    <w:rsid w:val="00BC51BB"/>
    <w:rsid w:val="00BC5466"/>
    <w:rsid w:val="00BC5F75"/>
    <w:rsid w:val="00BC5F80"/>
    <w:rsid w:val="00BC63F6"/>
    <w:rsid w:val="00BC68DD"/>
    <w:rsid w:val="00BC6BA2"/>
    <w:rsid w:val="00BC72D9"/>
    <w:rsid w:val="00BC7467"/>
    <w:rsid w:val="00BC77E1"/>
    <w:rsid w:val="00BD030A"/>
    <w:rsid w:val="00BD077F"/>
    <w:rsid w:val="00BD0A97"/>
    <w:rsid w:val="00BD0A9F"/>
    <w:rsid w:val="00BD0C37"/>
    <w:rsid w:val="00BD0D0B"/>
    <w:rsid w:val="00BD0DE8"/>
    <w:rsid w:val="00BD11B0"/>
    <w:rsid w:val="00BD1356"/>
    <w:rsid w:val="00BD1469"/>
    <w:rsid w:val="00BD157D"/>
    <w:rsid w:val="00BD15E6"/>
    <w:rsid w:val="00BD1CD8"/>
    <w:rsid w:val="00BD2069"/>
    <w:rsid w:val="00BD28C1"/>
    <w:rsid w:val="00BD2B18"/>
    <w:rsid w:val="00BD2E09"/>
    <w:rsid w:val="00BD2E41"/>
    <w:rsid w:val="00BD331F"/>
    <w:rsid w:val="00BD3994"/>
    <w:rsid w:val="00BD3B9E"/>
    <w:rsid w:val="00BD3E37"/>
    <w:rsid w:val="00BD4005"/>
    <w:rsid w:val="00BD435C"/>
    <w:rsid w:val="00BD4386"/>
    <w:rsid w:val="00BD43C9"/>
    <w:rsid w:val="00BD4550"/>
    <w:rsid w:val="00BD47EF"/>
    <w:rsid w:val="00BD4A6F"/>
    <w:rsid w:val="00BD4CEC"/>
    <w:rsid w:val="00BD4F67"/>
    <w:rsid w:val="00BD5641"/>
    <w:rsid w:val="00BD5655"/>
    <w:rsid w:val="00BD5C13"/>
    <w:rsid w:val="00BD5C29"/>
    <w:rsid w:val="00BD606C"/>
    <w:rsid w:val="00BD61C6"/>
    <w:rsid w:val="00BD626B"/>
    <w:rsid w:val="00BD6310"/>
    <w:rsid w:val="00BD64E2"/>
    <w:rsid w:val="00BD68FB"/>
    <w:rsid w:val="00BD6967"/>
    <w:rsid w:val="00BD6E2D"/>
    <w:rsid w:val="00BD7048"/>
    <w:rsid w:val="00BD7887"/>
    <w:rsid w:val="00BD78C3"/>
    <w:rsid w:val="00BD7AF0"/>
    <w:rsid w:val="00BE0018"/>
    <w:rsid w:val="00BE10A3"/>
    <w:rsid w:val="00BE11C3"/>
    <w:rsid w:val="00BE128D"/>
    <w:rsid w:val="00BE165E"/>
    <w:rsid w:val="00BE1754"/>
    <w:rsid w:val="00BE17B6"/>
    <w:rsid w:val="00BE1B06"/>
    <w:rsid w:val="00BE1F4E"/>
    <w:rsid w:val="00BE22D8"/>
    <w:rsid w:val="00BE23E4"/>
    <w:rsid w:val="00BE2628"/>
    <w:rsid w:val="00BE2B00"/>
    <w:rsid w:val="00BE2D60"/>
    <w:rsid w:val="00BE2E31"/>
    <w:rsid w:val="00BE30FB"/>
    <w:rsid w:val="00BE31AF"/>
    <w:rsid w:val="00BE3691"/>
    <w:rsid w:val="00BE37E9"/>
    <w:rsid w:val="00BE3908"/>
    <w:rsid w:val="00BE3982"/>
    <w:rsid w:val="00BE3B43"/>
    <w:rsid w:val="00BE41B6"/>
    <w:rsid w:val="00BE4396"/>
    <w:rsid w:val="00BE4465"/>
    <w:rsid w:val="00BE4521"/>
    <w:rsid w:val="00BE4D83"/>
    <w:rsid w:val="00BE51C7"/>
    <w:rsid w:val="00BE5463"/>
    <w:rsid w:val="00BE57B4"/>
    <w:rsid w:val="00BE5E7C"/>
    <w:rsid w:val="00BE60AB"/>
    <w:rsid w:val="00BE6362"/>
    <w:rsid w:val="00BE662E"/>
    <w:rsid w:val="00BE66A9"/>
    <w:rsid w:val="00BE68FD"/>
    <w:rsid w:val="00BE6ABF"/>
    <w:rsid w:val="00BE6B62"/>
    <w:rsid w:val="00BE6B83"/>
    <w:rsid w:val="00BE6BF9"/>
    <w:rsid w:val="00BE6C3A"/>
    <w:rsid w:val="00BE6CA8"/>
    <w:rsid w:val="00BE7234"/>
    <w:rsid w:val="00BE787D"/>
    <w:rsid w:val="00BE796C"/>
    <w:rsid w:val="00BE7B69"/>
    <w:rsid w:val="00BE7C06"/>
    <w:rsid w:val="00BE7D58"/>
    <w:rsid w:val="00BF05F5"/>
    <w:rsid w:val="00BF0BF4"/>
    <w:rsid w:val="00BF0D6F"/>
    <w:rsid w:val="00BF0E66"/>
    <w:rsid w:val="00BF0FE2"/>
    <w:rsid w:val="00BF1485"/>
    <w:rsid w:val="00BF189A"/>
    <w:rsid w:val="00BF1B2A"/>
    <w:rsid w:val="00BF25EA"/>
    <w:rsid w:val="00BF3901"/>
    <w:rsid w:val="00BF3986"/>
    <w:rsid w:val="00BF3AB7"/>
    <w:rsid w:val="00BF3CA6"/>
    <w:rsid w:val="00BF40B3"/>
    <w:rsid w:val="00BF42E5"/>
    <w:rsid w:val="00BF445D"/>
    <w:rsid w:val="00BF492B"/>
    <w:rsid w:val="00BF496D"/>
    <w:rsid w:val="00BF4A5B"/>
    <w:rsid w:val="00BF4C5B"/>
    <w:rsid w:val="00BF4F49"/>
    <w:rsid w:val="00BF5005"/>
    <w:rsid w:val="00BF5263"/>
    <w:rsid w:val="00BF555D"/>
    <w:rsid w:val="00BF55A6"/>
    <w:rsid w:val="00BF5631"/>
    <w:rsid w:val="00BF590C"/>
    <w:rsid w:val="00BF5CD2"/>
    <w:rsid w:val="00BF5DCA"/>
    <w:rsid w:val="00BF5E2F"/>
    <w:rsid w:val="00BF6045"/>
    <w:rsid w:val="00BF6397"/>
    <w:rsid w:val="00BF696E"/>
    <w:rsid w:val="00BF7152"/>
    <w:rsid w:val="00BF74B8"/>
    <w:rsid w:val="00BF7749"/>
    <w:rsid w:val="00BF7A31"/>
    <w:rsid w:val="00C00120"/>
    <w:rsid w:val="00C00942"/>
    <w:rsid w:val="00C009FC"/>
    <w:rsid w:val="00C009FD"/>
    <w:rsid w:val="00C00FF1"/>
    <w:rsid w:val="00C01231"/>
    <w:rsid w:val="00C013C2"/>
    <w:rsid w:val="00C014F1"/>
    <w:rsid w:val="00C01678"/>
    <w:rsid w:val="00C016AF"/>
    <w:rsid w:val="00C01830"/>
    <w:rsid w:val="00C0183D"/>
    <w:rsid w:val="00C02018"/>
    <w:rsid w:val="00C0218A"/>
    <w:rsid w:val="00C0277E"/>
    <w:rsid w:val="00C03101"/>
    <w:rsid w:val="00C038C2"/>
    <w:rsid w:val="00C03F64"/>
    <w:rsid w:val="00C03FC9"/>
    <w:rsid w:val="00C041D3"/>
    <w:rsid w:val="00C044FC"/>
    <w:rsid w:val="00C047A5"/>
    <w:rsid w:val="00C047B3"/>
    <w:rsid w:val="00C04BFB"/>
    <w:rsid w:val="00C05009"/>
    <w:rsid w:val="00C050D4"/>
    <w:rsid w:val="00C056AE"/>
    <w:rsid w:val="00C05A88"/>
    <w:rsid w:val="00C05BC1"/>
    <w:rsid w:val="00C05F70"/>
    <w:rsid w:val="00C06645"/>
    <w:rsid w:val="00C06930"/>
    <w:rsid w:val="00C06B3D"/>
    <w:rsid w:val="00C06E7C"/>
    <w:rsid w:val="00C0719A"/>
    <w:rsid w:val="00C0739F"/>
    <w:rsid w:val="00C07D0B"/>
    <w:rsid w:val="00C1003D"/>
    <w:rsid w:val="00C1007F"/>
    <w:rsid w:val="00C10314"/>
    <w:rsid w:val="00C10967"/>
    <w:rsid w:val="00C10FE7"/>
    <w:rsid w:val="00C11620"/>
    <w:rsid w:val="00C116A6"/>
    <w:rsid w:val="00C117BC"/>
    <w:rsid w:val="00C11A37"/>
    <w:rsid w:val="00C11E67"/>
    <w:rsid w:val="00C11ECA"/>
    <w:rsid w:val="00C123EE"/>
    <w:rsid w:val="00C12649"/>
    <w:rsid w:val="00C129FA"/>
    <w:rsid w:val="00C13700"/>
    <w:rsid w:val="00C138FF"/>
    <w:rsid w:val="00C13F48"/>
    <w:rsid w:val="00C140F9"/>
    <w:rsid w:val="00C1410E"/>
    <w:rsid w:val="00C14137"/>
    <w:rsid w:val="00C147ED"/>
    <w:rsid w:val="00C14AE8"/>
    <w:rsid w:val="00C15190"/>
    <w:rsid w:val="00C16300"/>
    <w:rsid w:val="00C1631B"/>
    <w:rsid w:val="00C167FF"/>
    <w:rsid w:val="00C1690B"/>
    <w:rsid w:val="00C16A91"/>
    <w:rsid w:val="00C16AC3"/>
    <w:rsid w:val="00C16D1D"/>
    <w:rsid w:val="00C17006"/>
    <w:rsid w:val="00C171DE"/>
    <w:rsid w:val="00C173A7"/>
    <w:rsid w:val="00C17493"/>
    <w:rsid w:val="00C17581"/>
    <w:rsid w:val="00C17872"/>
    <w:rsid w:val="00C178CC"/>
    <w:rsid w:val="00C17A35"/>
    <w:rsid w:val="00C17AA1"/>
    <w:rsid w:val="00C17D4A"/>
    <w:rsid w:val="00C17DC7"/>
    <w:rsid w:val="00C17ECE"/>
    <w:rsid w:val="00C20003"/>
    <w:rsid w:val="00C20349"/>
    <w:rsid w:val="00C207A2"/>
    <w:rsid w:val="00C209C2"/>
    <w:rsid w:val="00C209DF"/>
    <w:rsid w:val="00C20CAB"/>
    <w:rsid w:val="00C20FAC"/>
    <w:rsid w:val="00C21110"/>
    <w:rsid w:val="00C214AF"/>
    <w:rsid w:val="00C21F59"/>
    <w:rsid w:val="00C226A8"/>
    <w:rsid w:val="00C22FE6"/>
    <w:rsid w:val="00C230C8"/>
    <w:rsid w:val="00C231E2"/>
    <w:rsid w:val="00C23334"/>
    <w:rsid w:val="00C23429"/>
    <w:rsid w:val="00C235E1"/>
    <w:rsid w:val="00C23B7C"/>
    <w:rsid w:val="00C244AD"/>
    <w:rsid w:val="00C2462C"/>
    <w:rsid w:val="00C2463C"/>
    <w:rsid w:val="00C24ADD"/>
    <w:rsid w:val="00C24E52"/>
    <w:rsid w:val="00C24E8A"/>
    <w:rsid w:val="00C25074"/>
    <w:rsid w:val="00C25330"/>
    <w:rsid w:val="00C25427"/>
    <w:rsid w:val="00C2542A"/>
    <w:rsid w:val="00C25475"/>
    <w:rsid w:val="00C25690"/>
    <w:rsid w:val="00C25B6D"/>
    <w:rsid w:val="00C25B8A"/>
    <w:rsid w:val="00C25D85"/>
    <w:rsid w:val="00C261C0"/>
    <w:rsid w:val="00C26500"/>
    <w:rsid w:val="00C266A1"/>
    <w:rsid w:val="00C26BD4"/>
    <w:rsid w:val="00C26BD9"/>
    <w:rsid w:val="00C26DBF"/>
    <w:rsid w:val="00C26E79"/>
    <w:rsid w:val="00C272CC"/>
    <w:rsid w:val="00C272D2"/>
    <w:rsid w:val="00C279CE"/>
    <w:rsid w:val="00C27A75"/>
    <w:rsid w:val="00C302FF"/>
    <w:rsid w:val="00C305A8"/>
    <w:rsid w:val="00C3060B"/>
    <w:rsid w:val="00C30627"/>
    <w:rsid w:val="00C30658"/>
    <w:rsid w:val="00C30901"/>
    <w:rsid w:val="00C30BEA"/>
    <w:rsid w:val="00C30CFB"/>
    <w:rsid w:val="00C31020"/>
    <w:rsid w:val="00C31547"/>
    <w:rsid w:val="00C3173D"/>
    <w:rsid w:val="00C31C5B"/>
    <w:rsid w:val="00C31C88"/>
    <w:rsid w:val="00C321EC"/>
    <w:rsid w:val="00C321FD"/>
    <w:rsid w:val="00C3227F"/>
    <w:rsid w:val="00C325AA"/>
    <w:rsid w:val="00C328F4"/>
    <w:rsid w:val="00C3293B"/>
    <w:rsid w:val="00C32AE5"/>
    <w:rsid w:val="00C32E11"/>
    <w:rsid w:val="00C32F43"/>
    <w:rsid w:val="00C33351"/>
    <w:rsid w:val="00C33B7F"/>
    <w:rsid w:val="00C33D42"/>
    <w:rsid w:val="00C3408B"/>
    <w:rsid w:val="00C34680"/>
    <w:rsid w:val="00C34818"/>
    <w:rsid w:val="00C34991"/>
    <w:rsid w:val="00C3499F"/>
    <w:rsid w:val="00C34A82"/>
    <w:rsid w:val="00C34E64"/>
    <w:rsid w:val="00C34ED1"/>
    <w:rsid w:val="00C35270"/>
    <w:rsid w:val="00C3527B"/>
    <w:rsid w:val="00C352EB"/>
    <w:rsid w:val="00C3546B"/>
    <w:rsid w:val="00C35646"/>
    <w:rsid w:val="00C356F3"/>
    <w:rsid w:val="00C35718"/>
    <w:rsid w:val="00C35E45"/>
    <w:rsid w:val="00C35EBC"/>
    <w:rsid w:val="00C36787"/>
    <w:rsid w:val="00C36895"/>
    <w:rsid w:val="00C36DD2"/>
    <w:rsid w:val="00C3779D"/>
    <w:rsid w:val="00C377B6"/>
    <w:rsid w:val="00C377EA"/>
    <w:rsid w:val="00C3787C"/>
    <w:rsid w:val="00C37AC7"/>
    <w:rsid w:val="00C37BCC"/>
    <w:rsid w:val="00C37E1F"/>
    <w:rsid w:val="00C4043E"/>
    <w:rsid w:val="00C404B1"/>
    <w:rsid w:val="00C405C3"/>
    <w:rsid w:val="00C407DE"/>
    <w:rsid w:val="00C40965"/>
    <w:rsid w:val="00C40981"/>
    <w:rsid w:val="00C409CA"/>
    <w:rsid w:val="00C40E03"/>
    <w:rsid w:val="00C4118E"/>
    <w:rsid w:val="00C4164B"/>
    <w:rsid w:val="00C41BC9"/>
    <w:rsid w:val="00C41D15"/>
    <w:rsid w:val="00C423B0"/>
    <w:rsid w:val="00C42CC4"/>
    <w:rsid w:val="00C432A4"/>
    <w:rsid w:val="00C43739"/>
    <w:rsid w:val="00C438BD"/>
    <w:rsid w:val="00C439F5"/>
    <w:rsid w:val="00C43D1F"/>
    <w:rsid w:val="00C43E1D"/>
    <w:rsid w:val="00C43FA8"/>
    <w:rsid w:val="00C45269"/>
    <w:rsid w:val="00C452EE"/>
    <w:rsid w:val="00C454CA"/>
    <w:rsid w:val="00C45707"/>
    <w:rsid w:val="00C45745"/>
    <w:rsid w:val="00C457E9"/>
    <w:rsid w:val="00C45835"/>
    <w:rsid w:val="00C4594C"/>
    <w:rsid w:val="00C459CE"/>
    <w:rsid w:val="00C45CFE"/>
    <w:rsid w:val="00C45F9F"/>
    <w:rsid w:val="00C4634A"/>
    <w:rsid w:val="00C463B4"/>
    <w:rsid w:val="00C463F4"/>
    <w:rsid w:val="00C465CD"/>
    <w:rsid w:val="00C46766"/>
    <w:rsid w:val="00C46779"/>
    <w:rsid w:val="00C46905"/>
    <w:rsid w:val="00C46993"/>
    <w:rsid w:val="00C46D22"/>
    <w:rsid w:val="00C46EAB"/>
    <w:rsid w:val="00C47040"/>
    <w:rsid w:val="00C47408"/>
    <w:rsid w:val="00C47AC5"/>
    <w:rsid w:val="00C47E32"/>
    <w:rsid w:val="00C47F18"/>
    <w:rsid w:val="00C50111"/>
    <w:rsid w:val="00C50224"/>
    <w:rsid w:val="00C5041F"/>
    <w:rsid w:val="00C50574"/>
    <w:rsid w:val="00C508FF"/>
    <w:rsid w:val="00C50BB5"/>
    <w:rsid w:val="00C5102B"/>
    <w:rsid w:val="00C51331"/>
    <w:rsid w:val="00C514BC"/>
    <w:rsid w:val="00C518A6"/>
    <w:rsid w:val="00C5197C"/>
    <w:rsid w:val="00C521CA"/>
    <w:rsid w:val="00C5297E"/>
    <w:rsid w:val="00C52E27"/>
    <w:rsid w:val="00C52F14"/>
    <w:rsid w:val="00C531A4"/>
    <w:rsid w:val="00C53218"/>
    <w:rsid w:val="00C53532"/>
    <w:rsid w:val="00C53911"/>
    <w:rsid w:val="00C54054"/>
    <w:rsid w:val="00C54128"/>
    <w:rsid w:val="00C54133"/>
    <w:rsid w:val="00C5443F"/>
    <w:rsid w:val="00C544E9"/>
    <w:rsid w:val="00C54552"/>
    <w:rsid w:val="00C547BF"/>
    <w:rsid w:val="00C54AAB"/>
    <w:rsid w:val="00C54E34"/>
    <w:rsid w:val="00C55180"/>
    <w:rsid w:val="00C557E2"/>
    <w:rsid w:val="00C55BC6"/>
    <w:rsid w:val="00C5609E"/>
    <w:rsid w:val="00C56169"/>
    <w:rsid w:val="00C56261"/>
    <w:rsid w:val="00C56414"/>
    <w:rsid w:val="00C56478"/>
    <w:rsid w:val="00C565C2"/>
    <w:rsid w:val="00C565FC"/>
    <w:rsid w:val="00C571B2"/>
    <w:rsid w:val="00C57385"/>
    <w:rsid w:val="00C57512"/>
    <w:rsid w:val="00C57888"/>
    <w:rsid w:val="00C57942"/>
    <w:rsid w:val="00C601C1"/>
    <w:rsid w:val="00C604B9"/>
    <w:rsid w:val="00C604CA"/>
    <w:rsid w:val="00C60644"/>
    <w:rsid w:val="00C606F9"/>
    <w:rsid w:val="00C60808"/>
    <w:rsid w:val="00C608D4"/>
    <w:rsid w:val="00C60938"/>
    <w:rsid w:val="00C60A39"/>
    <w:rsid w:val="00C60AAC"/>
    <w:rsid w:val="00C60D9C"/>
    <w:rsid w:val="00C60DED"/>
    <w:rsid w:val="00C613B1"/>
    <w:rsid w:val="00C61406"/>
    <w:rsid w:val="00C61865"/>
    <w:rsid w:val="00C61908"/>
    <w:rsid w:val="00C619ED"/>
    <w:rsid w:val="00C61BBE"/>
    <w:rsid w:val="00C61CA2"/>
    <w:rsid w:val="00C61E9C"/>
    <w:rsid w:val="00C6204B"/>
    <w:rsid w:val="00C62260"/>
    <w:rsid w:val="00C62300"/>
    <w:rsid w:val="00C625D3"/>
    <w:rsid w:val="00C63060"/>
    <w:rsid w:val="00C6307B"/>
    <w:rsid w:val="00C633B6"/>
    <w:rsid w:val="00C635F1"/>
    <w:rsid w:val="00C636FA"/>
    <w:rsid w:val="00C63700"/>
    <w:rsid w:val="00C63726"/>
    <w:rsid w:val="00C63853"/>
    <w:rsid w:val="00C638E8"/>
    <w:rsid w:val="00C644DC"/>
    <w:rsid w:val="00C64661"/>
    <w:rsid w:val="00C64BF5"/>
    <w:rsid w:val="00C64F3C"/>
    <w:rsid w:val="00C6536D"/>
    <w:rsid w:val="00C654DF"/>
    <w:rsid w:val="00C6552E"/>
    <w:rsid w:val="00C65B80"/>
    <w:rsid w:val="00C65D76"/>
    <w:rsid w:val="00C65EEB"/>
    <w:rsid w:val="00C65FE2"/>
    <w:rsid w:val="00C660A3"/>
    <w:rsid w:val="00C66312"/>
    <w:rsid w:val="00C663FE"/>
    <w:rsid w:val="00C66611"/>
    <w:rsid w:val="00C66A21"/>
    <w:rsid w:val="00C66AF2"/>
    <w:rsid w:val="00C66C21"/>
    <w:rsid w:val="00C66D78"/>
    <w:rsid w:val="00C66EF3"/>
    <w:rsid w:val="00C66F69"/>
    <w:rsid w:val="00C67CC6"/>
    <w:rsid w:val="00C67F95"/>
    <w:rsid w:val="00C67FEC"/>
    <w:rsid w:val="00C707F8"/>
    <w:rsid w:val="00C70989"/>
    <w:rsid w:val="00C70EB4"/>
    <w:rsid w:val="00C7112F"/>
    <w:rsid w:val="00C7115B"/>
    <w:rsid w:val="00C712BF"/>
    <w:rsid w:val="00C71465"/>
    <w:rsid w:val="00C715FB"/>
    <w:rsid w:val="00C71CB3"/>
    <w:rsid w:val="00C71D4C"/>
    <w:rsid w:val="00C71D99"/>
    <w:rsid w:val="00C71E21"/>
    <w:rsid w:val="00C71FD4"/>
    <w:rsid w:val="00C723AA"/>
    <w:rsid w:val="00C724B8"/>
    <w:rsid w:val="00C72AD4"/>
    <w:rsid w:val="00C72AF5"/>
    <w:rsid w:val="00C72BE1"/>
    <w:rsid w:val="00C72C4B"/>
    <w:rsid w:val="00C72C78"/>
    <w:rsid w:val="00C72D87"/>
    <w:rsid w:val="00C7305A"/>
    <w:rsid w:val="00C732EB"/>
    <w:rsid w:val="00C73770"/>
    <w:rsid w:val="00C73885"/>
    <w:rsid w:val="00C73FF3"/>
    <w:rsid w:val="00C74120"/>
    <w:rsid w:val="00C74230"/>
    <w:rsid w:val="00C7427A"/>
    <w:rsid w:val="00C7448E"/>
    <w:rsid w:val="00C74687"/>
    <w:rsid w:val="00C74746"/>
    <w:rsid w:val="00C7492F"/>
    <w:rsid w:val="00C749E6"/>
    <w:rsid w:val="00C74AE5"/>
    <w:rsid w:val="00C74C40"/>
    <w:rsid w:val="00C74E4C"/>
    <w:rsid w:val="00C74ED9"/>
    <w:rsid w:val="00C75439"/>
    <w:rsid w:val="00C7568F"/>
    <w:rsid w:val="00C7584C"/>
    <w:rsid w:val="00C75857"/>
    <w:rsid w:val="00C75BF7"/>
    <w:rsid w:val="00C75C4E"/>
    <w:rsid w:val="00C764BD"/>
    <w:rsid w:val="00C7659E"/>
    <w:rsid w:val="00C768EE"/>
    <w:rsid w:val="00C76958"/>
    <w:rsid w:val="00C76A15"/>
    <w:rsid w:val="00C76BEC"/>
    <w:rsid w:val="00C76C80"/>
    <w:rsid w:val="00C77173"/>
    <w:rsid w:val="00C7728F"/>
    <w:rsid w:val="00C77445"/>
    <w:rsid w:val="00C77909"/>
    <w:rsid w:val="00C77A38"/>
    <w:rsid w:val="00C80161"/>
    <w:rsid w:val="00C80190"/>
    <w:rsid w:val="00C80667"/>
    <w:rsid w:val="00C8071D"/>
    <w:rsid w:val="00C80C99"/>
    <w:rsid w:val="00C80D6C"/>
    <w:rsid w:val="00C80F8D"/>
    <w:rsid w:val="00C80FA2"/>
    <w:rsid w:val="00C81077"/>
    <w:rsid w:val="00C8119F"/>
    <w:rsid w:val="00C8154A"/>
    <w:rsid w:val="00C8162D"/>
    <w:rsid w:val="00C81812"/>
    <w:rsid w:val="00C81942"/>
    <w:rsid w:val="00C81A3A"/>
    <w:rsid w:val="00C81E2D"/>
    <w:rsid w:val="00C82167"/>
    <w:rsid w:val="00C823FF"/>
    <w:rsid w:val="00C82837"/>
    <w:rsid w:val="00C828E9"/>
    <w:rsid w:val="00C8317C"/>
    <w:rsid w:val="00C83352"/>
    <w:rsid w:val="00C8345D"/>
    <w:rsid w:val="00C8353F"/>
    <w:rsid w:val="00C835DB"/>
    <w:rsid w:val="00C83818"/>
    <w:rsid w:val="00C83DF5"/>
    <w:rsid w:val="00C83E7B"/>
    <w:rsid w:val="00C83F4D"/>
    <w:rsid w:val="00C83F72"/>
    <w:rsid w:val="00C83F7A"/>
    <w:rsid w:val="00C841C2"/>
    <w:rsid w:val="00C8454F"/>
    <w:rsid w:val="00C84814"/>
    <w:rsid w:val="00C84A92"/>
    <w:rsid w:val="00C84DBA"/>
    <w:rsid w:val="00C84F00"/>
    <w:rsid w:val="00C84F81"/>
    <w:rsid w:val="00C855EE"/>
    <w:rsid w:val="00C8567F"/>
    <w:rsid w:val="00C85C4C"/>
    <w:rsid w:val="00C85DF8"/>
    <w:rsid w:val="00C86069"/>
    <w:rsid w:val="00C8659C"/>
    <w:rsid w:val="00C86950"/>
    <w:rsid w:val="00C869A4"/>
    <w:rsid w:val="00C86BA1"/>
    <w:rsid w:val="00C86D0B"/>
    <w:rsid w:val="00C86D5D"/>
    <w:rsid w:val="00C86DBD"/>
    <w:rsid w:val="00C86F97"/>
    <w:rsid w:val="00C872D5"/>
    <w:rsid w:val="00C8743F"/>
    <w:rsid w:val="00C87632"/>
    <w:rsid w:val="00C8794D"/>
    <w:rsid w:val="00C879DF"/>
    <w:rsid w:val="00C87B3B"/>
    <w:rsid w:val="00C90029"/>
    <w:rsid w:val="00C90034"/>
    <w:rsid w:val="00C90F30"/>
    <w:rsid w:val="00C9104A"/>
    <w:rsid w:val="00C91135"/>
    <w:rsid w:val="00C9143B"/>
    <w:rsid w:val="00C91A79"/>
    <w:rsid w:val="00C91C7D"/>
    <w:rsid w:val="00C91DF7"/>
    <w:rsid w:val="00C9207A"/>
    <w:rsid w:val="00C92931"/>
    <w:rsid w:val="00C92AA8"/>
    <w:rsid w:val="00C92B39"/>
    <w:rsid w:val="00C92CAA"/>
    <w:rsid w:val="00C92FB3"/>
    <w:rsid w:val="00C931BD"/>
    <w:rsid w:val="00C93499"/>
    <w:rsid w:val="00C9358E"/>
    <w:rsid w:val="00C9394F"/>
    <w:rsid w:val="00C939C3"/>
    <w:rsid w:val="00C939CE"/>
    <w:rsid w:val="00C94136"/>
    <w:rsid w:val="00C9472A"/>
    <w:rsid w:val="00C947B7"/>
    <w:rsid w:val="00C94935"/>
    <w:rsid w:val="00C94E61"/>
    <w:rsid w:val="00C95091"/>
    <w:rsid w:val="00C95496"/>
    <w:rsid w:val="00C957E2"/>
    <w:rsid w:val="00C959D8"/>
    <w:rsid w:val="00C95B6A"/>
    <w:rsid w:val="00C95C4F"/>
    <w:rsid w:val="00C96159"/>
    <w:rsid w:val="00C962CB"/>
    <w:rsid w:val="00C96948"/>
    <w:rsid w:val="00C96C7B"/>
    <w:rsid w:val="00C96E28"/>
    <w:rsid w:val="00C972F7"/>
    <w:rsid w:val="00C97311"/>
    <w:rsid w:val="00CA027D"/>
    <w:rsid w:val="00CA04EF"/>
    <w:rsid w:val="00CA06E6"/>
    <w:rsid w:val="00CA07D3"/>
    <w:rsid w:val="00CA09F7"/>
    <w:rsid w:val="00CA1806"/>
    <w:rsid w:val="00CA18BF"/>
    <w:rsid w:val="00CA1E76"/>
    <w:rsid w:val="00CA1E8F"/>
    <w:rsid w:val="00CA1F0F"/>
    <w:rsid w:val="00CA2306"/>
    <w:rsid w:val="00CA23D8"/>
    <w:rsid w:val="00CA2BDC"/>
    <w:rsid w:val="00CA2D07"/>
    <w:rsid w:val="00CA2DB3"/>
    <w:rsid w:val="00CA2F8E"/>
    <w:rsid w:val="00CA3229"/>
    <w:rsid w:val="00CA3A15"/>
    <w:rsid w:val="00CA3CCB"/>
    <w:rsid w:val="00CA3D0D"/>
    <w:rsid w:val="00CA4140"/>
    <w:rsid w:val="00CA4377"/>
    <w:rsid w:val="00CA4689"/>
    <w:rsid w:val="00CA4697"/>
    <w:rsid w:val="00CA477A"/>
    <w:rsid w:val="00CA5104"/>
    <w:rsid w:val="00CA58BF"/>
    <w:rsid w:val="00CA5A68"/>
    <w:rsid w:val="00CA5DCE"/>
    <w:rsid w:val="00CA5EC6"/>
    <w:rsid w:val="00CA6035"/>
    <w:rsid w:val="00CA6064"/>
    <w:rsid w:val="00CA60C5"/>
    <w:rsid w:val="00CA61DD"/>
    <w:rsid w:val="00CA6502"/>
    <w:rsid w:val="00CA6A42"/>
    <w:rsid w:val="00CA6AA3"/>
    <w:rsid w:val="00CA6E89"/>
    <w:rsid w:val="00CA7273"/>
    <w:rsid w:val="00CA745C"/>
    <w:rsid w:val="00CA7513"/>
    <w:rsid w:val="00CA7547"/>
    <w:rsid w:val="00CA768A"/>
    <w:rsid w:val="00CA76DD"/>
    <w:rsid w:val="00CA7D96"/>
    <w:rsid w:val="00CA7DC9"/>
    <w:rsid w:val="00CA7E25"/>
    <w:rsid w:val="00CA7E31"/>
    <w:rsid w:val="00CB04F4"/>
    <w:rsid w:val="00CB0739"/>
    <w:rsid w:val="00CB077E"/>
    <w:rsid w:val="00CB08AE"/>
    <w:rsid w:val="00CB0967"/>
    <w:rsid w:val="00CB09F6"/>
    <w:rsid w:val="00CB0B3C"/>
    <w:rsid w:val="00CB0CF0"/>
    <w:rsid w:val="00CB191D"/>
    <w:rsid w:val="00CB1D4F"/>
    <w:rsid w:val="00CB1F30"/>
    <w:rsid w:val="00CB24A4"/>
    <w:rsid w:val="00CB278D"/>
    <w:rsid w:val="00CB2895"/>
    <w:rsid w:val="00CB28A7"/>
    <w:rsid w:val="00CB2938"/>
    <w:rsid w:val="00CB2B47"/>
    <w:rsid w:val="00CB2CEF"/>
    <w:rsid w:val="00CB2DF1"/>
    <w:rsid w:val="00CB3506"/>
    <w:rsid w:val="00CB362E"/>
    <w:rsid w:val="00CB3711"/>
    <w:rsid w:val="00CB3AFF"/>
    <w:rsid w:val="00CB4281"/>
    <w:rsid w:val="00CB430C"/>
    <w:rsid w:val="00CB4314"/>
    <w:rsid w:val="00CB45D6"/>
    <w:rsid w:val="00CB47FE"/>
    <w:rsid w:val="00CB4894"/>
    <w:rsid w:val="00CB4A65"/>
    <w:rsid w:val="00CB4A8B"/>
    <w:rsid w:val="00CB534F"/>
    <w:rsid w:val="00CB541F"/>
    <w:rsid w:val="00CB56C9"/>
    <w:rsid w:val="00CB57B7"/>
    <w:rsid w:val="00CB57D3"/>
    <w:rsid w:val="00CB59E8"/>
    <w:rsid w:val="00CB5A64"/>
    <w:rsid w:val="00CB5BF4"/>
    <w:rsid w:val="00CB5F0E"/>
    <w:rsid w:val="00CB61AF"/>
    <w:rsid w:val="00CB6212"/>
    <w:rsid w:val="00CB6584"/>
    <w:rsid w:val="00CB6854"/>
    <w:rsid w:val="00CB692C"/>
    <w:rsid w:val="00CB716E"/>
    <w:rsid w:val="00CB7219"/>
    <w:rsid w:val="00CB729D"/>
    <w:rsid w:val="00CB7942"/>
    <w:rsid w:val="00CB7C2C"/>
    <w:rsid w:val="00CB7F4E"/>
    <w:rsid w:val="00CC0347"/>
    <w:rsid w:val="00CC0484"/>
    <w:rsid w:val="00CC078F"/>
    <w:rsid w:val="00CC1049"/>
    <w:rsid w:val="00CC1510"/>
    <w:rsid w:val="00CC1833"/>
    <w:rsid w:val="00CC1BE1"/>
    <w:rsid w:val="00CC1D26"/>
    <w:rsid w:val="00CC1F16"/>
    <w:rsid w:val="00CC21A5"/>
    <w:rsid w:val="00CC21AA"/>
    <w:rsid w:val="00CC2559"/>
    <w:rsid w:val="00CC26A9"/>
    <w:rsid w:val="00CC270E"/>
    <w:rsid w:val="00CC2B2A"/>
    <w:rsid w:val="00CC2CC6"/>
    <w:rsid w:val="00CC2D83"/>
    <w:rsid w:val="00CC31EA"/>
    <w:rsid w:val="00CC36E8"/>
    <w:rsid w:val="00CC379E"/>
    <w:rsid w:val="00CC3B40"/>
    <w:rsid w:val="00CC3B60"/>
    <w:rsid w:val="00CC3DC0"/>
    <w:rsid w:val="00CC3DFD"/>
    <w:rsid w:val="00CC4171"/>
    <w:rsid w:val="00CC44E7"/>
    <w:rsid w:val="00CC48AB"/>
    <w:rsid w:val="00CC4C7B"/>
    <w:rsid w:val="00CC4E46"/>
    <w:rsid w:val="00CC4E71"/>
    <w:rsid w:val="00CC4F0F"/>
    <w:rsid w:val="00CC4F49"/>
    <w:rsid w:val="00CC5335"/>
    <w:rsid w:val="00CC5399"/>
    <w:rsid w:val="00CC557D"/>
    <w:rsid w:val="00CC562D"/>
    <w:rsid w:val="00CC5647"/>
    <w:rsid w:val="00CC5865"/>
    <w:rsid w:val="00CC58EE"/>
    <w:rsid w:val="00CC5AA0"/>
    <w:rsid w:val="00CC5C8E"/>
    <w:rsid w:val="00CC5D9F"/>
    <w:rsid w:val="00CC605C"/>
    <w:rsid w:val="00CC638F"/>
    <w:rsid w:val="00CC6B3E"/>
    <w:rsid w:val="00CC6D50"/>
    <w:rsid w:val="00CC7050"/>
    <w:rsid w:val="00CC71FC"/>
    <w:rsid w:val="00CC73C0"/>
    <w:rsid w:val="00CC73DC"/>
    <w:rsid w:val="00CC754A"/>
    <w:rsid w:val="00CC762A"/>
    <w:rsid w:val="00CC78F8"/>
    <w:rsid w:val="00CC79D0"/>
    <w:rsid w:val="00CC7C44"/>
    <w:rsid w:val="00CD07F7"/>
    <w:rsid w:val="00CD0B0F"/>
    <w:rsid w:val="00CD0DCA"/>
    <w:rsid w:val="00CD1049"/>
    <w:rsid w:val="00CD132F"/>
    <w:rsid w:val="00CD1436"/>
    <w:rsid w:val="00CD150A"/>
    <w:rsid w:val="00CD1697"/>
    <w:rsid w:val="00CD16D7"/>
    <w:rsid w:val="00CD1845"/>
    <w:rsid w:val="00CD1BD1"/>
    <w:rsid w:val="00CD22E8"/>
    <w:rsid w:val="00CD2DC4"/>
    <w:rsid w:val="00CD3218"/>
    <w:rsid w:val="00CD33E7"/>
    <w:rsid w:val="00CD35E9"/>
    <w:rsid w:val="00CD36C0"/>
    <w:rsid w:val="00CD393E"/>
    <w:rsid w:val="00CD39FD"/>
    <w:rsid w:val="00CD3BAC"/>
    <w:rsid w:val="00CD3BF8"/>
    <w:rsid w:val="00CD3D87"/>
    <w:rsid w:val="00CD4199"/>
    <w:rsid w:val="00CD43B7"/>
    <w:rsid w:val="00CD44C4"/>
    <w:rsid w:val="00CD4616"/>
    <w:rsid w:val="00CD4A0C"/>
    <w:rsid w:val="00CD4B77"/>
    <w:rsid w:val="00CD4C55"/>
    <w:rsid w:val="00CD502C"/>
    <w:rsid w:val="00CD52F6"/>
    <w:rsid w:val="00CD5A54"/>
    <w:rsid w:val="00CD5A92"/>
    <w:rsid w:val="00CD5B52"/>
    <w:rsid w:val="00CD5B9C"/>
    <w:rsid w:val="00CD5C0C"/>
    <w:rsid w:val="00CD5CFC"/>
    <w:rsid w:val="00CD5DAE"/>
    <w:rsid w:val="00CD6010"/>
    <w:rsid w:val="00CD65E5"/>
    <w:rsid w:val="00CD68C8"/>
    <w:rsid w:val="00CD6B5D"/>
    <w:rsid w:val="00CD6C95"/>
    <w:rsid w:val="00CD6DF6"/>
    <w:rsid w:val="00CD6E86"/>
    <w:rsid w:val="00CD7036"/>
    <w:rsid w:val="00CD7294"/>
    <w:rsid w:val="00CD738E"/>
    <w:rsid w:val="00CD763C"/>
    <w:rsid w:val="00CD772D"/>
    <w:rsid w:val="00CD78F0"/>
    <w:rsid w:val="00CD7E80"/>
    <w:rsid w:val="00CE01D5"/>
    <w:rsid w:val="00CE0555"/>
    <w:rsid w:val="00CE05AD"/>
    <w:rsid w:val="00CE0B87"/>
    <w:rsid w:val="00CE1049"/>
    <w:rsid w:val="00CE1062"/>
    <w:rsid w:val="00CE1138"/>
    <w:rsid w:val="00CE1706"/>
    <w:rsid w:val="00CE1BD3"/>
    <w:rsid w:val="00CE1CF6"/>
    <w:rsid w:val="00CE2073"/>
    <w:rsid w:val="00CE269D"/>
    <w:rsid w:val="00CE281B"/>
    <w:rsid w:val="00CE297D"/>
    <w:rsid w:val="00CE2D1E"/>
    <w:rsid w:val="00CE2D96"/>
    <w:rsid w:val="00CE34EB"/>
    <w:rsid w:val="00CE3570"/>
    <w:rsid w:val="00CE3760"/>
    <w:rsid w:val="00CE3C9E"/>
    <w:rsid w:val="00CE3D17"/>
    <w:rsid w:val="00CE3D18"/>
    <w:rsid w:val="00CE427C"/>
    <w:rsid w:val="00CE437D"/>
    <w:rsid w:val="00CE4726"/>
    <w:rsid w:val="00CE4876"/>
    <w:rsid w:val="00CE4D00"/>
    <w:rsid w:val="00CE4E9C"/>
    <w:rsid w:val="00CE52B2"/>
    <w:rsid w:val="00CE5360"/>
    <w:rsid w:val="00CE53B0"/>
    <w:rsid w:val="00CE570C"/>
    <w:rsid w:val="00CE584D"/>
    <w:rsid w:val="00CE5E88"/>
    <w:rsid w:val="00CE6212"/>
    <w:rsid w:val="00CE62FE"/>
    <w:rsid w:val="00CE645E"/>
    <w:rsid w:val="00CE66C8"/>
    <w:rsid w:val="00CE6870"/>
    <w:rsid w:val="00CE6D97"/>
    <w:rsid w:val="00CE6EF8"/>
    <w:rsid w:val="00CE7E1A"/>
    <w:rsid w:val="00CF0322"/>
    <w:rsid w:val="00CF0339"/>
    <w:rsid w:val="00CF03ED"/>
    <w:rsid w:val="00CF0462"/>
    <w:rsid w:val="00CF0478"/>
    <w:rsid w:val="00CF0754"/>
    <w:rsid w:val="00CF0D94"/>
    <w:rsid w:val="00CF0F4F"/>
    <w:rsid w:val="00CF0FE7"/>
    <w:rsid w:val="00CF1747"/>
    <w:rsid w:val="00CF19F7"/>
    <w:rsid w:val="00CF1B7F"/>
    <w:rsid w:val="00CF1BD3"/>
    <w:rsid w:val="00CF2231"/>
    <w:rsid w:val="00CF29F6"/>
    <w:rsid w:val="00CF2ABA"/>
    <w:rsid w:val="00CF2B88"/>
    <w:rsid w:val="00CF31C9"/>
    <w:rsid w:val="00CF3234"/>
    <w:rsid w:val="00CF3283"/>
    <w:rsid w:val="00CF33B8"/>
    <w:rsid w:val="00CF390C"/>
    <w:rsid w:val="00CF3CDF"/>
    <w:rsid w:val="00CF3CFE"/>
    <w:rsid w:val="00CF3ED7"/>
    <w:rsid w:val="00CF3F1A"/>
    <w:rsid w:val="00CF4073"/>
    <w:rsid w:val="00CF40A8"/>
    <w:rsid w:val="00CF42BC"/>
    <w:rsid w:val="00CF4542"/>
    <w:rsid w:val="00CF46C3"/>
    <w:rsid w:val="00CF4AEF"/>
    <w:rsid w:val="00CF4D93"/>
    <w:rsid w:val="00CF5009"/>
    <w:rsid w:val="00CF53F3"/>
    <w:rsid w:val="00CF5BC5"/>
    <w:rsid w:val="00CF629F"/>
    <w:rsid w:val="00CF6457"/>
    <w:rsid w:val="00CF6870"/>
    <w:rsid w:val="00CF68FA"/>
    <w:rsid w:val="00CF6943"/>
    <w:rsid w:val="00CF6F43"/>
    <w:rsid w:val="00CF70D6"/>
    <w:rsid w:val="00CF7139"/>
    <w:rsid w:val="00CF741B"/>
    <w:rsid w:val="00CF75FE"/>
    <w:rsid w:val="00CF79C1"/>
    <w:rsid w:val="00CF7AA7"/>
    <w:rsid w:val="00CF7FD5"/>
    <w:rsid w:val="00D0021A"/>
    <w:rsid w:val="00D003C8"/>
    <w:rsid w:val="00D003E5"/>
    <w:rsid w:val="00D003FA"/>
    <w:rsid w:val="00D008A4"/>
    <w:rsid w:val="00D00EEA"/>
    <w:rsid w:val="00D01079"/>
    <w:rsid w:val="00D0149E"/>
    <w:rsid w:val="00D0171C"/>
    <w:rsid w:val="00D01A6E"/>
    <w:rsid w:val="00D022F2"/>
    <w:rsid w:val="00D026D3"/>
    <w:rsid w:val="00D02E34"/>
    <w:rsid w:val="00D032F5"/>
    <w:rsid w:val="00D03342"/>
    <w:rsid w:val="00D03661"/>
    <w:rsid w:val="00D036D9"/>
    <w:rsid w:val="00D03DDA"/>
    <w:rsid w:val="00D03E88"/>
    <w:rsid w:val="00D04135"/>
    <w:rsid w:val="00D04537"/>
    <w:rsid w:val="00D0458F"/>
    <w:rsid w:val="00D045C6"/>
    <w:rsid w:val="00D04603"/>
    <w:rsid w:val="00D04650"/>
    <w:rsid w:val="00D04751"/>
    <w:rsid w:val="00D047C4"/>
    <w:rsid w:val="00D049A9"/>
    <w:rsid w:val="00D049E0"/>
    <w:rsid w:val="00D04C4D"/>
    <w:rsid w:val="00D05212"/>
    <w:rsid w:val="00D05295"/>
    <w:rsid w:val="00D05416"/>
    <w:rsid w:val="00D055AC"/>
    <w:rsid w:val="00D0580C"/>
    <w:rsid w:val="00D05B09"/>
    <w:rsid w:val="00D05F22"/>
    <w:rsid w:val="00D061FD"/>
    <w:rsid w:val="00D06284"/>
    <w:rsid w:val="00D062FE"/>
    <w:rsid w:val="00D063B8"/>
    <w:rsid w:val="00D06634"/>
    <w:rsid w:val="00D0678E"/>
    <w:rsid w:val="00D06B5A"/>
    <w:rsid w:val="00D06B7E"/>
    <w:rsid w:val="00D06C7D"/>
    <w:rsid w:val="00D06F19"/>
    <w:rsid w:val="00D06F43"/>
    <w:rsid w:val="00D07646"/>
    <w:rsid w:val="00D07ADB"/>
    <w:rsid w:val="00D07F15"/>
    <w:rsid w:val="00D1002F"/>
    <w:rsid w:val="00D1017D"/>
    <w:rsid w:val="00D106B0"/>
    <w:rsid w:val="00D106CE"/>
    <w:rsid w:val="00D10A1D"/>
    <w:rsid w:val="00D10B62"/>
    <w:rsid w:val="00D10BDD"/>
    <w:rsid w:val="00D10C14"/>
    <w:rsid w:val="00D10C9D"/>
    <w:rsid w:val="00D11004"/>
    <w:rsid w:val="00D114E0"/>
    <w:rsid w:val="00D11F23"/>
    <w:rsid w:val="00D12193"/>
    <w:rsid w:val="00D12459"/>
    <w:rsid w:val="00D124AF"/>
    <w:rsid w:val="00D1270F"/>
    <w:rsid w:val="00D127DA"/>
    <w:rsid w:val="00D12BDB"/>
    <w:rsid w:val="00D12FB0"/>
    <w:rsid w:val="00D12FC0"/>
    <w:rsid w:val="00D13359"/>
    <w:rsid w:val="00D13589"/>
    <w:rsid w:val="00D1387A"/>
    <w:rsid w:val="00D13892"/>
    <w:rsid w:val="00D13AC4"/>
    <w:rsid w:val="00D13C20"/>
    <w:rsid w:val="00D13F85"/>
    <w:rsid w:val="00D14037"/>
    <w:rsid w:val="00D1407A"/>
    <w:rsid w:val="00D141E4"/>
    <w:rsid w:val="00D14510"/>
    <w:rsid w:val="00D148ED"/>
    <w:rsid w:val="00D14C01"/>
    <w:rsid w:val="00D14FA3"/>
    <w:rsid w:val="00D150EA"/>
    <w:rsid w:val="00D15830"/>
    <w:rsid w:val="00D15851"/>
    <w:rsid w:val="00D158A7"/>
    <w:rsid w:val="00D159B0"/>
    <w:rsid w:val="00D15FFC"/>
    <w:rsid w:val="00D16373"/>
    <w:rsid w:val="00D1646B"/>
    <w:rsid w:val="00D164B6"/>
    <w:rsid w:val="00D16528"/>
    <w:rsid w:val="00D165DA"/>
    <w:rsid w:val="00D166E9"/>
    <w:rsid w:val="00D16C84"/>
    <w:rsid w:val="00D16D58"/>
    <w:rsid w:val="00D16E2E"/>
    <w:rsid w:val="00D16FB3"/>
    <w:rsid w:val="00D174F9"/>
    <w:rsid w:val="00D1786A"/>
    <w:rsid w:val="00D17BC4"/>
    <w:rsid w:val="00D17DE5"/>
    <w:rsid w:val="00D2009E"/>
    <w:rsid w:val="00D20266"/>
    <w:rsid w:val="00D20754"/>
    <w:rsid w:val="00D20AB1"/>
    <w:rsid w:val="00D20E05"/>
    <w:rsid w:val="00D20FE2"/>
    <w:rsid w:val="00D217AA"/>
    <w:rsid w:val="00D217B8"/>
    <w:rsid w:val="00D218A8"/>
    <w:rsid w:val="00D21C5D"/>
    <w:rsid w:val="00D21C78"/>
    <w:rsid w:val="00D21D17"/>
    <w:rsid w:val="00D21D57"/>
    <w:rsid w:val="00D228D8"/>
    <w:rsid w:val="00D22923"/>
    <w:rsid w:val="00D229D4"/>
    <w:rsid w:val="00D22F03"/>
    <w:rsid w:val="00D23113"/>
    <w:rsid w:val="00D231D0"/>
    <w:rsid w:val="00D2334D"/>
    <w:rsid w:val="00D233CA"/>
    <w:rsid w:val="00D234A0"/>
    <w:rsid w:val="00D237BD"/>
    <w:rsid w:val="00D237D3"/>
    <w:rsid w:val="00D2385E"/>
    <w:rsid w:val="00D23AF9"/>
    <w:rsid w:val="00D23B15"/>
    <w:rsid w:val="00D23C0E"/>
    <w:rsid w:val="00D23EE6"/>
    <w:rsid w:val="00D24176"/>
    <w:rsid w:val="00D241CD"/>
    <w:rsid w:val="00D24205"/>
    <w:rsid w:val="00D246F6"/>
    <w:rsid w:val="00D24C54"/>
    <w:rsid w:val="00D24C78"/>
    <w:rsid w:val="00D250FE"/>
    <w:rsid w:val="00D2526B"/>
    <w:rsid w:val="00D2543C"/>
    <w:rsid w:val="00D254C1"/>
    <w:rsid w:val="00D2561C"/>
    <w:rsid w:val="00D25FFE"/>
    <w:rsid w:val="00D26146"/>
    <w:rsid w:val="00D265B5"/>
    <w:rsid w:val="00D2673D"/>
    <w:rsid w:val="00D26D9E"/>
    <w:rsid w:val="00D26F90"/>
    <w:rsid w:val="00D27908"/>
    <w:rsid w:val="00D279BE"/>
    <w:rsid w:val="00D27D50"/>
    <w:rsid w:val="00D300F4"/>
    <w:rsid w:val="00D303D9"/>
    <w:rsid w:val="00D3054F"/>
    <w:rsid w:val="00D30946"/>
    <w:rsid w:val="00D30C44"/>
    <w:rsid w:val="00D3177E"/>
    <w:rsid w:val="00D31A0D"/>
    <w:rsid w:val="00D31DA9"/>
    <w:rsid w:val="00D31FBA"/>
    <w:rsid w:val="00D3238B"/>
    <w:rsid w:val="00D32415"/>
    <w:rsid w:val="00D3337B"/>
    <w:rsid w:val="00D33398"/>
    <w:rsid w:val="00D33AFC"/>
    <w:rsid w:val="00D33BB5"/>
    <w:rsid w:val="00D340B2"/>
    <w:rsid w:val="00D3463C"/>
    <w:rsid w:val="00D34B2D"/>
    <w:rsid w:val="00D34CFF"/>
    <w:rsid w:val="00D34DBF"/>
    <w:rsid w:val="00D351A3"/>
    <w:rsid w:val="00D35496"/>
    <w:rsid w:val="00D3575C"/>
    <w:rsid w:val="00D35A94"/>
    <w:rsid w:val="00D35F27"/>
    <w:rsid w:val="00D3610A"/>
    <w:rsid w:val="00D3682D"/>
    <w:rsid w:val="00D36A8A"/>
    <w:rsid w:val="00D36B6E"/>
    <w:rsid w:val="00D36C1B"/>
    <w:rsid w:val="00D36E1E"/>
    <w:rsid w:val="00D36EB3"/>
    <w:rsid w:val="00D37927"/>
    <w:rsid w:val="00D37FA5"/>
    <w:rsid w:val="00D37FAC"/>
    <w:rsid w:val="00D40071"/>
    <w:rsid w:val="00D403F6"/>
    <w:rsid w:val="00D408C9"/>
    <w:rsid w:val="00D40A9A"/>
    <w:rsid w:val="00D40B61"/>
    <w:rsid w:val="00D40BDF"/>
    <w:rsid w:val="00D412DB"/>
    <w:rsid w:val="00D412EC"/>
    <w:rsid w:val="00D41760"/>
    <w:rsid w:val="00D4188D"/>
    <w:rsid w:val="00D41BFC"/>
    <w:rsid w:val="00D41D93"/>
    <w:rsid w:val="00D41E40"/>
    <w:rsid w:val="00D41E6D"/>
    <w:rsid w:val="00D41FB4"/>
    <w:rsid w:val="00D4227F"/>
    <w:rsid w:val="00D42359"/>
    <w:rsid w:val="00D4248D"/>
    <w:rsid w:val="00D424D7"/>
    <w:rsid w:val="00D42564"/>
    <w:rsid w:val="00D428A4"/>
    <w:rsid w:val="00D4292B"/>
    <w:rsid w:val="00D42BA4"/>
    <w:rsid w:val="00D432EE"/>
    <w:rsid w:val="00D4335A"/>
    <w:rsid w:val="00D43959"/>
    <w:rsid w:val="00D43ABA"/>
    <w:rsid w:val="00D4402C"/>
    <w:rsid w:val="00D44032"/>
    <w:rsid w:val="00D44217"/>
    <w:rsid w:val="00D4520B"/>
    <w:rsid w:val="00D4539D"/>
    <w:rsid w:val="00D45ABC"/>
    <w:rsid w:val="00D45C49"/>
    <w:rsid w:val="00D45D3D"/>
    <w:rsid w:val="00D45E82"/>
    <w:rsid w:val="00D45F8B"/>
    <w:rsid w:val="00D46084"/>
    <w:rsid w:val="00D460AF"/>
    <w:rsid w:val="00D460C2"/>
    <w:rsid w:val="00D464DB"/>
    <w:rsid w:val="00D464E8"/>
    <w:rsid w:val="00D46501"/>
    <w:rsid w:val="00D46CB7"/>
    <w:rsid w:val="00D46D20"/>
    <w:rsid w:val="00D46D87"/>
    <w:rsid w:val="00D46E55"/>
    <w:rsid w:val="00D46FCF"/>
    <w:rsid w:val="00D471D1"/>
    <w:rsid w:val="00D472C4"/>
    <w:rsid w:val="00D47692"/>
    <w:rsid w:val="00D476C9"/>
    <w:rsid w:val="00D47890"/>
    <w:rsid w:val="00D478C0"/>
    <w:rsid w:val="00D478C1"/>
    <w:rsid w:val="00D4790B"/>
    <w:rsid w:val="00D47E65"/>
    <w:rsid w:val="00D47F51"/>
    <w:rsid w:val="00D50132"/>
    <w:rsid w:val="00D504D1"/>
    <w:rsid w:val="00D504FA"/>
    <w:rsid w:val="00D50641"/>
    <w:rsid w:val="00D508CE"/>
    <w:rsid w:val="00D5113E"/>
    <w:rsid w:val="00D51255"/>
    <w:rsid w:val="00D5170C"/>
    <w:rsid w:val="00D51AFE"/>
    <w:rsid w:val="00D51D05"/>
    <w:rsid w:val="00D51F3B"/>
    <w:rsid w:val="00D51F93"/>
    <w:rsid w:val="00D52018"/>
    <w:rsid w:val="00D52023"/>
    <w:rsid w:val="00D52268"/>
    <w:rsid w:val="00D5261A"/>
    <w:rsid w:val="00D5273B"/>
    <w:rsid w:val="00D52758"/>
    <w:rsid w:val="00D5291C"/>
    <w:rsid w:val="00D52CD6"/>
    <w:rsid w:val="00D52D6D"/>
    <w:rsid w:val="00D5343D"/>
    <w:rsid w:val="00D54130"/>
    <w:rsid w:val="00D5472D"/>
    <w:rsid w:val="00D548D7"/>
    <w:rsid w:val="00D54928"/>
    <w:rsid w:val="00D54A2C"/>
    <w:rsid w:val="00D55A28"/>
    <w:rsid w:val="00D55BA7"/>
    <w:rsid w:val="00D55D0B"/>
    <w:rsid w:val="00D5624C"/>
    <w:rsid w:val="00D56352"/>
    <w:rsid w:val="00D56516"/>
    <w:rsid w:val="00D56BB1"/>
    <w:rsid w:val="00D56C16"/>
    <w:rsid w:val="00D56E9E"/>
    <w:rsid w:val="00D5763C"/>
    <w:rsid w:val="00D5770A"/>
    <w:rsid w:val="00D5771F"/>
    <w:rsid w:val="00D578FB"/>
    <w:rsid w:val="00D579BE"/>
    <w:rsid w:val="00D57A3F"/>
    <w:rsid w:val="00D57B0A"/>
    <w:rsid w:val="00D57B22"/>
    <w:rsid w:val="00D57BC4"/>
    <w:rsid w:val="00D57D53"/>
    <w:rsid w:val="00D57D70"/>
    <w:rsid w:val="00D57E0B"/>
    <w:rsid w:val="00D6007E"/>
    <w:rsid w:val="00D605DD"/>
    <w:rsid w:val="00D60711"/>
    <w:rsid w:val="00D60A4E"/>
    <w:rsid w:val="00D61676"/>
    <w:rsid w:val="00D61A68"/>
    <w:rsid w:val="00D61E7D"/>
    <w:rsid w:val="00D620BF"/>
    <w:rsid w:val="00D6273D"/>
    <w:rsid w:val="00D627ED"/>
    <w:rsid w:val="00D62B63"/>
    <w:rsid w:val="00D62CAA"/>
    <w:rsid w:val="00D62D26"/>
    <w:rsid w:val="00D63BA2"/>
    <w:rsid w:val="00D63F6C"/>
    <w:rsid w:val="00D640E9"/>
    <w:rsid w:val="00D643D1"/>
    <w:rsid w:val="00D6446A"/>
    <w:rsid w:val="00D64962"/>
    <w:rsid w:val="00D64B4D"/>
    <w:rsid w:val="00D64CE3"/>
    <w:rsid w:val="00D64CE6"/>
    <w:rsid w:val="00D64EAE"/>
    <w:rsid w:val="00D6527B"/>
    <w:rsid w:val="00D6559C"/>
    <w:rsid w:val="00D65B95"/>
    <w:rsid w:val="00D65D7F"/>
    <w:rsid w:val="00D65FB8"/>
    <w:rsid w:val="00D6602C"/>
    <w:rsid w:val="00D66B6C"/>
    <w:rsid w:val="00D66BAB"/>
    <w:rsid w:val="00D66C28"/>
    <w:rsid w:val="00D66F3E"/>
    <w:rsid w:val="00D67024"/>
    <w:rsid w:val="00D670C0"/>
    <w:rsid w:val="00D679F2"/>
    <w:rsid w:val="00D67B13"/>
    <w:rsid w:val="00D70669"/>
    <w:rsid w:val="00D7089F"/>
    <w:rsid w:val="00D70A23"/>
    <w:rsid w:val="00D70A53"/>
    <w:rsid w:val="00D70C74"/>
    <w:rsid w:val="00D70CB5"/>
    <w:rsid w:val="00D70F71"/>
    <w:rsid w:val="00D70F7D"/>
    <w:rsid w:val="00D710DD"/>
    <w:rsid w:val="00D7136E"/>
    <w:rsid w:val="00D719C3"/>
    <w:rsid w:val="00D719DE"/>
    <w:rsid w:val="00D71A3D"/>
    <w:rsid w:val="00D71D8F"/>
    <w:rsid w:val="00D71E2A"/>
    <w:rsid w:val="00D72093"/>
    <w:rsid w:val="00D720FE"/>
    <w:rsid w:val="00D7229B"/>
    <w:rsid w:val="00D72395"/>
    <w:rsid w:val="00D72770"/>
    <w:rsid w:val="00D72850"/>
    <w:rsid w:val="00D72C15"/>
    <w:rsid w:val="00D730CF"/>
    <w:rsid w:val="00D73C4D"/>
    <w:rsid w:val="00D73DD7"/>
    <w:rsid w:val="00D741E2"/>
    <w:rsid w:val="00D743E3"/>
    <w:rsid w:val="00D744B8"/>
    <w:rsid w:val="00D74BAC"/>
    <w:rsid w:val="00D74E68"/>
    <w:rsid w:val="00D74EF4"/>
    <w:rsid w:val="00D75251"/>
    <w:rsid w:val="00D75547"/>
    <w:rsid w:val="00D75AED"/>
    <w:rsid w:val="00D75FB6"/>
    <w:rsid w:val="00D7611D"/>
    <w:rsid w:val="00D762AE"/>
    <w:rsid w:val="00D7639D"/>
    <w:rsid w:val="00D768E9"/>
    <w:rsid w:val="00D772B7"/>
    <w:rsid w:val="00D772F1"/>
    <w:rsid w:val="00D7732C"/>
    <w:rsid w:val="00D7740F"/>
    <w:rsid w:val="00D77809"/>
    <w:rsid w:val="00D77B5A"/>
    <w:rsid w:val="00D77EB4"/>
    <w:rsid w:val="00D8008A"/>
    <w:rsid w:val="00D804C5"/>
    <w:rsid w:val="00D8064F"/>
    <w:rsid w:val="00D806F2"/>
    <w:rsid w:val="00D80CCF"/>
    <w:rsid w:val="00D812B6"/>
    <w:rsid w:val="00D8180C"/>
    <w:rsid w:val="00D81E63"/>
    <w:rsid w:val="00D821B5"/>
    <w:rsid w:val="00D82224"/>
    <w:rsid w:val="00D829E3"/>
    <w:rsid w:val="00D829E7"/>
    <w:rsid w:val="00D82DEB"/>
    <w:rsid w:val="00D82DF2"/>
    <w:rsid w:val="00D8379C"/>
    <w:rsid w:val="00D83B45"/>
    <w:rsid w:val="00D83DCF"/>
    <w:rsid w:val="00D83F5E"/>
    <w:rsid w:val="00D83FF6"/>
    <w:rsid w:val="00D84465"/>
    <w:rsid w:val="00D8449F"/>
    <w:rsid w:val="00D847D4"/>
    <w:rsid w:val="00D85378"/>
    <w:rsid w:val="00D85469"/>
    <w:rsid w:val="00D8556C"/>
    <w:rsid w:val="00D85715"/>
    <w:rsid w:val="00D859C3"/>
    <w:rsid w:val="00D85B35"/>
    <w:rsid w:val="00D85C84"/>
    <w:rsid w:val="00D85D0E"/>
    <w:rsid w:val="00D85F25"/>
    <w:rsid w:val="00D85FC3"/>
    <w:rsid w:val="00D862A4"/>
    <w:rsid w:val="00D8649B"/>
    <w:rsid w:val="00D865A6"/>
    <w:rsid w:val="00D865E5"/>
    <w:rsid w:val="00D8662D"/>
    <w:rsid w:val="00D8674D"/>
    <w:rsid w:val="00D86764"/>
    <w:rsid w:val="00D868CB"/>
    <w:rsid w:val="00D8711A"/>
    <w:rsid w:val="00D871A9"/>
    <w:rsid w:val="00D876EB"/>
    <w:rsid w:val="00D87922"/>
    <w:rsid w:val="00D87CB8"/>
    <w:rsid w:val="00D87CC6"/>
    <w:rsid w:val="00D87D0C"/>
    <w:rsid w:val="00D87E05"/>
    <w:rsid w:val="00D90186"/>
    <w:rsid w:val="00D903BD"/>
    <w:rsid w:val="00D90C0A"/>
    <w:rsid w:val="00D90F68"/>
    <w:rsid w:val="00D910FA"/>
    <w:rsid w:val="00D911F0"/>
    <w:rsid w:val="00D91642"/>
    <w:rsid w:val="00D918F8"/>
    <w:rsid w:val="00D91E57"/>
    <w:rsid w:val="00D91F5F"/>
    <w:rsid w:val="00D9232A"/>
    <w:rsid w:val="00D92D19"/>
    <w:rsid w:val="00D92DE7"/>
    <w:rsid w:val="00D92F3E"/>
    <w:rsid w:val="00D93079"/>
    <w:rsid w:val="00D9350C"/>
    <w:rsid w:val="00D936D4"/>
    <w:rsid w:val="00D93783"/>
    <w:rsid w:val="00D9380F"/>
    <w:rsid w:val="00D93A91"/>
    <w:rsid w:val="00D93B12"/>
    <w:rsid w:val="00D93C43"/>
    <w:rsid w:val="00D94141"/>
    <w:rsid w:val="00D9439D"/>
    <w:rsid w:val="00D944A7"/>
    <w:rsid w:val="00D94A90"/>
    <w:rsid w:val="00D94CCE"/>
    <w:rsid w:val="00D94D1C"/>
    <w:rsid w:val="00D94F0B"/>
    <w:rsid w:val="00D94F23"/>
    <w:rsid w:val="00D94FBE"/>
    <w:rsid w:val="00D955AD"/>
    <w:rsid w:val="00D95B59"/>
    <w:rsid w:val="00D95C26"/>
    <w:rsid w:val="00D96268"/>
    <w:rsid w:val="00D962DA"/>
    <w:rsid w:val="00D965D5"/>
    <w:rsid w:val="00D966EA"/>
    <w:rsid w:val="00D9676B"/>
    <w:rsid w:val="00D96B73"/>
    <w:rsid w:val="00D96C79"/>
    <w:rsid w:val="00D96CB8"/>
    <w:rsid w:val="00D96D1F"/>
    <w:rsid w:val="00D96FED"/>
    <w:rsid w:val="00D9717A"/>
    <w:rsid w:val="00D971AF"/>
    <w:rsid w:val="00D972D2"/>
    <w:rsid w:val="00D97515"/>
    <w:rsid w:val="00D975DE"/>
    <w:rsid w:val="00D9768D"/>
    <w:rsid w:val="00D97780"/>
    <w:rsid w:val="00D978CA"/>
    <w:rsid w:val="00D97C29"/>
    <w:rsid w:val="00D97E45"/>
    <w:rsid w:val="00DA001B"/>
    <w:rsid w:val="00DA04C1"/>
    <w:rsid w:val="00DA05FE"/>
    <w:rsid w:val="00DA0626"/>
    <w:rsid w:val="00DA09D5"/>
    <w:rsid w:val="00DA0DFD"/>
    <w:rsid w:val="00DA12D1"/>
    <w:rsid w:val="00DA12E4"/>
    <w:rsid w:val="00DA1310"/>
    <w:rsid w:val="00DA133B"/>
    <w:rsid w:val="00DA13CB"/>
    <w:rsid w:val="00DA164F"/>
    <w:rsid w:val="00DA180C"/>
    <w:rsid w:val="00DA1E30"/>
    <w:rsid w:val="00DA2102"/>
    <w:rsid w:val="00DA221F"/>
    <w:rsid w:val="00DA2A64"/>
    <w:rsid w:val="00DA2BBA"/>
    <w:rsid w:val="00DA2C98"/>
    <w:rsid w:val="00DA2F58"/>
    <w:rsid w:val="00DA348E"/>
    <w:rsid w:val="00DA35DA"/>
    <w:rsid w:val="00DA3697"/>
    <w:rsid w:val="00DA369B"/>
    <w:rsid w:val="00DA3706"/>
    <w:rsid w:val="00DA3A81"/>
    <w:rsid w:val="00DA3CB3"/>
    <w:rsid w:val="00DA3CEB"/>
    <w:rsid w:val="00DA3D85"/>
    <w:rsid w:val="00DA4068"/>
    <w:rsid w:val="00DA40F1"/>
    <w:rsid w:val="00DA413A"/>
    <w:rsid w:val="00DA450A"/>
    <w:rsid w:val="00DA4AD8"/>
    <w:rsid w:val="00DA4CFA"/>
    <w:rsid w:val="00DA4DE2"/>
    <w:rsid w:val="00DA50E1"/>
    <w:rsid w:val="00DA51E6"/>
    <w:rsid w:val="00DA5279"/>
    <w:rsid w:val="00DA537F"/>
    <w:rsid w:val="00DA552D"/>
    <w:rsid w:val="00DA59AA"/>
    <w:rsid w:val="00DA5BAF"/>
    <w:rsid w:val="00DA608E"/>
    <w:rsid w:val="00DA73A1"/>
    <w:rsid w:val="00DA7549"/>
    <w:rsid w:val="00DA76A2"/>
    <w:rsid w:val="00DA76B0"/>
    <w:rsid w:val="00DA7FD7"/>
    <w:rsid w:val="00DB0245"/>
    <w:rsid w:val="00DB03AF"/>
    <w:rsid w:val="00DB05C8"/>
    <w:rsid w:val="00DB079F"/>
    <w:rsid w:val="00DB0B4C"/>
    <w:rsid w:val="00DB0C1E"/>
    <w:rsid w:val="00DB120B"/>
    <w:rsid w:val="00DB1280"/>
    <w:rsid w:val="00DB19EB"/>
    <w:rsid w:val="00DB2065"/>
    <w:rsid w:val="00DB21F3"/>
    <w:rsid w:val="00DB2C06"/>
    <w:rsid w:val="00DB2CE8"/>
    <w:rsid w:val="00DB2F1E"/>
    <w:rsid w:val="00DB2FD7"/>
    <w:rsid w:val="00DB31C7"/>
    <w:rsid w:val="00DB365F"/>
    <w:rsid w:val="00DB3909"/>
    <w:rsid w:val="00DB3976"/>
    <w:rsid w:val="00DB3CAD"/>
    <w:rsid w:val="00DB40F1"/>
    <w:rsid w:val="00DB44AA"/>
    <w:rsid w:val="00DB4B7E"/>
    <w:rsid w:val="00DB4BA5"/>
    <w:rsid w:val="00DB4BCD"/>
    <w:rsid w:val="00DB4C80"/>
    <w:rsid w:val="00DB4CB7"/>
    <w:rsid w:val="00DB51DB"/>
    <w:rsid w:val="00DB51FE"/>
    <w:rsid w:val="00DB55F1"/>
    <w:rsid w:val="00DB57A5"/>
    <w:rsid w:val="00DB5815"/>
    <w:rsid w:val="00DB5BEE"/>
    <w:rsid w:val="00DB5C66"/>
    <w:rsid w:val="00DB6071"/>
    <w:rsid w:val="00DB63B9"/>
    <w:rsid w:val="00DB6522"/>
    <w:rsid w:val="00DB6A31"/>
    <w:rsid w:val="00DB6A35"/>
    <w:rsid w:val="00DB6EEC"/>
    <w:rsid w:val="00DB71C2"/>
    <w:rsid w:val="00DB7329"/>
    <w:rsid w:val="00DB744F"/>
    <w:rsid w:val="00DB761B"/>
    <w:rsid w:val="00DB77AD"/>
    <w:rsid w:val="00DB7886"/>
    <w:rsid w:val="00DB788A"/>
    <w:rsid w:val="00DB7ADF"/>
    <w:rsid w:val="00DB7CBF"/>
    <w:rsid w:val="00DC01A0"/>
    <w:rsid w:val="00DC03B0"/>
    <w:rsid w:val="00DC107E"/>
    <w:rsid w:val="00DC12DF"/>
    <w:rsid w:val="00DC13B4"/>
    <w:rsid w:val="00DC1746"/>
    <w:rsid w:val="00DC17FD"/>
    <w:rsid w:val="00DC1D6E"/>
    <w:rsid w:val="00DC1DB9"/>
    <w:rsid w:val="00DC1E57"/>
    <w:rsid w:val="00DC2508"/>
    <w:rsid w:val="00DC271C"/>
    <w:rsid w:val="00DC2A24"/>
    <w:rsid w:val="00DC2ADC"/>
    <w:rsid w:val="00DC2CC8"/>
    <w:rsid w:val="00DC3299"/>
    <w:rsid w:val="00DC349D"/>
    <w:rsid w:val="00DC366A"/>
    <w:rsid w:val="00DC397C"/>
    <w:rsid w:val="00DC3EF5"/>
    <w:rsid w:val="00DC4285"/>
    <w:rsid w:val="00DC42C8"/>
    <w:rsid w:val="00DC45E0"/>
    <w:rsid w:val="00DC4680"/>
    <w:rsid w:val="00DC4A14"/>
    <w:rsid w:val="00DC4A35"/>
    <w:rsid w:val="00DC50FF"/>
    <w:rsid w:val="00DC5783"/>
    <w:rsid w:val="00DC59EB"/>
    <w:rsid w:val="00DC5A5F"/>
    <w:rsid w:val="00DC5C36"/>
    <w:rsid w:val="00DC5C5F"/>
    <w:rsid w:val="00DC5E76"/>
    <w:rsid w:val="00DC6398"/>
    <w:rsid w:val="00DC686A"/>
    <w:rsid w:val="00DC6885"/>
    <w:rsid w:val="00DC6D03"/>
    <w:rsid w:val="00DC6DAE"/>
    <w:rsid w:val="00DC6E6C"/>
    <w:rsid w:val="00DC6F65"/>
    <w:rsid w:val="00DC7268"/>
    <w:rsid w:val="00DC73B4"/>
    <w:rsid w:val="00DC7793"/>
    <w:rsid w:val="00DC78D1"/>
    <w:rsid w:val="00DC7A37"/>
    <w:rsid w:val="00DC7BCD"/>
    <w:rsid w:val="00DC7DBB"/>
    <w:rsid w:val="00DC7E62"/>
    <w:rsid w:val="00DD0572"/>
    <w:rsid w:val="00DD07C3"/>
    <w:rsid w:val="00DD0920"/>
    <w:rsid w:val="00DD09C4"/>
    <w:rsid w:val="00DD09E9"/>
    <w:rsid w:val="00DD0B63"/>
    <w:rsid w:val="00DD0B91"/>
    <w:rsid w:val="00DD0D19"/>
    <w:rsid w:val="00DD0E06"/>
    <w:rsid w:val="00DD113A"/>
    <w:rsid w:val="00DD1235"/>
    <w:rsid w:val="00DD1496"/>
    <w:rsid w:val="00DD1A00"/>
    <w:rsid w:val="00DD1B01"/>
    <w:rsid w:val="00DD1B68"/>
    <w:rsid w:val="00DD1B6C"/>
    <w:rsid w:val="00DD1C68"/>
    <w:rsid w:val="00DD1C79"/>
    <w:rsid w:val="00DD2221"/>
    <w:rsid w:val="00DD24F9"/>
    <w:rsid w:val="00DD2569"/>
    <w:rsid w:val="00DD2894"/>
    <w:rsid w:val="00DD29CD"/>
    <w:rsid w:val="00DD2D42"/>
    <w:rsid w:val="00DD36FD"/>
    <w:rsid w:val="00DD38AC"/>
    <w:rsid w:val="00DD3925"/>
    <w:rsid w:val="00DD3B45"/>
    <w:rsid w:val="00DD3BAD"/>
    <w:rsid w:val="00DD3BEA"/>
    <w:rsid w:val="00DD43DF"/>
    <w:rsid w:val="00DD4523"/>
    <w:rsid w:val="00DD479A"/>
    <w:rsid w:val="00DD49AF"/>
    <w:rsid w:val="00DD4E59"/>
    <w:rsid w:val="00DD4FCB"/>
    <w:rsid w:val="00DD4FE0"/>
    <w:rsid w:val="00DD516B"/>
    <w:rsid w:val="00DD51A8"/>
    <w:rsid w:val="00DD51DD"/>
    <w:rsid w:val="00DD56B2"/>
    <w:rsid w:val="00DD5FAE"/>
    <w:rsid w:val="00DD63A2"/>
    <w:rsid w:val="00DD6486"/>
    <w:rsid w:val="00DD6635"/>
    <w:rsid w:val="00DD6695"/>
    <w:rsid w:val="00DD6786"/>
    <w:rsid w:val="00DD6818"/>
    <w:rsid w:val="00DD6888"/>
    <w:rsid w:val="00DD68EF"/>
    <w:rsid w:val="00DD6C1D"/>
    <w:rsid w:val="00DD6D28"/>
    <w:rsid w:val="00DD6F15"/>
    <w:rsid w:val="00DD74C0"/>
    <w:rsid w:val="00DD7E0F"/>
    <w:rsid w:val="00DE017F"/>
    <w:rsid w:val="00DE03CE"/>
    <w:rsid w:val="00DE0979"/>
    <w:rsid w:val="00DE09E3"/>
    <w:rsid w:val="00DE0B9A"/>
    <w:rsid w:val="00DE0BAB"/>
    <w:rsid w:val="00DE0E75"/>
    <w:rsid w:val="00DE1035"/>
    <w:rsid w:val="00DE1099"/>
    <w:rsid w:val="00DE1235"/>
    <w:rsid w:val="00DE14B2"/>
    <w:rsid w:val="00DE15DA"/>
    <w:rsid w:val="00DE187F"/>
    <w:rsid w:val="00DE1AED"/>
    <w:rsid w:val="00DE1B82"/>
    <w:rsid w:val="00DE1C1B"/>
    <w:rsid w:val="00DE1DA2"/>
    <w:rsid w:val="00DE2368"/>
    <w:rsid w:val="00DE2599"/>
    <w:rsid w:val="00DE280F"/>
    <w:rsid w:val="00DE2CE1"/>
    <w:rsid w:val="00DE2E9E"/>
    <w:rsid w:val="00DE2F82"/>
    <w:rsid w:val="00DE311F"/>
    <w:rsid w:val="00DE3663"/>
    <w:rsid w:val="00DE3824"/>
    <w:rsid w:val="00DE3A06"/>
    <w:rsid w:val="00DE3F52"/>
    <w:rsid w:val="00DE4416"/>
    <w:rsid w:val="00DE461F"/>
    <w:rsid w:val="00DE4A31"/>
    <w:rsid w:val="00DE4D09"/>
    <w:rsid w:val="00DE510B"/>
    <w:rsid w:val="00DE5359"/>
    <w:rsid w:val="00DE57AB"/>
    <w:rsid w:val="00DE5DD3"/>
    <w:rsid w:val="00DE5EBD"/>
    <w:rsid w:val="00DE5F27"/>
    <w:rsid w:val="00DE60A9"/>
    <w:rsid w:val="00DE6AD6"/>
    <w:rsid w:val="00DE6D2C"/>
    <w:rsid w:val="00DE6FBB"/>
    <w:rsid w:val="00DE6FC0"/>
    <w:rsid w:val="00DE7B5D"/>
    <w:rsid w:val="00DE7E54"/>
    <w:rsid w:val="00DE7F0A"/>
    <w:rsid w:val="00DF0894"/>
    <w:rsid w:val="00DF0A41"/>
    <w:rsid w:val="00DF0A61"/>
    <w:rsid w:val="00DF0B94"/>
    <w:rsid w:val="00DF1A23"/>
    <w:rsid w:val="00DF1A5E"/>
    <w:rsid w:val="00DF1AD8"/>
    <w:rsid w:val="00DF207B"/>
    <w:rsid w:val="00DF2688"/>
    <w:rsid w:val="00DF2E20"/>
    <w:rsid w:val="00DF3010"/>
    <w:rsid w:val="00DF317F"/>
    <w:rsid w:val="00DF31D5"/>
    <w:rsid w:val="00DF32EB"/>
    <w:rsid w:val="00DF35AA"/>
    <w:rsid w:val="00DF37F4"/>
    <w:rsid w:val="00DF38A3"/>
    <w:rsid w:val="00DF39CE"/>
    <w:rsid w:val="00DF3A88"/>
    <w:rsid w:val="00DF3B91"/>
    <w:rsid w:val="00DF4476"/>
    <w:rsid w:val="00DF4B58"/>
    <w:rsid w:val="00DF4C55"/>
    <w:rsid w:val="00DF5215"/>
    <w:rsid w:val="00DF54FF"/>
    <w:rsid w:val="00DF5610"/>
    <w:rsid w:val="00DF57F4"/>
    <w:rsid w:val="00DF5803"/>
    <w:rsid w:val="00DF5963"/>
    <w:rsid w:val="00DF5C8A"/>
    <w:rsid w:val="00DF5D14"/>
    <w:rsid w:val="00DF5ED9"/>
    <w:rsid w:val="00DF6205"/>
    <w:rsid w:val="00DF6861"/>
    <w:rsid w:val="00DF69CC"/>
    <w:rsid w:val="00DF6DC3"/>
    <w:rsid w:val="00DF6E2A"/>
    <w:rsid w:val="00DF726E"/>
    <w:rsid w:val="00DF736E"/>
    <w:rsid w:val="00DF77CA"/>
    <w:rsid w:val="00DF7936"/>
    <w:rsid w:val="00DF7B9A"/>
    <w:rsid w:val="00DF7DA2"/>
    <w:rsid w:val="00DF7E91"/>
    <w:rsid w:val="00DF7EA9"/>
    <w:rsid w:val="00E000E6"/>
    <w:rsid w:val="00E0010B"/>
    <w:rsid w:val="00E0030F"/>
    <w:rsid w:val="00E00629"/>
    <w:rsid w:val="00E007DC"/>
    <w:rsid w:val="00E00A9A"/>
    <w:rsid w:val="00E0125C"/>
    <w:rsid w:val="00E01434"/>
    <w:rsid w:val="00E01AA2"/>
    <w:rsid w:val="00E01D03"/>
    <w:rsid w:val="00E02025"/>
    <w:rsid w:val="00E02205"/>
    <w:rsid w:val="00E02572"/>
    <w:rsid w:val="00E027D2"/>
    <w:rsid w:val="00E02A01"/>
    <w:rsid w:val="00E02D35"/>
    <w:rsid w:val="00E02D7D"/>
    <w:rsid w:val="00E02E39"/>
    <w:rsid w:val="00E03300"/>
    <w:rsid w:val="00E0341B"/>
    <w:rsid w:val="00E03505"/>
    <w:rsid w:val="00E03511"/>
    <w:rsid w:val="00E03858"/>
    <w:rsid w:val="00E038C3"/>
    <w:rsid w:val="00E039DA"/>
    <w:rsid w:val="00E03CE8"/>
    <w:rsid w:val="00E03F8D"/>
    <w:rsid w:val="00E0498C"/>
    <w:rsid w:val="00E049C5"/>
    <w:rsid w:val="00E04A7E"/>
    <w:rsid w:val="00E04BEB"/>
    <w:rsid w:val="00E04D2A"/>
    <w:rsid w:val="00E04FDC"/>
    <w:rsid w:val="00E05216"/>
    <w:rsid w:val="00E05775"/>
    <w:rsid w:val="00E057F9"/>
    <w:rsid w:val="00E05C24"/>
    <w:rsid w:val="00E05FBF"/>
    <w:rsid w:val="00E06720"/>
    <w:rsid w:val="00E0693E"/>
    <w:rsid w:val="00E06AE6"/>
    <w:rsid w:val="00E07205"/>
    <w:rsid w:val="00E07467"/>
    <w:rsid w:val="00E1003D"/>
    <w:rsid w:val="00E10048"/>
    <w:rsid w:val="00E10171"/>
    <w:rsid w:val="00E10839"/>
    <w:rsid w:val="00E10CF5"/>
    <w:rsid w:val="00E10D27"/>
    <w:rsid w:val="00E10EDE"/>
    <w:rsid w:val="00E10F1B"/>
    <w:rsid w:val="00E1117D"/>
    <w:rsid w:val="00E116DF"/>
    <w:rsid w:val="00E11A83"/>
    <w:rsid w:val="00E12226"/>
    <w:rsid w:val="00E123C0"/>
    <w:rsid w:val="00E123CC"/>
    <w:rsid w:val="00E12504"/>
    <w:rsid w:val="00E128E6"/>
    <w:rsid w:val="00E129CE"/>
    <w:rsid w:val="00E12CB3"/>
    <w:rsid w:val="00E12D5E"/>
    <w:rsid w:val="00E12EAA"/>
    <w:rsid w:val="00E12F58"/>
    <w:rsid w:val="00E13067"/>
    <w:rsid w:val="00E1306E"/>
    <w:rsid w:val="00E131A0"/>
    <w:rsid w:val="00E1323D"/>
    <w:rsid w:val="00E13294"/>
    <w:rsid w:val="00E132B6"/>
    <w:rsid w:val="00E1330D"/>
    <w:rsid w:val="00E13314"/>
    <w:rsid w:val="00E13684"/>
    <w:rsid w:val="00E136E1"/>
    <w:rsid w:val="00E137B5"/>
    <w:rsid w:val="00E13901"/>
    <w:rsid w:val="00E13910"/>
    <w:rsid w:val="00E13B02"/>
    <w:rsid w:val="00E13BAB"/>
    <w:rsid w:val="00E141C0"/>
    <w:rsid w:val="00E14213"/>
    <w:rsid w:val="00E143EE"/>
    <w:rsid w:val="00E148F3"/>
    <w:rsid w:val="00E14969"/>
    <w:rsid w:val="00E14CFF"/>
    <w:rsid w:val="00E14EBB"/>
    <w:rsid w:val="00E1527C"/>
    <w:rsid w:val="00E154BF"/>
    <w:rsid w:val="00E15813"/>
    <w:rsid w:val="00E15984"/>
    <w:rsid w:val="00E15B98"/>
    <w:rsid w:val="00E15C80"/>
    <w:rsid w:val="00E15CBA"/>
    <w:rsid w:val="00E15F09"/>
    <w:rsid w:val="00E15F1D"/>
    <w:rsid w:val="00E1605A"/>
    <w:rsid w:val="00E16267"/>
    <w:rsid w:val="00E16882"/>
    <w:rsid w:val="00E16D88"/>
    <w:rsid w:val="00E17481"/>
    <w:rsid w:val="00E17598"/>
    <w:rsid w:val="00E17672"/>
    <w:rsid w:val="00E178A4"/>
    <w:rsid w:val="00E17C2F"/>
    <w:rsid w:val="00E2003F"/>
    <w:rsid w:val="00E200B3"/>
    <w:rsid w:val="00E2021C"/>
    <w:rsid w:val="00E204A6"/>
    <w:rsid w:val="00E205B8"/>
    <w:rsid w:val="00E20B7D"/>
    <w:rsid w:val="00E20C50"/>
    <w:rsid w:val="00E20CCD"/>
    <w:rsid w:val="00E20E7B"/>
    <w:rsid w:val="00E20FD4"/>
    <w:rsid w:val="00E21015"/>
    <w:rsid w:val="00E213D2"/>
    <w:rsid w:val="00E21556"/>
    <w:rsid w:val="00E21A0C"/>
    <w:rsid w:val="00E21ED7"/>
    <w:rsid w:val="00E22082"/>
    <w:rsid w:val="00E22103"/>
    <w:rsid w:val="00E22217"/>
    <w:rsid w:val="00E22302"/>
    <w:rsid w:val="00E22872"/>
    <w:rsid w:val="00E2297D"/>
    <w:rsid w:val="00E22DE8"/>
    <w:rsid w:val="00E22E0A"/>
    <w:rsid w:val="00E22F3C"/>
    <w:rsid w:val="00E2301D"/>
    <w:rsid w:val="00E230EF"/>
    <w:rsid w:val="00E2371C"/>
    <w:rsid w:val="00E23AFD"/>
    <w:rsid w:val="00E23B8E"/>
    <w:rsid w:val="00E23CA4"/>
    <w:rsid w:val="00E2405D"/>
    <w:rsid w:val="00E2451C"/>
    <w:rsid w:val="00E24883"/>
    <w:rsid w:val="00E24AF3"/>
    <w:rsid w:val="00E24C98"/>
    <w:rsid w:val="00E24CAD"/>
    <w:rsid w:val="00E251F6"/>
    <w:rsid w:val="00E252F8"/>
    <w:rsid w:val="00E2557A"/>
    <w:rsid w:val="00E258B4"/>
    <w:rsid w:val="00E259D9"/>
    <w:rsid w:val="00E25A53"/>
    <w:rsid w:val="00E25C30"/>
    <w:rsid w:val="00E25E0F"/>
    <w:rsid w:val="00E26426"/>
    <w:rsid w:val="00E266F4"/>
    <w:rsid w:val="00E2679B"/>
    <w:rsid w:val="00E26819"/>
    <w:rsid w:val="00E2685D"/>
    <w:rsid w:val="00E2703A"/>
    <w:rsid w:val="00E27354"/>
    <w:rsid w:val="00E276E6"/>
    <w:rsid w:val="00E27953"/>
    <w:rsid w:val="00E279D3"/>
    <w:rsid w:val="00E27A00"/>
    <w:rsid w:val="00E27AA1"/>
    <w:rsid w:val="00E27C7F"/>
    <w:rsid w:val="00E27D48"/>
    <w:rsid w:val="00E27D58"/>
    <w:rsid w:val="00E27E45"/>
    <w:rsid w:val="00E27FE4"/>
    <w:rsid w:val="00E30190"/>
    <w:rsid w:val="00E303A4"/>
    <w:rsid w:val="00E3072B"/>
    <w:rsid w:val="00E30DE1"/>
    <w:rsid w:val="00E31362"/>
    <w:rsid w:val="00E31555"/>
    <w:rsid w:val="00E317D2"/>
    <w:rsid w:val="00E319D4"/>
    <w:rsid w:val="00E31CAC"/>
    <w:rsid w:val="00E321AB"/>
    <w:rsid w:val="00E32470"/>
    <w:rsid w:val="00E326D9"/>
    <w:rsid w:val="00E327E8"/>
    <w:rsid w:val="00E3286F"/>
    <w:rsid w:val="00E33822"/>
    <w:rsid w:val="00E33A68"/>
    <w:rsid w:val="00E33AE8"/>
    <w:rsid w:val="00E34277"/>
    <w:rsid w:val="00E34707"/>
    <w:rsid w:val="00E34AD0"/>
    <w:rsid w:val="00E34DD5"/>
    <w:rsid w:val="00E34F95"/>
    <w:rsid w:val="00E35A9B"/>
    <w:rsid w:val="00E35FAB"/>
    <w:rsid w:val="00E36427"/>
    <w:rsid w:val="00E36685"/>
    <w:rsid w:val="00E36826"/>
    <w:rsid w:val="00E36916"/>
    <w:rsid w:val="00E36A5D"/>
    <w:rsid w:val="00E36DD5"/>
    <w:rsid w:val="00E36EA0"/>
    <w:rsid w:val="00E36F73"/>
    <w:rsid w:val="00E370A1"/>
    <w:rsid w:val="00E370AB"/>
    <w:rsid w:val="00E37581"/>
    <w:rsid w:val="00E3762A"/>
    <w:rsid w:val="00E376AF"/>
    <w:rsid w:val="00E377CF"/>
    <w:rsid w:val="00E37B29"/>
    <w:rsid w:val="00E37B2E"/>
    <w:rsid w:val="00E37CDB"/>
    <w:rsid w:val="00E37E69"/>
    <w:rsid w:val="00E37E9E"/>
    <w:rsid w:val="00E4008F"/>
    <w:rsid w:val="00E40216"/>
    <w:rsid w:val="00E40274"/>
    <w:rsid w:val="00E403BC"/>
    <w:rsid w:val="00E40664"/>
    <w:rsid w:val="00E407F4"/>
    <w:rsid w:val="00E40938"/>
    <w:rsid w:val="00E40AD9"/>
    <w:rsid w:val="00E40C8F"/>
    <w:rsid w:val="00E40CC1"/>
    <w:rsid w:val="00E41091"/>
    <w:rsid w:val="00E412AA"/>
    <w:rsid w:val="00E415E5"/>
    <w:rsid w:val="00E41806"/>
    <w:rsid w:val="00E41E84"/>
    <w:rsid w:val="00E42042"/>
    <w:rsid w:val="00E421A4"/>
    <w:rsid w:val="00E42226"/>
    <w:rsid w:val="00E42381"/>
    <w:rsid w:val="00E42477"/>
    <w:rsid w:val="00E426F3"/>
    <w:rsid w:val="00E42734"/>
    <w:rsid w:val="00E42BD3"/>
    <w:rsid w:val="00E436CF"/>
    <w:rsid w:val="00E43A01"/>
    <w:rsid w:val="00E43A11"/>
    <w:rsid w:val="00E43F5D"/>
    <w:rsid w:val="00E4430C"/>
    <w:rsid w:val="00E44387"/>
    <w:rsid w:val="00E44620"/>
    <w:rsid w:val="00E448E5"/>
    <w:rsid w:val="00E449E6"/>
    <w:rsid w:val="00E44CF3"/>
    <w:rsid w:val="00E452F5"/>
    <w:rsid w:val="00E45337"/>
    <w:rsid w:val="00E4533C"/>
    <w:rsid w:val="00E454AF"/>
    <w:rsid w:val="00E45544"/>
    <w:rsid w:val="00E45796"/>
    <w:rsid w:val="00E45966"/>
    <w:rsid w:val="00E4613B"/>
    <w:rsid w:val="00E463C0"/>
    <w:rsid w:val="00E4654C"/>
    <w:rsid w:val="00E46862"/>
    <w:rsid w:val="00E46A80"/>
    <w:rsid w:val="00E46CA8"/>
    <w:rsid w:val="00E470C3"/>
    <w:rsid w:val="00E472BF"/>
    <w:rsid w:val="00E472C9"/>
    <w:rsid w:val="00E47923"/>
    <w:rsid w:val="00E47A36"/>
    <w:rsid w:val="00E500A8"/>
    <w:rsid w:val="00E50130"/>
    <w:rsid w:val="00E50488"/>
    <w:rsid w:val="00E504DD"/>
    <w:rsid w:val="00E50708"/>
    <w:rsid w:val="00E509C6"/>
    <w:rsid w:val="00E50AB1"/>
    <w:rsid w:val="00E50B03"/>
    <w:rsid w:val="00E50C3A"/>
    <w:rsid w:val="00E50F34"/>
    <w:rsid w:val="00E51101"/>
    <w:rsid w:val="00E512D4"/>
    <w:rsid w:val="00E51302"/>
    <w:rsid w:val="00E5138D"/>
    <w:rsid w:val="00E5144E"/>
    <w:rsid w:val="00E51498"/>
    <w:rsid w:val="00E51984"/>
    <w:rsid w:val="00E521F2"/>
    <w:rsid w:val="00E524FD"/>
    <w:rsid w:val="00E526BF"/>
    <w:rsid w:val="00E52F6D"/>
    <w:rsid w:val="00E5363A"/>
    <w:rsid w:val="00E53F09"/>
    <w:rsid w:val="00E5412B"/>
    <w:rsid w:val="00E54AAF"/>
    <w:rsid w:val="00E54B65"/>
    <w:rsid w:val="00E54CF8"/>
    <w:rsid w:val="00E54D49"/>
    <w:rsid w:val="00E54E4A"/>
    <w:rsid w:val="00E55217"/>
    <w:rsid w:val="00E552C2"/>
    <w:rsid w:val="00E5565E"/>
    <w:rsid w:val="00E55B7E"/>
    <w:rsid w:val="00E55C1D"/>
    <w:rsid w:val="00E55C42"/>
    <w:rsid w:val="00E55F8F"/>
    <w:rsid w:val="00E56515"/>
    <w:rsid w:val="00E565DC"/>
    <w:rsid w:val="00E567D2"/>
    <w:rsid w:val="00E56C16"/>
    <w:rsid w:val="00E5711D"/>
    <w:rsid w:val="00E5729A"/>
    <w:rsid w:val="00E5753B"/>
    <w:rsid w:val="00E5776E"/>
    <w:rsid w:val="00E57979"/>
    <w:rsid w:val="00E57B93"/>
    <w:rsid w:val="00E57BE6"/>
    <w:rsid w:val="00E57CBE"/>
    <w:rsid w:val="00E57E14"/>
    <w:rsid w:val="00E57E2F"/>
    <w:rsid w:val="00E601FF"/>
    <w:rsid w:val="00E604C5"/>
    <w:rsid w:val="00E609EE"/>
    <w:rsid w:val="00E60DB2"/>
    <w:rsid w:val="00E60FF6"/>
    <w:rsid w:val="00E61081"/>
    <w:rsid w:val="00E612D7"/>
    <w:rsid w:val="00E615E6"/>
    <w:rsid w:val="00E61826"/>
    <w:rsid w:val="00E61989"/>
    <w:rsid w:val="00E61B26"/>
    <w:rsid w:val="00E61E1B"/>
    <w:rsid w:val="00E61F7E"/>
    <w:rsid w:val="00E61FE5"/>
    <w:rsid w:val="00E622AC"/>
    <w:rsid w:val="00E62347"/>
    <w:rsid w:val="00E6248A"/>
    <w:rsid w:val="00E62512"/>
    <w:rsid w:val="00E62EA7"/>
    <w:rsid w:val="00E62FFF"/>
    <w:rsid w:val="00E63343"/>
    <w:rsid w:val="00E63599"/>
    <w:rsid w:val="00E6373E"/>
    <w:rsid w:val="00E63BF9"/>
    <w:rsid w:val="00E63C8B"/>
    <w:rsid w:val="00E63CE1"/>
    <w:rsid w:val="00E63D04"/>
    <w:rsid w:val="00E63FB1"/>
    <w:rsid w:val="00E645B9"/>
    <w:rsid w:val="00E647E8"/>
    <w:rsid w:val="00E649FD"/>
    <w:rsid w:val="00E6553C"/>
    <w:rsid w:val="00E656A4"/>
    <w:rsid w:val="00E66390"/>
    <w:rsid w:val="00E6647B"/>
    <w:rsid w:val="00E66DEE"/>
    <w:rsid w:val="00E66ECF"/>
    <w:rsid w:val="00E66FD3"/>
    <w:rsid w:val="00E670DB"/>
    <w:rsid w:val="00E676F2"/>
    <w:rsid w:val="00E67DB6"/>
    <w:rsid w:val="00E67DC1"/>
    <w:rsid w:val="00E67DE9"/>
    <w:rsid w:val="00E67E3A"/>
    <w:rsid w:val="00E67FEE"/>
    <w:rsid w:val="00E7002B"/>
    <w:rsid w:val="00E70094"/>
    <w:rsid w:val="00E706B5"/>
    <w:rsid w:val="00E707A3"/>
    <w:rsid w:val="00E70968"/>
    <w:rsid w:val="00E712BD"/>
    <w:rsid w:val="00E71372"/>
    <w:rsid w:val="00E714BE"/>
    <w:rsid w:val="00E71ACA"/>
    <w:rsid w:val="00E7213C"/>
    <w:rsid w:val="00E7248A"/>
    <w:rsid w:val="00E72866"/>
    <w:rsid w:val="00E72DB1"/>
    <w:rsid w:val="00E73055"/>
    <w:rsid w:val="00E73395"/>
    <w:rsid w:val="00E7353C"/>
    <w:rsid w:val="00E73717"/>
    <w:rsid w:val="00E73AA4"/>
    <w:rsid w:val="00E73B30"/>
    <w:rsid w:val="00E73DC1"/>
    <w:rsid w:val="00E73F46"/>
    <w:rsid w:val="00E73F60"/>
    <w:rsid w:val="00E74322"/>
    <w:rsid w:val="00E747AF"/>
    <w:rsid w:val="00E747C4"/>
    <w:rsid w:val="00E74890"/>
    <w:rsid w:val="00E74B66"/>
    <w:rsid w:val="00E74BC8"/>
    <w:rsid w:val="00E74EA8"/>
    <w:rsid w:val="00E74F6A"/>
    <w:rsid w:val="00E75004"/>
    <w:rsid w:val="00E75593"/>
    <w:rsid w:val="00E756A1"/>
    <w:rsid w:val="00E757CB"/>
    <w:rsid w:val="00E75AA1"/>
    <w:rsid w:val="00E75B13"/>
    <w:rsid w:val="00E75D58"/>
    <w:rsid w:val="00E75E5F"/>
    <w:rsid w:val="00E76132"/>
    <w:rsid w:val="00E76154"/>
    <w:rsid w:val="00E76857"/>
    <w:rsid w:val="00E769B9"/>
    <w:rsid w:val="00E76A5F"/>
    <w:rsid w:val="00E77112"/>
    <w:rsid w:val="00E77323"/>
    <w:rsid w:val="00E7735F"/>
    <w:rsid w:val="00E77826"/>
    <w:rsid w:val="00E779EC"/>
    <w:rsid w:val="00E77AF1"/>
    <w:rsid w:val="00E77BB7"/>
    <w:rsid w:val="00E77D5E"/>
    <w:rsid w:val="00E77DC4"/>
    <w:rsid w:val="00E80361"/>
    <w:rsid w:val="00E80541"/>
    <w:rsid w:val="00E80558"/>
    <w:rsid w:val="00E80A30"/>
    <w:rsid w:val="00E80BAF"/>
    <w:rsid w:val="00E811D9"/>
    <w:rsid w:val="00E8129A"/>
    <w:rsid w:val="00E81356"/>
    <w:rsid w:val="00E81569"/>
    <w:rsid w:val="00E816D0"/>
    <w:rsid w:val="00E8196C"/>
    <w:rsid w:val="00E81E40"/>
    <w:rsid w:val="00E81F18"/>
    <w:rsid w:val="00E822FC"/>
    <w:rsid w:val="00E8262F"/>
    <w:rsid w:val="00E8268D"/>
    <w:rsid w:val="00E8275A"/>
    <w:rsid w:val="00E8276A"/>
    <w:rsid w:val="00E828DF"/>
    <w:rsid w:val="00E82948"/>
    <w:rsid w:val="00E82C09"/>
    <w:rsid w:val="00E82C1A"/>
    <w:rsid w:val="00E82F37"/>
    <w:rsid w:val="00E832EC"/>
    <w:rsid w:val="00E83A49"/>
    <w:rsid w:val="00E83BA1"/>
    <w:rsid w:val="00E83E2A"/>
    <w:rsid w:val="00E83FC5"/>
    <w:rsid w:val="00E8446B"/>
    <w:rsid w:val="00E846C7"/>
    <w:rsid w:val="00E848BF"/>
    <w:rsid w:val="00E84957"/>
    <w:rsid w:val="00E849AD"/>
    <w:rsid w:val="00E84B35"/>
    <w:rsid w:val="00E84C50"/>
    <w:rsid w:val="00E84E8B"/>
    <w:rsid w:val="00E84EF8"/>
    <w:rsid w:val="00E853A0"/>
    <w:rsid w:val="00E85454"/>
    <w:rsid w:val="00E857BC"/>
    <w:rsid w:val="00E858C0"/>
    <w:rsid w:val="00E85D16"/>
    <w:rsid w:val="00E85F83"/>
    <w:rsid w:val="00E867F5"/>
    <w:rsid w:val="00E87B18"/>
    <w:rsid w:val="00E87BA9"/>
    <w:rsid w:val="00E87BD4"/>
    <w:rsid w:val="00E87C68"/>
    <w:rsid w:val="00E87DF0"/>
    <w:rsid w:val="00E87F3F"/>
    <w:rsid w:val="00E87F82"/>
    <w:rsid w:val="00E903B3"/>
    <w:rsid w:val="00E90820"/>
    <w:rsid w:val="00E908BF"/>
    <w:rsid w:val="00E9093A"/>
    <w:rsid w:val="00E90A87"/>
    <w:rsid w:val="00E90AC2"/>
    <w:rsid w:val="00E90BEC"/>
    <w:rsid w:val="00E90E45"/>
    <w:rsid w:val="00E913AA"/>
    <w:rsid w:val="00E913C5"/>
    <w:rsid w:val="00E914B5"/>
    <w:rsid w:val="00E91605"/>
    <w:rsid w:val="00E9199D"/>
    <w:rsid w:val="00E91A09"/>
    <w:rsid w:val="00E91A1B"/>
    <w:rsid w:val="00E91CD1"/>
    <w:rsid w:val="00E9201B"/>
    <w:rsid w:val="00E92037"/>
    <w:rsid w:val="00E921AF"/>
    <w:rsid w:val="00E9240A"/>
    <w:rsid w:val="00E928D7"/>
    <w:rsid w:val="00E92E47"/>
    <w:rsid w:val="00E92FB2"/>
    <w:rsid w:val="00E93241"/>
    <w:rsid w:val="00E93348"/>
    <w:rsid w:val="00E93446"/>
    <w:rsid w:val="00E93AF8"/>
    <w:rsid w:val="00E93D01"/>
    <w:rsid w:val="00E93DA7"/>
    <w:rsid w:val="00E94AC5"/>
    <w:rsid w:val="00E94B16"/>
    <w:rsid w:val="00E950F7"/>
    <w:rsid w:val="00E952E7"/>
    <w:rsid w:val="00E95483"/>
    <w:rsid w:val="00E95800"/>
    <w:rsid w:val="00E959C6"/>
    <w:rsid w:val="00E95A22"/>
    <w:rsid w:val="00E95B28"/>
    <w:rsid w:val="00E95B52"/>
    <w:rsid w:val="00E95EEE"/>
    <w:rsid w:val="00E96416"/>
    <w:rsid w:val="00E9660F"/>
    <w:rsid w:val="00E96681"/>
    <w:rsid w:val="00E96D26"/>
    <w:rsid w:val="00E96DA7"/>
    <w:rsid w:val="00E96FAD"/>
    <w:rsid w:val="00E97394"/>
    <w:rsid w:val="00E97633"/>
    <w:rsid w:val="00E97F8F"/>
    <w:rsid w:val="00EA02B8"/>
    <w:rsid w:val="00EA12FE"/>
    <w:rsid w:val="00EA1848"/>
    <w:rsid w:val="00EA1880"/>
    <w:rsid w:val="00EA1ABE"/>
    <w:rsid w:val="00EA1DD8"/>
    <w:rsid w:val="00EA28AF"/>
    <w:rsid w:val="00EA2CD4"/>
    <w:rsid w:val="00EA3181"/>
    <w:rsid w:val="00EA372B"/>
    <w:rsid w:val="00EA3962"/>
    <w:rsid w:val="00EA3BA6"/>
    <w:rsid w:val="00EA3ED5"/>
    <w:rsid w:val="00EA3EE0"/>
    <w:rsid w:val="00EA4248"/>
    <w:rsid w:val="00EA45CF"/>
    <w:rsid w:val="00EA47C4"/>
    <w:rsid w:val="00EA4B54"/>
    <w:rsid w:val="00EA4C96"/>
    <w:rsid w:val="00EA4CC7"/>
    <w:rsid w:val="00EA4E52"/>
    <w:rsid w:val="00EA4E53"/>
    <w:rsid w:val="00EA4E87"/>
    <w:rsid w:val="00EA4F3F"/>
    <w:rsid w:val="00EA511B"/>
    <w:rsid w:val="00EA5D0E"/>
    <w:rsid w:val="00EA610F"/>
    <w:rsid w:val="00EA61D1"/>
    <w:rsid w:val="00EA6458"/>
    <w:rsid w:val="00EA64FD"/>
    <w:rsid w:val="00EA6627"/>
    <w:rsid w:val="00EA6868"/>
    <w:rsid w:val="00EA6A95"/>
    <w:rsid w:val="00EA6BD5"/>
    <w:rsid w:val="00EA6D6C"/>
    <w:rsid w:val="00EA6EDF"/>
    <w:rsid w:val="00EA730E"/>
    <w:rsid w:val="00EA75C8"/>
    <w:rsid w:val="00EA79A8"/>
    <w:rsid w:val="00EA7C78"/>
    <w:rsid w:val="00EA7DF7"/>
    <w:rsid w:val="00EA7F98"/>
    <w:rsid w:val="00EB0312"/>
    <w:rsid w:val="00EB04EC"/>
    <w:rsid w:val="00EB0818"/>
    <w:rsid w:val="00EB092A"/>
    <w:rsid w:val="00EB0AC6"/>
    <w:rsid w:val="00EB0E81"/>
    <w:rsid w:val="00EB15D2"/>
    <w:rsid w:val="00EB16D1"/>
    <w:rsid w:val="00EB171C"/>
    <w:rsid w:val="00EB17E5"/>
    <w:rsid w:val="00EB19FB"/>
    <w:rsid w:val="00EB1C89"/>
    <w:rsid w:val="00EB1EBE"/>
    <w:rsid w:val="00EB206B"/>
    <w:rsid w:val="00EB211A"/>
    <w:rsid w:val="00EB2411"/>
    <w:rsid w:val="00EB26C6"/>
    <w:rsid w:val="00EB26C9"/>
    <w:rsid w:val="00EB27ED"/>
    <w:rsid w:val="00EB289D"/>
    <w:rsid w:val="00EB2A87"/>
    <w:rsid w:val="00EB3211"/>
    <w:rsid w:val="00EB3265"/>
    <w:rsid w:val="00EB33B8"/>
    <w:rsid w:val="00EB35A4"/>
    <w:rsid w:val="00EB35F0"/>
    <w:rsid w:val="00EB374D"/>
    <w:rsid w:val="00EB3876"/>
    <w:rsid w:val="00EB389D"/>
    <w:rsid w:val="00EB3B5C"/>
    <w:rsid w:val="00EB3E77"/>
    <w:rsid w:val="00EB3E98"/>
    <w:rsid w:val="00EB3F8B"/>
    <w:rsid w:val="00EB4661"/>
    <w:rsid w:val="00EB4879"/>
    <w:rsid w:val="00EB48F0"/>
    <w:rsid w:val="00EB48F3"/>
    <w:rsid w:val="00EB4945"/>
    <w:rsid w:val="00EB4AD9"/>
    <w:rsid w:val="00EB59E4"/>
    <w:rsid w:val="00EB5C62"/>
    <w:rsid w:val="00EB5D65"/>
    <w:rsid w:val="00EB5E48"/>
    <w:rsid w:val="00EB6374"/>
    <w:rsid w:val="00EB6870"/>
    <w:rsid w:val="00EB76F9"/>
    <w:rsid w:val="00EB79E7"/>
    <w:rsid w:val="00EB7E31"/>
    <w:rsid w:val="00EB7EC7"/>
    <w:rsid w:val="00EC03EB"/>
    <w:rsid w:val="00EC0878"/>
    <w:rsid w:val="00EC09F2"/>
    <w:rsid w:val="00EC0BB9"/>
    <w:rsid w:val="00EC0BE9"/>
    <w:rsid w:val="00EC10CA"/>
    <w:rsid w:val="00EC1145"/>
    <w:rsid w:val="00EC12BB"/>
    <w:rsid w:val="00EC12F6"/>
    <w:rsid w:val="00EC1592"/>
    <w:rsid w:val="00EC17DB"/>
    <w:rsid w:val="00EC1939"/>
    <w:rsid w:val="00EC1953"/>
    <w:rsid w:val="00EC197D"/>
    <w:rsid w:val="00EC1B21"/>
    <w:rsid w:val="00EC2145"/>
    <w:rsid w:val="00EC2165"/>
    <w:rsid w:val="00EC22E5"/>
    <w:rsid w:val="00EC2527"/>
    <w:rsid w:val="00EC2736"/>
    <w:rsid w:val="00EC27CE"/>
    <w:rsid w:val="00EC297C"/>
    <w:rsid w:val="00EC2A74"/>
    <w:rsid w:val="00EC2F12"/>
    <w:rsid w:val="00EC30CE"/>
    <w:rsid w:val="00EC31C7"/>
    <w:rsid w:val="00EC3372"/>
    <w:rsid w:val="00EC33ED"/>
    <w:rsid w:val="00EC3472"/>
    <w:rsid w:val="00EC3789"/>
    <w:rsid w:val="00EC3801"/>
    <w:rsid w:val="00EC389A"/>
    <w:rsid w:val="00EC45F3"/>
    <w:rsid w:val="00EC46AF"/>
    <w:rsid w:val="00EC4812"/>
    <w:rsid w:val="00EC493A"/>
    <w:rsid w:val="00EC49EC"/>
    <w:rsid w:val="00EC4ACD"/>
    <w:rsid w:val="00EC4AE9"/>
    <w:rsid w:val="00EC50E6"/>
    <w:rsid w:val="00EC510A"/>
    <w:rsid w:val="00EC5704"/>
    <w:rsid w:val="00EC58A2"/>
    <w:rsid w:val="00EC59DF"/>
    <w:rsid w:val="00EC5B29"/>
    <w:rsid w:val="00EC5F5C"/>
    <w:rsid w:val="00EC6007"/>
    <w:rsid w:val="00EC662F"/>
    <w:rsid w:val="00EC668C"/>
    <w:rsid w:val="00EC6731"/>
    <w:rsid w:val="00EC6A8E"/>
    <w:rsid w:val="00EC6BE0"/>
    <w:rsid w:val="00EC6D24"/>
    <w:rsid w:val="00EC6F67"/>
    <w:rsid w:val="00EC745A"/>
    <w:rsid w:val="00EC7901"/>
    <w:rsid w:val="00EC7DA9"/>
    <w:rsid w:val="00ED0DD7"/>
    <w:rsid w:val="00ED0EB5"/>
    <w:rsid w:val="00ED0FFA"/>
    <w:rsid w:val="00ED127E"/>
    <w:rsid w:val="00ED1323"/>
    <w:rsid w:val="00ED14BB"/>
    <w:rsid w:val="00ED1566"/>
    <w:rsid w:val="00ED157B"/>
    <w:rsid w:val="00ED178C"/>
    <w:rsid w:val="00ED1E06"/>
    <w:rsid w:val="00ED2047"/>
    <w:rsid w:val="00ED220D"/>
    <w:rsid w:val="00ED22BD"/>
    <w:rsid w:val="00ED251C"/>
    <w:rsid w:val="00ED2641"/>
    <w:rsid w:val="00ED278B"/>
    <w:rsid w:val="00ED2ADE"/>
    <w:rsid w:val="00ED2AFE"/>
    <w:rsid w:val="00ED2C14"/>
    <w:rsid w:val="00ED30E9"/>
    <w:rsid w:val="00ED31FC"/>
    <w:rsid w:val="00ED3987"/>
    <w:rsid w:val="00ED3A0A"/>
    <w:rsid w:val="00ED4361"/>
    <w:rsid w:val="00ED4651"/>
    <w:rsid w:val="00ED4712"/>
    <w:rsid w:val="00ED4A84"/>
    <w:rsid w:val="00ED4B46"/>
    <w:rsid w:val="00ED4C14"/>
    <w:rsid w:val="00ED50B1"/>
    <w:rsid w:val="00ED51E5"/>
    <w:rsid w:val="00ED555A"/>
    <w:rsid w:val="00ED556E"/>
    <w:rsid w:val="00ED6446"/>
    <w:rsid w:val="00ED6800"/>
    <w:rsid w:val="00ED685D"/>
    <w:rsid w:val="00ED6A6B"/>
    <w:rsid w:val="00ED6AE0"/>
    <w:rsid w:val="00ED6BB6"/>
    <w:rsid w:val="00ED7380"/>
    <w:rsid w:val="00ED74F6"/>
    <w:rsid w:val="00ED783C"/>
    <w:rsid w:val="00ED7B32"/>
    <w:rsid w:val="00ED7E74"/>
    <w:rsid w:val="00EE0038"/>
    <w:rsid w:val="00EE0247"/>
    <w:rsid w:val="00EE0261"/>
    <w:rsid w:val="00EE0763"/>
    <w:rsid w:val="00EE0951"/>
    <w:rsid w:val="00EE09C6"/>
    <w:rsid w:val="00EE0AED"/>
    <w:rsid w:val="00EE0EBF"/>
    <w:rsid w:val="00EE1389"/>
    <w:rsid w:val="00EE1579"/>
    <w:rsid w:val="00EE1677"/>
    <w:rsid w:val="00EE1857"/>
    <w:rsid w:val="00EE1B10"/>
    <w:rsid w:val="00EE202A"/>
    <w:rsid w:val="00EE219C"/>
    <w:rsid w:val="00EE22CE"/>
    <w:rsid w:val="00EE22ED"/>
    <w:rsid w:val="00EE2447"/>
    <w:rsid w:val="00EE2676"/>
    <w:rsid w:val="00EE2801"/>
    <w:rsid w:val="00EE2B02"/>
    <w:rsid w:val="00EE2D94"/>
    <w:rsid w:val="00EE346A"/>
    <w:rsid w:val="00EE3479"/>
    <w:rsid w:val="00EE34DA"/>
    <w:rsid w:val="00EE3670"/>
    <w:rsid w:val="00EE389B"/>
    <w:rsid w:val="00EE3B70"/>
    <w:rsid w:val="00EE3F1C"/>
    <w:rsid w:val="00EE4617"/>
    <w:rsid w:val="00EE46BF"/>
    <w:rsid w:val="00EE4CEF"/>
    <w:rsid w:val="00EE51DF"/>
    <w:rsid w:val="00EE5320"/>
    <w:rsid w:val="00EE5608"/>
    <w:rsid w:val="00EE585E"/>
    <w:rsid w:val="00EE5D3E"/>
    <w:rsid w:val="00EE5DC1"/>
    <w:rsid w:val="00EE6189"/>
    <w:rsid w:val="00EE65D0"/>
    <w:rsid w:val="00EE67E6"/>
    <w:rsid w:val="00EE6F57"/>
    <w:rsid w:val="00EE777F"/>
    <w:rsid w:val="00EE77F7"/>
    <w:rsid w:val="00EE78C3"/>
    <w:rsid w:val="00EE7A59"/>
    <w:rsid w:val="00EE7D46"/>
    <w:rsid w:val="00EE7ED3"/>
    <w:rsid w:val="00EF02B6"/>
    <w:rsid w:val="00EF06E7"/>
    <w:rsid w:val="00EF087D"/>
    <w:rsid w:val="00EF0BB8"/>
    <w:rsid w:val="00EF0D39"/>
    <w:rsid w:val="00EF0DF9"/>
    <w:rsid w:val="00EF1028"/>
    <w:rsid w:val="00EF1300"/>
    <w:rsid w:val="00EF1592"/>
    <w:rsid w:val="00EF1849"/>
    <w:rsid w:val="00EF1D93"/>
    <w:rsid w:val="00EF1E67"/>
    <w:rsid w:val="00EF2028"/>
    <w:rsid w:val="00EF2C0A"/>
    <w:rsid w:val="00EF36FB"/>
    <w:rsid w:val="00EF3761"/>
    <w:rsid w:val="00EF3A78"/>
    <w:rsid w:val="00EF3CBE"/>
    <w:rsid w:val="00EF40EB"/>
    <w:rsid w:val="00EF41B0"/>
    <w:rsid w:val="00EF4699"/>
    <w:rsid w:val="00EF491E"/>
    <w:rsid w:val="00EF4A0D"/>
    <w:rsid w:val="00EF4CCF"/>
    <w:rsid w:val="00EF4D83"/>
    <w:rsid w:val="00EF4FAD"/>
    <w:rsid w:val="00EF516D"/>
    <w:rsid w:val="00EF5215"/>
    <w:rsid w:val="00EF5775"/>
    <w:rsid w:val="00EF63E2"/>
    <w:rsid w:val="00EF643B"/>
    <w:rsid w:val="00EF6559"/>
    <w:rsid w:val="00EF6581"/>
    <w:rsid w:val="00EF65CA"/>
    <w:rsid w:val="00EF69D9"/>
    <w:rsid w:val="00EF6B32"/>
    <w:rsid w:val="00EF6B6E"/>
    <w:rsid w:val="00EF6CF3"/>
    <w:rsid w:val="00EF6D08"/>
    <w:rsid w:val="00EF6F91"/>
    <w:rsid w:val="00EF75A9"/>
    <w:rsid w:val="00EF760B"/>
    <w:rsid w:val="00EF7707"/>
    <w:rsid w:val="00EF796F"/>
    <w:rsid w:val="00EF7D81"/>
    <w:rsid w:val="00EF7E08"/>
    <w:rsid w:val="00F003DC"/>
    <w:rsid w:val="00F004F4"/>
    <w:rsid w:val="00F00621"/>
    <w:rsid w:val="00F006FD"/>
    <w:rsid w:val="00F00797"/>
    <w:rsid w:val="00F00A41"/>
    <w:rsid w:val="00F00C1A"/>
    <w:rsid w:val="00F00E62"/>
    <w:rsid w:val="00F00E70"/>
    <w:rsid w:val="00F00FCA"/>
    <w:rsid w:val="00F01022"/>
    <w:rsid w:val="00F010EA"/>
    <w:rsid w:val="00F011E4"/>
    <w:rsid w:val="00F014BB"/>
    <w:rsid w:val="00F0151C"/>
    <w:rsid w:val="00F01DE6"/>
    <w:rsid w:val="00F022F1"/>
    <w:rsid w:val="00F023CA"/>
    <w:rsid w:val="00F0286B"/>
    <w:rsid w:val="00F029B2"/>
    <w:rsid w:val="00F02A03"/>
    <w:rsid w:val="00F02D04"/>
    <w:rsid w:val="00F02D85"/>
    <w:rsid w:val="00F02D8E"/>
    <w:rsid w:val="00F02F2F"/>
    <w:rsid w:val="00F02F75"/>
    <w:rsid w:val="00F0303C"/>
    <w:rsid w:val="00F03291"/>
    <w:rsid w:val="00F032AF"/>
    <w:rsid w:val="00F033F4"/>
    <w:rsid w:val="00F037C7"/>
    <w:rsid w:val="00F0398B"/>
    <w:rsid w:val="00F03993"/>
    <w:rsid w:val="00F03AD0"/>
    <w:rsid w:val="00F03C3A"/>
    <w:rsid w:val="00F0415E"/>
    <w:rsid w:val="00F04592"/>
    <w:rsid w:val="00F04947"/>
    <w:rsid w:val="00F04ACF"/>
    <w:rsid w:val="00F04BA7"/>
    <w:rsid w:val="00F04ECC"/>
    <w:rsid w:val="00F0505F"/>
    <w:rsid w:val="00F051CC"/>
    <w:rsid w:val="00F051FC"/>
    <w:rsid w:val="00F05A50"/>
    <w:rsid w:val="00F05AC8"/>
    <w:rsid w:val="00F05B56"/>
    <w:rsid w:val="00F05B83"/>
    <w:rsid w:val="00F05BA9"/>
    <w:rsid w:val="00F05C59"/>
    <w:rsid w:val="00F05F4B"/>
    <w:rsid w:val="00F06040"/>
    <w:rsid w:val="00F062E1"/>
    <w:rsid w:val="00F0655F"/>
    <w:rsid w:val="00F06584"/>
    <w:rsid w:val="00F06790"/>
    <w:rsid w:val="00F06A5E"/>
    <w:rsid w:val="00F07125"/>
    <w:rsid w:val="00F0725E"/>
    <w:rsid w:val="00F072DB"/>
    <w:rsid w:val="00F07728"/>
    <w:rsid w:val="00F07BDB"/>
    <w:rsid w:val="00F10505"/>
    <w:rsid w:val="00F10671"/>
    <w:rsid w:val="00F109EC"/>
    <w:rsid w:val="00F10CCB"/>
    <w:rsid w:val="00F10D3E"/>
    <w:rsid w:val="00F10D53"/>
    <w:rsid w:val="00F10F2D"/>
    <w:rsid w:val="00F10F83"/>
    <w:rsid w:val="00F11432"/>
    <w:rsid w:val="00F11E51"/>
    <w:rsid w:val="00F11E82"/>
    <w:rsid w:val="00F124AB"/>
    <w:rsid w:val="00F1291A"/>
    <w:rsid w:val="00F1291D"/>
    <w:rsid w:val="00F12A27"/>
    <w:rsid w:val="00F1358E"/>
    <w:rsid w:val="00F13C46"/>
    <w:rsid w:val="00F13F79"/>
    <w:rsid w:val="00F14126"/>
    <w:rsid w:val="00F14291"/>
    <w:rsid w:val="00F142C7"/>
    <w:rsid w:val="00F1430C"/>
    <w:rsid w:val="00F145B8"/>
    <w:rsid w:val="00F14773"/>
    <w:rsid w:val="00F14ADA"/>
    <w:rsid w:val="00F1503F"/>
    <w:rsid w:val="00F150E4"/>
    <w:rsid w:val="00F1513F"/>
    <w:rsid w:val="00F15226"/>
    <w:rsid w:val="00F15542"/>
    <w:rsid w:val="00F15693"/>
    <w:rsid w:val="00F161B7"/>
    <w:rsid w:val="00F164D8"/>
    <w:rsid w:val="00F1657D"/>
    <w:rsid w:val="00F167A1"/>
    <w:rsid w:val="00F167C7"/>
    <w:rsid w:val="00F1685C"/>
    <w:rsid w:val="00F170BE"/>
    <w:rsid w:val="00F178EF"/>
    <w:rsid w:val="00F201B5"/>
    <w:rsid w:val="00F20BCC"/>
    <w:rsid w:val="00F20D15"/>
    <w:rsid w:val="00F20D94"/>
    <w:rsid w:val="00F20DC3"/>
    <w:rsid w:val="00F213FA"/>
    <w:rsid w:val="00F21763"/>
    <w:rsid w:val="00F218B7"/>
    <w:rsid w:val="00F21AE3"/>
    <w:rsid w:val="00F220CD"/>
    <w:rsid w:val="00F22147"/>
    <w:rsid w:val="00F22167"/>
    <w:rsid w:val="00F22282"/>
    <w:rsid w:val="00F224B2"/>
    <w:rsid w:val="00F22620"/>
    <w:rsid w:val="00F22665"/>
    <w:rsid w:val="00F2295E"/>
    <w:rsid w:val="00F23257"/>
    <w:rsid w:val="00F237B1"/>
    <w:rsid w:val="00F238A4"/>
    <w:rsid w:val="00F23AD7"/>
    <w:rsid w:val="00F23AEE"/>
    <w:rsid w:val="00F23B2A"/>
    <w:rsid w:val="00F24364"/>
    <w:rsid w:val="00F244CF"/>
    <w:rsid w:val="00F244F8"/>
    <w:rsid w:val="00F24ACB"/>
    <w:rsid w:val="00F24CB0"/>
    <w:rsid w:val="00F24CD1"/>
    <w:rsid w:val="00F24F1C"/>
    <w:rsid w:val="00F25128"/>
    <w:rsid w:val="00F2562C"/>
    <w:rsid w:val="00F25A24"/>
    <w:rsid w:val="00F25C01"/>
    <w:rsid w:val="00F25D47"/>
    <w:rsid w:val="00F25F4F"/>
    <w:rsid w:val="00F25F92"/>
    <w:rsid w:val="00F26067"/>
    <w:rsid w:val="00F260E3"/>
    <w:rsid w:val="00F26256"/>
    <w:rsid w:val="00F262C4"/>
    <w:rsid w:val="00F2643F"/>
    <w:rsid w:val="00F2648D"/>
    <w:rsid w:val="00F26641"/>
    <w:rsid w:val="00F26846"/>
    <w:rsid w:val="00F26CCA"/>
    <w:rsid w:val="00F26E9B"/>
    <w:rsid w:val="00F27053"/>
    <w:rsid w:val="00F27185"/>
    <w:rsid w:val="00F2719A"/>
    <w:rsid w:val="00F271D3"/>
    <w:rsid w:val="00F2722E"/>
    <w:rsid w:val="00F27D12"/>
    <w:rsid w:val="00F27EE1"/>
    <w:rsid w:val="00F30230"/>
    <w:rsid w:val="00F30635"/>
    <w:rsid w:val="00F3068B"/>
    <w:rsid w:val="00F307F3"/>
    <w:rsid w:val="00F30807"/>
    <w:rsid w:val="00F30A3E"/>
    <w:rsid w:val="00F30ABA"/>
    <w:rsid w:val="00F30C8D"/>
    <w:rsid w:val="00F30EB9"/>
    <w:rsid w:val="00F30EFC"/>
    <w:rsid w:val="00F31676"/>
    <w:rsid w:val="00F31AB8"/>
    <w:rsid w:val="00F31D2B"/>
    <w:rsid w:val="00F31DBC"/>
    <w:rsid w:val="00F31EFD"/>
    <w:rsid w:val="00F32007"/>
    <w:rsid w:val="00F32209"/>
    <w:rsid w:val="00F323AF"/>
    <w:rsid w:val="00F323E8"/>
    <w:rsid w:val="00F324DA"/>
    <w:rsid w:val="00F3256E"/>
    <w:rsid w:val="00F325E6"/>
    <w:rsid w:val="00F326E7"/>
    <w:rsid w:val="00F32A32"/>
    <w:rsid w:val="00F32F51"/>
    <w:rsid w:val="00F3314F"/>
    <w:rsid w:val="00F33194"/>
    <w:rsid w:val="00F33608"/>
    <w:rsid w:val="00F3369F"/>
    <w:rsid w:val="00F336BE"/>
    <w:rsid w:val="00F33B82"/>
    <w:rsid w:val="00F33BF0"/>
    <w:rsid w:val="00F33E09"/>
    <w:rsid w:val="00F3413D"/>
    <w:rsid w:val="00F34323"/>
    <w:rsid w:val="00F34397"/>
    <w:rsid w:val="00F3490B"/>
    <w:rsid w:val="00F34A9A"/>
    <w:rsid w:val="00F34E26"/>
    <w:rsid w:val="00F34E84"/>
    <w:rsid w:val="00F3542B"/>
    <w:rsid w:val="00F354AD"/>
    <w:rsid w:val="00F35509"/>
    <w:rsid w:val="00F3555C"/>
    <w:rsid w:val="00F3561F"/>
    <w:rsid w:val="00F35646"/>
    <w:rsid w:val="00F35A45"/>
    <w:rsid w:val="00F362C9"/>
    <w:rsid w:val="00F36617"/>
    <w:rsid w:val="00F3668D"/>
    <w:rsid w:val="00F369B8"/>
    <w:rsid w:val="00F36CA3"/>
    <w:rsid w:val="00F3729E"/>
    <w:rsid w:val="00F373F7"/>
    <w:rsid w:val="00F3767E"/>
    <w:rsid w:val="00F377D8"/>
    <w:rsid w:val="00F37943"/>
    <w:rsid w:val="00F37D64"/>
    <w:rsid w:val="00F37D98"/>
    <w:rsid w:val="00F37FEC"/>
    <w:rsid w:val="00F400DC"/>
    <w:rsid w:val="00F40374"/>
    <w:rsid w:val="00F40483"/>
    <w:rsid w:val="00F405EA"/>
    <w:rsid w:val="00F406FF"/>
    <w:rsid w:val="00F4092B"/>
    <w:rsid w:val="00F40A9D"/>
    <w:rsid w:val="00F40C0F"/>
    <w:rsid w:val="00F40C71"/>
    <w:rsid w:val="00F40DE5"/>
    <w:rsid w:val="00F412FB"/>
    <w:rsid w:val="00F41651"/>
    <w:rsid w:val="00F41659"/>
    <w:rsid w:val="00F41695"/>
    <w:rsid w:val="00F4258B"/>
    <w:rsid w:val="00F4268B"/>
    <w:rsid w:val="00F42714"/>
    <w:rsid w:val="00F42F09"/>
    <w:rsid w:val="00F42FB5"/>
    <w:rsid w:val="00F43384"/>
    <w:rsid w:val="00F433FB"/>
    <w:rsid w:val="00F43609"/>
    <w:rsid w:val="00F43ADA"/>
    <w:rsid w:val="00F43BBA"/>
    <w:rsid w:val="00F43C8C"/>
    <w:rsid w:val="00F43EFD"/>
    <w:rsid w:val="00F43F16"/>
    <w:rsid w:val="00F4431D"/>
    <w:rsid w:val="00F44698"/>
    <w:rsid w:val="00F44872"/>
    <w:rsid w:val="00F44A73"/>
    <w:rsid w:val="00F44AC1"/>
    <w:rsid w:val="00F44B42"/>
    <w:rsid w:val="00F44D8E"/>
    <w:rsid w:val="00F44E20"/>
    <w:rsid w:val="00F45185"/>
    <w:rsid w:val="00F45221"/>
    <w:rsid w:val="00F45750"/>
    <w:rsid w:val="00F457BB"/>
    <w:rsid w:val="00F4592E"/>
    <w:rsid w:val="00F45E66"/>
    <w:rsid w:val="00F45EA2"/>
    <w:rsid w:val="00F46319"/>
    <w:rsid w:val="00F463F5"/>
    <w:rsid w:val="00F46520"/>
    <w:rsid w:val="00F46707"/>
    <w:rsid w:val="00F46729"/>
    <w:rsid w:val="00F469EF"/>
    <w:rsid w:val="00F46A00"/>
    <w:rsid w:val="00F46BD2"/>
    <w:rsid w:val="00F46BD3"/>
    <w:rsid w:val="00F46BE1"/>
    <w:rsid w:val="00F46C4B"/>
    <w:rsid w:val="00F46C90"/>
    <w:rsid w:val="00F46DB8"/>
    <w:rsid w:val="00F46F1F"/>
    <w:rsid w:val="00F47061"/>
    <w:rsid w:val="00F4712E"/>
    <w:rsid w:val="00F472F6"/>
    <w:rsid w:val="00F47875"/>
    <w:rsid w:val="00F47BCC"/>
    <w:rsid w:val="00F50351"/>
    <w:rsid w:val="00F504E1"/>
    <w:rsid w:val="00F506DC"/>
    <w:rsid w:val="00F50D02"/>
    <w:rsid w:val="00F50E08"/>
    <w:rsid w:val="00F51439"/>
    <w:rsid w:val="00F5153E"/>
    <w:rsid w:val="00F5189B"/>
    <w:rsid w:val="00F522DE"/>
    <w:rsid w:val="00F52B00"/>
    <w:rsid w:val="00F52DC2"/>
    <w:rsid w:val="00F530A2"/>
    <w:rsid w:val="00F5321E"/>
    <w:rsid w:val="00F53600"/>
    <w:rsid w:val="00F53B01"/>
    <w:rsid w:val="00F53BEB"/>
    <w:rsid w:val="00F54094"/>
    <w:rsid w:val="00F540C6"/>
    <w:rsid w:val="00F54323"/>
    <w:rsid w:val="00F54380"/>
    <w:rsid w:val="00F5460D"/>
    <w:rsid w:val="00F54919"/>
    <w:rsid w:val="00F549DC"/>
    <w:rsid w:val="00F54B2C"/>
    <w:rsid w:val="00F54D09"/>
    <w:rsid w:val="00F54D55"/>
    <w:rsid w:val="00F54E18"/>
    <w:rsid w:val="00F551C9"/>
    <w:rsid w:val="00F556A9"/>
    <w:rsid w:val="00F55938"/>
    <w:rsid w:val="00F55C05"/>
    <w:rsid w:val="00F55D18"/>
    <w:rsid w:val="00F56017"/>
    <w:rsid w:val="00F56127"/>
    <w:rsid w:val="00F56209"/>
    <w:rsid w:val="00F5632D"/>
    <w:rsid w:val="00F5668D"/>
    <w:rsid w:val="00F566A3"/>
    <w:rsid w:val="00F56853"/>
    <w:rsid w:val="00F568C5"/>
    <w:rsid w:val="00F56AE1"/>
    <w:rsid w:val="00F56AFA"/>
    <w:rsid w:val="00F571E7"/>
    <w:rsid w:val="00F57267"/>
    <w:rsid w:val="00F5787D"/>
    <w:rsid w:val="00F57C2F"/>
    <w:rsid w:val="00F57DEF"/>
    <w:rsid w:val="00F607DF"/>
    <w:rsid w:val="00F609AD"/>
    <w:rsid w:val="00F60D0D"/>
    <w:rsid w:val="00F60D72"/>
    <w:rsid w:val="00F6103C"/>
    <w:rsid w:val="00F61095"/>
    <w:rsid w:val="00F61470"/>
    <w:rsid w:val="00F61592"/>
    <w:rsid w:val="00F616EB"/>
    <w:rsid w:val="00F619E8"/>
    <w:rsid w:val="00F61A81"/>
    <w:rsid w:val="00F61BDB"/>
    <w:rsid w:val="00F620B5"/>
    <w:rsid w:val="00F6252D"/>
    <w:rsid w:val="00F629A3"/>
    <w:rsid w:val="00F6311F"/>
    <w:rsid w:val="00F63287"/>
    <w:rsid w:val="00F638F9"/>
    <w:rsid w:val="00F6393E"/>
    <w:rsid w:val="00F63D49"/>
    <w:rsid w:val="00F63E40"/>
    <w:rsid w:val="00F63EDB"/>
    <w:rsid w:val="00F63FF5"/>
    <w:rsid w:val="00F6404E"/>
    <w:rsid w:val="00F642A7"/>
    <w:rsid w:val="00F65035"/>
    <w:rsid w:val="00F65382"/>
    <w:rsid w:val="00F65665"/>
    <w:rsid w:val="00F656CD"/>
    <w:rsid w:val="00F6588E"/>
    <w:rsid w:val="00F65C75"/>
    <w:rsid w:val="00F66017"/>
    <w:rsid w:val="00F6616F"/>
    <w:rsid w:val="00F661BF"/>
    <w:rsid w:val="00F6638A"/>
    <w:rsid w:val="00F66E2C"/>
    <w:rsid w:val="00F67017"/>
    <w:rsid w:val="00F67067"/>
    <w:rsid w:val="00F672CD"/>
    <w:rsid w:val="00F67480"/>
    <w:rsid w:val="00F67485"/>
    <w:rsid w:val="00F67693"/>
    <w:rsid w:val="00F67C7B"/>
    <w:rsid w:val="00F67E27"/>
    <w:rsid w:val="00F67FF2"/>
    <w:rsid w:val="00F70037"/>
    <w:rsid w:val="00F700BF"/>
    <w:rsid w:val="00F704BD"/>
    <w:rsid w:val="00F70588"/>
    <w:rsid w:val="00F707EF"/>
    <w:rsid w:val="00F70802"/>
    <w:rsid w:val="00F7085E"/>
    <w:rsid w:val="00F70A0B"/>
    <w:rsid w:val="00F70B47"/>
    <w:rsid w:val="00F71172"/>
    <w:rsid w:val="00F714E1"/>
    <w:rsid w:val="00F71500"/>
    <w:rsid w:val="00F715A9"/>
    <w:rsid w:val="00F71F29"/>
    <w:rsid w:val="00F71F32"/>
    <w:rsid w:val="00F72232"/>
    <w:rsid w:val="00F72261"/>
    <w:rsid w:val="00F723C3"/>
    <w:rsid w:val="00F727CB"/>
    <w:rsid w:val="00F72B3F"/>
    <w:rsid w:val="00F72BBB"/>
    <w:rsid w:val="00F73062"/>
    <w:rsid w:val="00F73153"/>
    <w:rsid w:val="00F7419A"/>
    <w:rsid w:val="00F749F4"/>
    <w:rsid w:val="00F74A59"/>
    <w:rsid w:val="00F74C11"/>
    <w:rsid w:val="00F74F44"/>
    <w:rsid w:val="00F75170"/>
    <w:rsid w:val="00F751E7"/>
    <w:rsid w:val="00F757A3"/>
    <w:rsid w:val="00F75926"/>
    <w:rsid w:val="00F75AB6"/>
    <w:rsid w:val="00F75CC0"/>
    <w:rsid w:val="00F75D65"/>
    <w:rsid w:val="00F76265"/>
    <w:rsid w:val="00F76488"/>
    <w:rsid w:val="00F769EE"/>
    <w:rsid w:val="00F76FCB"/>
    <w:rsid w:val="00F7745E"/>
    <w:rsid w:val="00F777E5"/>
    <w:rsid w:val="00F77CE4"/>
    <w:rsid w:val="00F77EC7"/>
    <w:rsid w:val="00F801CA"/>
    <w:rsid w:val="00F801E1"/>
    <w:rsid w:val="00F801E2"/>
    <w:rsid w:val="00F805D7"/>
    <w:rsid w:val="00F8070B"/>
    <w:rsid w:val="00F80891"/>
    <w:rsid w:val="00F80908"/>
    <w:rsid w:val="00F80A92"/>
    <w:rsid w:val="00F80B87"/>
    <w:rsid w:val="00F80D90"/>
    <w:rsid w:val="00F812F1"/>
    <w:rsid w:val="00F8150E"/>
    <w:rsid w:val="00F817CA"/>
    <w:rsid w:val="00F81ABE"/>
    <w:rsid w:val="00F81C5E"/>
    <w:rsid w:val="00F821F7"/>
    <w:rsid w:val="00F822D0"/>
    <w:rsid w:val="00F82B4E"/>
    <w:rsid w:val="00F82B74"/>
    <w:rsid w:val="00F8302F"/>
    <w:rsid w:val="00F83199"/>
    <w:rsid w:val="00F832F9"/>
    <w:rsid w:val="00F8356A"/>
    <w:rsid w:val="00F839FD"/>
    <w:rsid w:val="00F83A4C"/>
    <w:rsid w:val="00F83A4D"/>
    <w:rsid w:val="00F83A89"/>
    <w:rsid w:val="00F83B04"/>
    <w:rsid w:val="00F83B33"/>
    <w:rsid w:val="00F840AE"/>
    <w:rsid w:val="00F84131"/>
    <w:rsid w:val="00F841B7"/>
    <w:rsid w:val="00F84C67"/>
    <w:rsid w:val="00F85273"/>
    <w:rsid w:val="00F8550F"/>
    <w:rsid w:val="00F8553A"/>
    <w:rsid w:val="00F8558E"/>
    <w:rsid w:val="00F85743"/>
    <w:rsid w:val="00F85770"/>
    <w:rsid w:val="00F86041"/>
    <w:rsid w:val="00F8610F"/>
    <w:rsid w:val="00F865A3"/>
    <w:rsid w:val="00F8695D"/>
    <w:rsid w:val="00F86986"/>
    <w:rsid w:val="00F86BA8"/>
    <w:rsid w:val="00F86C1F"/>
    <w:rsid w:val="00F86C3A"/>
    <w:rsid w:val="00F86D35"/>
    <w:rsid w:val="00F8702F"/>
    <w:rsid w:val="00F87A86"/>
    <w:rsid w:val="00F87ADA"/>
    <w:rsid w:val="00F87AF2"/>
    <w:rsid w:val="00F87DF3"/>
    <w:rsid w:val="00F87F0E"/>
    <w:rsid w:val="00F90500"/>
    <w:rsid w:val="00F908E4"/>
    <w:rsid w:val="00F9090B"/>
    <w:rsid w:val="00F90A42"/>
    <w:rsid w:val="00F90AEB"/>
    <w:rsid w:val="00F90C57"/>
    <w:rsid w:val="00F90CB5"/>
    <w:rsid w:val="00F90CF7"/>
    <w:rsid w:val="00F90FAF"/>
    <w:rsid w:val="00F9129F"/>
    <w:rsid w:val="00F91302"/>
    <w:rsid w:val="00F9146C"/>
    <w:rsid w:val="00F918AD"/>
    <w:rsid w:val="00F91A2B"/>
    <w:rsid w:val="00F91CB3"/>
    <w:rsid w:val="00F920A2"/>
    <w:rsid w:val="00F928FA"/>
    <w:rsid w:val="00F92B45"/>
    <w:rsid w:val="00F92CA7"/>
    <w:rsid w:val="00F92E0F"/>
    <w:rsid w:val="00F92F0E"/>
    <w:rsid w:val="00F92F52"/>
    <w:rsid w:val="00F93276"/>
    <w:rsid w:val="00F935D6"/>
    <w:rsid w:val="00F9375A"/>
    <w:rsid w:val="00F939AD"/>
    <w:rsid w:val="00F942F6"/>
    <w:rsid w:val="00F9443A"/>
    <w:rsid w:val="00F947B9"/>
    <w:rsid w:val="00F948B9"/>
    <w:rsid w:val="00F94A4B"/>
    <w:rsid w:val="00F94E87"/>
    <w:rsid w:val="00F94FAF"/>
    <w:rsid w:val="00F9507B"/>
    <w:rsid w:val="00F95415"/>
    <w:rsid w:val="00F95512"/>
    <w:rsid w:val="00F95BF9"/>
    <w:rsid w:val="00F95C3F"/>
    <w:rsid w:val="00F95F05"/>
    <w:rsid w:val="00F963CC"/>
    <w:rsid w:val="00F9667D"/>
    <w:rsid w:val="00F9676A"/>
    <w:rsid w:val="00F96993"/>
    <w:rsid w:val="00F969C3"/>
    <w:rsid w:val="00F96C56"/>
    <w:rsid w:val="00F96CF5"/>
    <w:rsid w:val="00F96CFA"/>
    <w:rsid w:val="00F96E03"/>
    <w:rsid w:val="00F96E76"/>
    <w:rsid w:val="00F96F25"/>
    <w:rsid w:val="00F97102"/>
    <w:rsid w:val="00F9718F"/>
    <w:rsid w:val="00F97279"/>
    <w:rsid w:val="00F97A2E"/>
    <w:rsid w:val="00FA0060"/>
    <w:rsid w:val="00FA0071"/>
    <w:rsid w:val="00FA03A9"/>
    <w:rsid w:val="00FA0497"/>
    <w:rsid w:val="00FA0A6F"/>
    <w:rsid w:val="00FA11F7"/>
    <w:rsid w:val="00FA1236"/>
    <w:rsid w:val="00FA1570"/>
    <w:rsid w:val="00FA1CDB"/>
    <w:rsid w:val="00FA2531"/>
    <w:rsid w:val="00FA2BD5"/>
    <w:rsid w:val="00FA306A"/>
    <w:rsid w:val="00FA3521"/>
    <w:rsid w:val="00FA3713"/>
    <w:rsid w:val="00FA389B"/>
    <w:rsid w:val="00FA3B13"/>
    <w:rsid w:val="00FA3C6A"/>
    <w:rsid w:val="00FA3CB9"/>
    <w:rsid w:val="00FA3D2D"/>
    <w:rsid w:val="00FA439F"/>
    <w:rsid w:val="00FA4A7E"/>
    <w:rsid w:val="00FA4D9D"/>
    <w:rsid w:val="00FA4EA7"/>
    <w:rsid w:val="00FA4ED4"/>
    <w:rsid w:val="00FA510E"/>
    <w:rsid w:val="00FA51BA"/>
    <w:rsid w:val="00FA53DB"/>
    <w:rsid w:val="00FA5658"/>
    <w:rsid w:val="00FA5766"/>
    <w:rsid w:val="00FA58AF"/>
    <w:rsid w:val="00FA5CB5"/>
    <w:rsid w:val="00FA60E4"/>
    <w:rsid w:val="00FA6123"/>
    <w:rsid w:val="00FA6248"/>
    <w:rsid w:val="00FA63D1"/>
    <w:rsid w:val="00FA7279"/>
    <w:rsid w:val="00FA7329"/>
    <w:rsid w:val="00FA739B"/>
    <w:rsid w:val="00FA743F"/>
    <w:rsid w:val="00FA748D"/>
    <w:rsid w:val="00FA75CD"/>
    <w:rsid w:val="00FA7977"/>
    <w:rsid w:val="00FA7A42"/>
    <w:rsid w:val="00FA7AF4"/>
    <w:rsid w:val="00FA7E50"/>
    <w:rsid w:val="00FB0113"/>
    <w:rsid w:val="00FB01B9"/>
    <w:rsid w:val="00FB06A9"/>
    <w:rsid w:val="00FB0AD7"/>
    <w:rsid w:val="00FB0CC8"/>
    <w:rsid w:val="00FB0CF0"/>
    <w:rsid w:val="00FB0D7E"/>
    <w:rsid w:val="00FB0D85"/>
    <w:rsid w:val="00FB10EB"/>
    <w:rsid w:val="00FB14AF"/>
    <w:rsid w:val="00FB14DC"/>
    <w:rsid w:val="00FB1602"/>
    <w:rsid w:val="00FB177F"/>
    <w:rsid w:val="00FB1868"/>
    <w:rsid w:val="00FB18AE"/>
    <w:rsid w:val="00FB18C0"/>
    <w:rsid w:val="00FB1B44"/>
    <w:rsid w:val="00FB1C77"/>
    <w:rsid w:val="00FB1C7B"/>
    <w:rsid w:val="00FB22FD"/>
    <w:rsid w:val="00FB241B"/>
    <w:rsid w:val="00FB277F"/>
    <w:rsid w:val="00FB2891"/>
    <w:rsid w:val="00FB3254"/>
    <w:rsid w:val="00FB36BD"/>
    <w:rsid w:val="00FB4911"/>
    <w:rsid w:val="00FB4DA7"/>
    <w:rsid w:val="00FB4DBE"/>
    <w:rsid w:val="00FB4F9A"/>
    <w:rsid w:val="00FB522C"/>
    <w:rsid w:val="00FB5314"/>
    <w:rsid w:val="00FB57EB"/>
    <w:rsid w:val="00FB597D"/>
    <w:rsid w:val="00FB5AAA"/>
    <w:rsid w:val="00FB5AFB"/>
    <w:rsid w:val="00FB5D62"/>
    <w:rsid w:val="00FB5FE8"/>
    <w:rsid w:val="00FB6087"/>
    <w:rsid w:val="00FB637B"/>
    <w:rsid w:val="00FB6F1A"/>
    <w:rsid w:val="00FB6F6A"/>
    <w:rsid w:val="00FB709A"/>
    <w:rsid w:val="00FB7221"/>
    <w:rsid w:val="00FB729D"/>
    <w:rsid w:val="00FB796E"/>
    <w:rsid w:val="00FB79A0"/>
    <w:rsid w:val="00FB7A6D"/>
    <w:rsid w:val="00FB7D84"/>
    <w:rsid w:val="00FB7E86"/>
    <w:rsid w:val="00FB7EDC"/>
    <w:rsid w:val="00FC0089"/>
    <w:rsid w:val="00FC0245"/>
    <w:rsid w:val="00FC0395"/>
    <w:rsid w:val="00FC0658"/>
    <w:rsid w:val="00FC0925"/>
    <w:rsid w:val="00FC12E9"/>
    <w:rsid w:val="00FC135B"/>
    <w:rsid w:val="00FC152B"/>
    <w:rsid w:val="00FC17E1"/>
    <w:rsid w:val="00FC19A5"/>
    <w:rsid w:val="00FC1A87"/>
    <w:rsid w:val="00FC1BE2"/>
    <w:rsid w:val="00FC1BE5"/>
    <w:rsid w:val="00FC29BD"/>
    <w:rsid w:val="00FC2BFE"/>
    <w:rsid w:val="00FC337D"/>
    <w:rsid w:val="00FC3766"/>
    <w:rsid w:val="00FC3780"/>
    <w:rsid w:val="00FC387D"/>
    <w:rsid w:val="00FC3A20"/>
    <w:rsid w:val="00FC3CA0"/>
    <w:rsid w:val="00FC3EF4"/>
    <w:rsid w:val="00FC4658"/>
    <w:rsid w:val="00FC47CD"/>
    <w:rsid w:val="00FC4884"/>
    <w:rsid w:val="00FC4AAD"/>
    <w:rsid w:val="00FC4E72"/>
    <w:rsid w:val="00FC51EA"/>
    <w:rsid w:val="00FC52E8"/>
    <w:rsid w:val="00FC541D"/>
    <w:rsid w:val="00FC55B9"/>
    <w:rsid w:val="00FC572E"/>
    <w:rsid w:val="00FC5909"/>
    <w:rsid w:val="00FC5AEE"/>
    <w:rsid w:val="00FC5B4E"/>
    <w:rsid w:val="00FC5CCA"/>
    <w:rsid w:val="00FC5DFD"/>
    <w:rsid w:val="00FC6126"/>
    <w:rsid w:val="00FC63BD"/>
    <w:rsid w:val="00FC6B76"/>
    <w:rsid w:val="00FC6E01"/>
    <w:rsid w:val="00FC6E0A"/>
    <w:rsid w:val="00FC6E22"/>
    <w:rsid w:val="00FC73A1"/>
    <w:rsid w:val="00FC73CA"/>
    <w:rsid w:val="00FC7430"/>
    <w:rsid w:val="00FC75E3"/>
    <w:rsid w:val="00FC75F8"/>
    <w:rsid w:val="00FC773C"/>
    <w:rsid w:val="00FC7797"/>
    <w:rsid w:val="00FC7A3D"/>
    <w:rsid w:val="00FC7BD3"/>
    <w:rsid w:val="00FC7E02"/>
    <w:rsid w:val="00FC7F4A"/>
    <w:rsid w:val="00FD0103"/>
    <w:rsid w:val="00FD0280"/>
    <w:rsid w:val="00FD04CD"/>
    <w:rsid w:val="00FD0C7F"/>
    <w:rsid w:val="00FD17AA"/>
    <w:rsid w:val="00FD17E5"/>
    <w:rsid w:val="00FD196C"/>
    <w:rsid w:val="00FD19FE"/>
    <w:rsid w:val="00FD1E15"/>
    <w:rsid w:val="00FD2692"/>
    <w:rsid w:val="00FD26E1"/>
    <w:rsid w:val="00FD2ED4"/>
    <w:rsid w:val="00FD3244"/>
    <w:rsid w:val="00FD3425"/>
    <w:rsid w:val="00FD3595"/>
    <w:rsid w:val="00FD3CA0"/>
    <w:rsid w:val="00FD4243"/>
    <w:rsid w:val="00FD431B"/>
    <w:rsid w:val="00FD4449"/>
    <w:rsid w:val="00FD45E4"/>
    <w:rsid w:val="00FD514E"/>
    <w:rsid w:val="00FD541A"/>
    <w:rsid w:val="00FD54C4"/>
    <w:rsid w:val="00FD5AD1"/>
    <w:rsid w:val="00FD5CBF"/>
    <w:rsid w:val="00FD601F"/>
    <w:rsid w:val="00FD6558"/>
    <w:rsid w:val="00FD66D6"/>
    <w:rsid w:val="00FD68FE"/>
    <w:rsid w:val="00FD6ABD"/>
    <w:rsid w:val="00FD6B5F"/>
    <w:rsid w:val="00FD7043"/>
    <w:rsid w:val="00FD72C0"/>
    <w:rsid w:val="00FD730D"/>
    <w:rsid w:val="00FD74C4"/>
    <w:rsid w:val="00FD74CD"/>
    <w:rsid w:val="00FD7535"/>
    <w:rsid w:val="00FD77F4"/>
    <w:rsid w:val="00FD7A97"/>
    <w:rsid w:val="00FD7BFE"/>
    <w:rsid w:val="00FD7E7C"/>
    <w:rsid w:val="00FD7FBC"/>
    <w:rsid w:val="00FD7FCA"/>
    <w:rsid w:val="00FE0054"/>
    <w:rsid w:val="00FE020E"/>
    <w:rsid w:val="00FE0378"/>
    <w:rsid w:val="00FE07F6"/>
    <w:rsid w:val="00FE0A7B"/>
    <w:rsid w:val="00FE0B97"/>
    <w:rsid w:val="00FE0C26"/>
    <w:rsid w:val="00FE0C8A"/>
    <w:rsid w:val="00FE0F23"/>
    <w:rsid w:val="00FE12D7"/>
    <w:rsid w:val="00FE1510"/>
    <w:rsid w:val="00FE1CC4"/>
    <w:rsid w:val="00FE21A5"/>
    <w:rsid w:val="00FE21B4"/>
    <w:rsid w:val="00FE25E0"/>
    <w:rsid w:val="00FE2732"/>
    <w:rsid w:val="00FE2E87"/>
    <w:rsid w:val="00FE300D"/>
    <w:rsid w:val="00FE308A"/>
    <w:rsid w:val="00FE38C7"/>
    <w:rsid w:val="00FE3AEA"/>
    <w:rsid w:val="00FE3B13"/>
    <w:rsid w:val="00FE3F47"/>
    <w:rsid w:val="00FE3F7F"/>
    <w:rsid w:val="00FE41DA"/>
    <w:rsid w:val="00FE42DA"/>
    <w:rsid w:val="00FE479B"/>
    <w:rsid w:val="00FE4A77"/>
    <w:rsid w:val="00FE4A89"/>
    <w:rsid w:val="00FE4AB7"/>
    <w:rsid w:val="00FE4B57"/>
    <w:rsid w:val="00FE4CC1"/>
    <w:rsid w:val="00FE4F3F"/>
    <w:rsid w:val="00FE518D"/>
    <w:rsid w:val="00FE5305"/>
    <w:rsid w:val="00FE58E6"/>
    <w:rsid w:val="00FE5CEE"/>
    <w:rsid w:val="00FE5F41"/>
    <w:rsid w:val="00FE5F8F"/>
    <w:rsid w:val="00FE63F3"/>
    <w:rsid w:val="00FE64D4"/>
    <w:rsid w:val="00FE68E0"/>
    <w:rsid w:val="00FE6907"/>
    <w:rsid w:val="00FE6E6C"/>
    <w:rsid w:val="00FE7000"/>
    <w:rsid w:val="00FE72DE"/>
    <w:rsid w:val="00FE76FA"/>
    <w:rsid w:val="00FF03D3"/>
    <w:rsid w:val="00FF044E"/>
    <w:rsid w:val="00FF05C6"/>
    <w:rsid w:val="00FF0BD4"/>
    <w:rsid w:val="00FF0CB9"/>
    <w:rsid w:val="00FF128C"/>
    <w:rsid w:val="00FF168E"/>
    <w:rsid w:val="00FF181F"/>
    <w:rsid w:val="00FF19B0"/>
    <w:rsid w:val="00FF204B"/>
    <w:rsid w:val="00FF218A"/>
    <w:rsid w:val="00FF265C"/>
    <w:rsid w:val="00FF36BB"/>
    <w:rsid w:val="00FF379F"/>
    <w:rsid w:val="00FF381E"/>
    <w:rsid w:val="00FF3980"/>
    <w:rsid w:val="00FF39B0"/>
    <w:rsid w:val="00FF3EBA"/>
    <w:rsid w:val="00FF4F77"/>
    <w:rsid w:val="00FF53BC"/>
    <w:rsid w:val="00FF5617"/>
    <w:rsid w:val="00FF58FE"/>
    <w:rsid w:val="00FF5936"/>
    <w:rsid w:val="00FF5A11"/>
    <w:rsid w:val="00FF65E4"/>
    <w:rsid w:val="00FF66E6"/>
    <w:rsid w:val="00FF687E"/>
    <w:rsid w:val="00FF6B58"/>
    <w:rsid w:val="00FF6C4C"/>
    <w:rsid w:val="00FF713A"/>
    <w:rsid w:val="00FF75F8"/>
    <w:rsid w:val="00FF7665"/>
    <w:rsid w:val="00FF7B51"/>
    <w:rsid w:val="00FF7F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31727,#ddd,silver,#eaeaea,#ccf"/>
    </o:shapedefaults>
    <o:shapelayout v:ext="edit">
      <o:idmap v:ext="edit" data="1"/>
    </o:shapelayout>
  </w:shapeDefaults>
  <w:decimalSymbol w:val="."/>
  <w:listSeparator w:val=","/>
  <w14:docId w14:val="4C06410D"/>
  <w15:docId w15:val="{BD093337-7463-4BBB-9816-E8D1EFBA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line="360" w:lineRule="auto"/>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C01"/>
    <w:pPr>
      <w:bidi/>
    </w:pPr>
    <w:rPr>
      <w:rFonts w:cs="B Nazanin"/>
      <w:sz w:val="24"/>
      <w:szCs w:val="28"/>
      <w:lang w:bidi="fa-IR"/>
    </w:rPr>
  </w:style>
  <w:style w:type="paragraph" w:styleId="Heading1">
    <w:name w:val="heading 1"/>
    <w:basedOn w:val="Normal"/>
    <w:next w:val="Normal"/>
    <w:link w:val="Heading1Char"/>
    <w:qFormat/>
    <w:rsid w:val="00986B10"/>
    <w:pPr>
      <w:keepNext/>
      <w:numPr>
        <w:numId w:val="1"/>
      </w:numPr>
      <w:spacing w:before="1200" w:after="1200"/>
      <w:jc w:val="center"/>
      <w:outlineLvl w:val="0"/>
    </w:pPr>
    <w:rPr>
      <w:b/>
      <w:bCs/>
      <w:color w:val="000000"/>
      <w:sz w:val="48"/>
      <w:szCs w:val="48"/>
      <w:lang w:eastAsia="zh-CN"/>
    </w:rPr>
  </w:style>
  <w:style w:type="paragraph" w:styleId="Heading2">
    <w:name w:val="heading 2"/>
    <w:basedOn w:val="Heading1"/>
    <w:next w:val="Normal"/>
    <w:link w:val="Heading2Char"/>
    <w:autoRedefine/>
    <w:qFormat/>
    <w:rsid w:val="0096784B"/>
    <w:pPr>
      <w:numPr>
        <w:ilvl w:val="1"/>
      </w:numPr>
      <w:spacing w:before="360" w:after="120" w:line="240" w:lineRule="auto"/>
      <w:ind w:left="708" w:hanging="709"/>
      <w:jc w:val="both"/>
      <w:outlineLvl w:val="1"/>
    </w:pPr>
    <w:rPr>
      <w:sz w:val="28"/>
      <w:szCs w:val="28"/>
    </w:rPr>
  </w:style>
  <w:style w:type="paragraph" w:styleId="Heading3">
    <w:name w:val="heading 3"/>
    <w:basedOn w:val="Heading2"/>
    <w:next w:val="Normal"/>
    <w:link w:val="Heading3Char"/>
    <w:autoRedefine/>
    <w:qFormat/>
    <w:rsid w:val="00816271"/>
    <w:pPr>
      <w:numPr>
        <w:ilvl w:val="2"/>
      </w:numPr>
      <w:spacing w:before="240" w:line="360" w:lineRule="auto"/>
      <w:ind w:left="850" w:hanging="851"/>
      <w:outlineLvl w:val="2"/>
    </w:pPr>
    <w:rPr>
      <w:color w:val="auto"/>
      <w:sz w:val="24"/>
      <w:szCs w:val="24"/>
    </w:rPr>
  </w:style>
  <w:style w:type="paragraph" w:styleId="Heading4">
    <w:name w:val="heading 4"/>
    <w:basedOn w:val="Normal"/>
    <w:next w:val="Normal"/>
    <w:link w:val="Heading4Char"/>
    <w:qFormat/>
    <w:rsid w:val="00F1685C"/>
    <w:pPr>
      <w:keepNext/>
      <w:numPr>
        <w:ilvl w:val="3"/>
        <w:numId w:val="1"/>
      </w:numPr>
      <w:spacing w:before="240"/>
      <w:outlineLvl w:val="3"/>
    </w:pPr>
    <w:rPr>
      <w:b/>
      <w:bCs/>
      <w:sz w:val="22"/>
      <w:szCs w:val="24"/>
      <w:lang w:eastAsia="zh-CN"/>
    </w:rPr>
  </w:style>
  <w:style w:type="paragraph" w:styleId="Heading5">
    <w:name w:val="heading 5"/>
    <w:next w:val="Normal"/>
    <w:link w:val="Heading5Char"/>
    <w:autoRedefine/>
    <w:qFormat/>
    <w:rsid w:val="0036796A"/>
    <w:pPr>
      <w:numPr>
        <w:ilvl w:val="4"/>
        <w:numId w:val="1"/>
      </w:numPr>
      <w:bidi/>
      <w:snapToGrid w:val="0"/>
      <w:spacing w:before="120" w:after="480" w:line="240" w:lineRule="auto"/>
      <w:jc w:val="center"/>
      <w:outlineLvl w:val="4"/>
    </w:pPr>
    <w:rPr>
      <w:rFonts w:cs="B Nazanin"/>
      <w:b/>
      <w:bCs/>
      <w:noProof/>
      <w:color w:val="000000"/>
      <w:spacing w:val="-2"/>
      <w:sz w:val="22"/>
      <w:szCs w:val="22"/>
      <w:lang w:eastAsia="zh-CN" w:bidi="fa-IR"/>
    </w:rPr>
  </w:style>
  <w:style w:type="paragraph" w:styleId="Heading6">
    <w:name w:val="heading 6"/>
    <w:next w:val="Normal"/>
    <w:link w:val="Heading6Char"/>
    <w:autoRedefine/>
    <w:qFormat/>
    <w:rsid w:val="0036796A"/>
    <w:pPr>
      <w:keepNext/>
      <w:numPr>
        <w:ilvl w:val="5"/>
        <w:numId w:val="1"/>
      </w:numPr>
      <w:bidi/>
      <w:spacing w:before="300" w:after="60" w:line="276" w:lineRule="auto"/>
      <w:jc w:val="center"/>
      <w:outlineLvl w:val="5"/>
    </w:pPr>
    <w:rPr>
      <w:rFonts w:cs="B Nazanin"/>
      <w:b/>
      <w:bCs/>
      <w:noProof/>
      <w:color w:val="000000"/>
      <w:sz w:val="22"/>
      <w:szCs w:val="22"/>
      <w:lang w:eastAsia="zh-CN" w:bidi="fa-IR"/>
    </w:rPr>
  </w:style>
  <w:style w:type="paragraph" w:styleId="Heading7">
    <w:name w:val="heading 7"/>
    <w:next w:val="Normal"/>
    <w:qFormat/>
    <w:rsid w:val="00F1685C"/>
    <w:pPr>
      <w:numPr>
        <w:ilvl w:val="6"/>
        <w:numId w:val="1"/>
      </w:numPr>
      <w:tabs>
        <w:tab w:val="right" w:pos="8788"/>
      </w:tabs>
      <w:bidi/>
      <w:spacing w:before="240" w:after="240"/>
      <w:outlineLvl w:val="6"/>
    </w:pPr>
    <w:rPr>
      <w:rFonts w:cs="Nazanin"/>
      <w:noProof/>
      <w:color w:val="000000"/>
      <w:sz w:val="24"/>
      <w:szCs w:val="24"/>
      <w:lang w:eastAsia="zh-CN" w:bidi="fa-IR"/>
    </w:rPr>
  </w:style>
  <w:style w:type="paragraph" w:styleId="Heading8">
    <w:name w:val="heading 8"/>
    <w:basedOn w:val="Normal"/>
    <w:next w:val="Normal"/>
    <w:link w:val="Heading8Char"/>
    <w:rsid w:val="00131256"/>
    <w:pPr>
      <w:outlineLvl w:val="7"/>
    </w:pPr>
  </w:style>
  <w:style w:type="paragraph" w:styleId="Heading9">
    <w:name w:val="heading 9"/>
    <w:basedOn w:val="Heading8"/>
    <w:next w:val="Normal"/>
    <w:rsid w:val="00C518A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6B10"/>
    <w:rPr>
      <w:rFonts w:cs="B Nazanin"/>
      <w:b/>
      <w:bCs/>
      <w:noProof/>
      <w:color w:val="000000"/>
      <w:sz w:val="48"/>
      <w:szCs w:val="48"/>
      <w:lang w:eastAsia="zh-CN" w:bidi="fa-IR"/>
    </w:rPr>
  </w:style>
  <w:style w:type="character" w:customStyle="1" w:styleId="Heading2Char">
    <w:name w:val="Heading 2 Char"/>
    <w:basedOn w:val="Heading1Char"/>
    <w:link w:val="Heading2"/>
    <w:rsid w:val="0096784B"/>
    <w:rPr>
      <w:rFonts w:cs="B Nazanin"/>
      <w:b/>
      <w:bCs/>
      <w:noProof/>
      <w:color w:val="000000"/>
      <w:sz w:val="28"/>
      <w:szCs w:val="28"/>
      <w:lang w:eastAsia="zh-CN" w:bidi="fa-IR"/>
    </w:rPr>
  </w:style>
  <w:style w:type="character" w:customStyle="1" w:styleId="Heading3Char">
    <w:name w:val="Heading 3 Char"/>
    <w:basedOn w:val="Heading2Char"/>
    <w:link w:val="Heading3"/>
    <w:rsid w:val="00816271"/>
    <w:rPr>
      <w:rFonts w:cs="B Nazanin"/>
      <w:b/>
      <w:bCs/>
      <w:noProof/>
      <w:color w:val="000000"/>
      <w:sz w:val="24"/>
      <w:szCs w:val="24"/>
      <w:lang w:eastAsia="zh-CN" w:bidi="fa-IR"/>
    </w:rPr>
  </w:style>
  <w:style w:type="character" w:customStyle="1" w:styleId="Heading4Char">
    <w:name w:val="Heading 4 Char"/>
    <w:basedOn w:val="DefaultParagraphFont"/>
    <w:link w:val="Heading4"/>
    <w:rsid w:val="00F1685C"/>
    <w:rPr>
      <w:rFonts w:cs="B Nazanin"/>
      <w:b/>
      <w:bCs/>
      <w:sz w:val="22"/>
      <w:szCs w:val="24"/>
      <w:lang w:eastAsia="zh-CN" w:bidi="fa-IR"/>
    </w:rPr>
  </w:style>
  <w:style w:type="character" w:customStyle="1" w:styleId="Heading5Char">
    <w:name w:val="Heading 5 Char"/>
    <w:basedOn w:val="DefaultParagraphFont"/>
    <w:link w:val="Heading5"/>
    <w:rsid w:val="0036796A"/>
    <w:rPr>
      <w:rFonts w:cs="B Nazanin"/>
      <w:b/>
      <w:bCs/>
      <w:noProof/>
      <w:color w:val="000000"/>
      <w:spacing w:val="-2"/>
      <w:sz w:val="22"/>
      <w:szCs w:val="22"/>
      <w:lang w:eastAsia="zh-CN" w:bidi="fa-IR"/>
    </w:rPr>
  </w:style>
  <w:style w:type="character" w:customStyle="1" w:styleId="Heading6Char">
    <w:name w:val="Heading 6 Char"/>
    <w:basedOn w:val="DefaultParagraphFont"/>
    <w:link w:val="Heading6"/>
    <w:rsid w:val="0036796A"/>
    <w:rPr>
      <w:rFonts w:cs="B Nazanin"/>
      <w:b/>
      <w:bCs/>
      <w:noProof/>
      <w:color w:val="000000"/>
      <w:sz w:val="22"/>
      <w:szCs w:val="22"/>
      <w:lang w:eastAsia="zh-CN" w:bidi="fa-IR"/>
    </w:rPr>
  </w:style>
  <w:style w:type="character" w:customStyle="1" w:styleId="Heading8Char">
    <w:name w:val="Heading 8 Char"/>
    <w:basedOn w:val="DefaultParagraphFont"/>
    <w:link w:val="Heading8"/>
    <w:rsid w:val="007F1D07"/>
    <w:rPr>
      <w:rFonts w:cs="B Nazanin"/>
      <w:noProof/>
      <w:sz w:val="24"/>
      <w:szCs w:val="28"/>
    </w:rPr>
  </w:style>
  <w:style w:type="paragraph" w:styleId="Header">
    <w:name w:val="header"/>
    <w:basedOn w:val="Normal"/>
    <w:link w:val="HeaderChar"/>
    <w:uiPriority w:val="99"/>
    <w:rsid w:val="00EA61D1"/>
    <w:pPr>
      <w:tabs>
        <w:tab w:val="center" w:pos="4680"/>
        <w:tab w:val="right" w:pos="9360"/>
      </w:tabs>
      <w:spacing w:line="240" w:lineRule="auto"/>
      <w:jc w:val="left"/>
    </w:pPr>
    <w:rPr>
      <w:b/>
      <w:bCs/>
      <w:sz w:val="18"/>
      <w:szCs w:val="20"/>
    </w:rPr>
  </w:style>
  <w:style w:type="paragraph" w:styleId="Footer">
    <w:name w:val="footer"/>
    <w:basedOn w:val="Normal"/>
    <w:link w:val="FooterChar"/>
    <w:uiPriority w:val="99"/>
    <w:rsid w:val="003B6A2D"/>
    <w:pPr>
      <w:tabs>
        <w:tab w:val="center" w:pos="4320"/>
        <w:tab w:val="right" w:pos="8640"/>
      </w:tabs>
    </w:pPr>
  </w:style>
  <w:style w:type="character" w:styleId="PageNumber">
    <w:name w:val="page number"/>
    <w:basedOn w:val="DefaultParagraphFont"/>
    <w:rsid w:val="00382F23"/>
    <w:rPr>
      <w:rFonts w:ascii="B Nazanin" w:hAnsi="B Nazanin"/>
      <w:b/>
      <w:bCs/>
      <w:noProof/>
      <w:color w:val="000000" w:themeColor="text1"/>
    </w:rPr>
  </w:style>
  <w:style w:type="paragraph" w:styleId="FootnoteText">
    <w:name w:val="footnote text"/>
    <w:basedOn w:val="Normal"/>
    <w:rsid w:val="007B08DE"/>
    <w:pPr>
      <w:bidi w:val="0"/>
      <w:spacing w:line="240" w:lineRule="auto"/>
    </w:pPr>
    <w:rPr>
      <w:sz w:val="18"/>
      <w:szCs w:val="18"/>
      <w:lang w:eastAsia="zh-CN"/>
    </w:rPr>
  </w:style>
  <w:style w:type="character" w:styleId="FootnoteReference">
    <w:name w:val="footnote reference"/>
    <w:basedOn w:val="DefaultParagraphFont"/>
    <w:semiHidden/>
    <w:rsid w:val="003B6A2D"/>
    <w:rPr>
      <w:vertAlign w:val="superscript"/>
    </w:rPr>
  </w:style>
  <w:style w:type="table" w:customStyle="1" w:styleId="TableGrid1">
    <w:name w:val="Table Grid1"/>
    <w:basedOn w:val="TableNormal"/>
    <w:next w:val="TableGrid"/>
    <w:uiPriority w:val="59"/>
    <w:rsid w:val="00A41E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A406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8467E"/>
    <w:pPr>
      <w:keepNext/>
      <w:tabs>
        <w:tab w:val="left" w:pos="445"/>
        <w:tab w:val="right" w:pos="8221"/>
      </w:tabs>
      <w:spacing w:before="120" w:line="240" w:lineRule="auto"/>
      <w:ind w:left="442" w:right="1077" w:hanging="363"/>
    </w:pPr>
    <w:rPr>
      <w:b/>
      <w:bCs/>
      <w:noProof/>
      <w:snapToGrid w:val="0"/>
      <w:w w:val="0"/>
      <w:sz w:val="18"/>
      <w:szCs w:val="20"/>
    </w:rPr>
  </w:style>
  <w:style w:type="paragraph" w:styleId="TOC2">
    <w:name w:val="toc 2"/>
    <w:basedOn w:val="Normal"/>
    <w:next w:val="Normal"/>
    <w:autoRedefine/>
    <w:uiPriority w:val="39"/>
    <w:rsid w:val="00C61865"/>
    <w:pPr>
      <w:tabs>
        <w:tab w:val="left" w:pos="1492"/>
        <w:tab w:val="right" w:leader="dot" w:pos="8221"/>
      </w:tabs>
      <w:spacing w:line="240" w:lineRule="auto"/>
      <w:ind w:left="1492" w:right="432" w:hanging="547"/>
    </w:pPr>
    <w:rPr>
      <w:snapToGrid w:val="0"/>
      <w:color w:val="000000"/>
      <w:szCs w:val="22"/>
    </w:rPr>
  </w:style>
  <w:style w:type="paragraph" w:styleId="TOC3">
    <w:name w:val="toc 3"/>
    <w:basedOn w:val="Normal"/>
    <w:next w:val="Normal"/>
    <w:autoRedefine/>
    <w:uiPriority w:val="39"/>
    <w:rsid w:val="00C61865"/>
    <w:pPr>
      <w:tabs>
        <w:tab w:val="left" w:pos="2241"/>
        <w:tab w:val="right" w:leader="dot" w:pos="8221"/>
      </w:tabs>
      <w:spacing w:line="240" w:lineRule="auto"/>
      <w:ind w:left="2241" w:right="432" w:hanging="864"/>
    </w:pPr>
    <w:rPr>
      <w:color w:val="000000"/>
      <w:szCs w:val="22"/>
    </w:rPr>
  </w:style>
  <w:style w:type="character" w:styleId="Hyperlink">
    <w:name w:val="Hyperlink"/>
    <w:basedOn w:val="DefaultParagraphFont"/>
    <w:uiPriority w:val="99"/>
    <w:rsid w:val="00316605"/>
    <w:rPr>
      <w:rFonts w:cs="Traffic"/>
      <w:color w:val="0000FF"/>
      <w:u w:val="single"/>
    </w:rPr>
  </w:style>
  <w:style w:type="paragraph" w:styleId="BodyText2">
    <w:name w:val="Body Text 2"/>
    <w:basedOn w:val="Normal"/>
    <w:semiHidden/>
    <w:rsid w:val="00C518A6"/>
    <w:pPr>
      <w:spacing w:line="640" w:lineRule="atLeast"/>
      <w:jc w:val="lowKashida"/>
    </w:pPr>
    <w:rPr>
      <w:rFonts w:cs="Yagut"/>
      <w:sz w:val="28"/>
      <w:szCs w:val="32"/>
      <w:lang w:eastAsia="zh-CN"/>
    </w:rPr>
  </w:style>
  <w:style w:type="character" w:customStyle="1" w:styleId="Style">
    <w:name w:val="Style"/>
    <w:basedOn w:val="FootnoteReference"/>
    <w:semiHidden/>
    <w:rsid w:val="00C518A6"/>
    <w:rPr>
      <w:rFonts w:ascii="Times New Roman" w:hAnsi="Times New Roman" w:cs="Nazanin"/>
      <w:dstrike w:val="0"/>
      <w:sz w:val="20"/>
      <w:szCs w:val="22"/>
      <w:vertAlign w:val="baseline"/>
    </w:rPr>
  </w:style>
  <w:style w:type="character" w:customStyle="1" w:styleId="HeaderChar">
    <w:name w:val="Header Char"/>
    <w:basedOn w:val="DefaultParagraphFont"/>
    <w:link w:val="Header"/>
    <w:uiPriority w:val="99"/>
    <w:rsid w:val="00EA61D1"/>
    <w:rPr>
      <w:rFonts w:cs="B Nazanin"/>
      <w:b/>
      <w:bCs/>
      <w:sz w:val="18"/>
      <w:lang w:bidi="fa-IR"/>
    </w:rPr>
  </w:style>
  <w:style w:type="paragraph" w:styleId="TOC4">
    <w:name w:val="toc 4"/>
    <w:basedOn w:val="Normal"/>
    <w:next w:val="Normal"/>
    <w:autoRedefine/>
    <w:uiPriority w:val="39"/>
    <w:rsid w:val="00B26F38"/>
    <w:pPr>
      <w:tabs>
        <w:tab w:val="right" w:leader="dot" w:pos="8211"/>
      </w:tabs>
      <w:spacing w:line="240" w:lineRule="auto"/>
      <w:ind w:left="2281" w:hanging="324"/>
    </w:pPr>
    <w:rPr>
      <w:rFonts w:cs="Traffic"/>
      <w:sz w:val="20"/>
      <w:szCs w:val="20"/>
      <w:lang w:eastAsia="zh-CN"/>
    </w:rPr>
  </w:style>
  <w:style w:type="paragraph" w:styleId="DocumentMap">
    <w:name w:val="Document Map"/>
    <w:basedOn w:val="Normal"/>
    <w:semiHidden/>
    <w:rsid w:val="00C518A6"/>
    <w:pPr>
      <w:shd w:val="clear" w:color="auto" w:fill="000080"/>
      <w:spacing w:line="240" w:lineRule="auto"/>
    </w:pPr>
    <w:rPr>
      <w:rFonts w:ascii="Tahoma" w:hAnsi="Tahoma" w:cs="Tahoma"/>
      <w:lang w:eastAsia="zh-CN"/>
    </w:rPr>
  </w:style>
  <w:style w:type="paragraph" w:styleId="TableofFigures">
    <w:name w:val="table of figures"/>
    <w:basedOn w:val="Normal"/>
    <w:next w:val="Normal"/>
    <w:uiPriority w:val="99"/>
    <w:rsid w:val="0082071E"/>
    <w:pPr>
      <w:tabs>
        <w:tab w:val="right" w:leader="dot" w:pos="8646"/>
      </w:tabs>
      <w:spacing w:line="240" w:lineRule="auto"/>
      <w:ind w:left="956" w:right="432" w:hanging="956"/>
      <w:jc w:val="lowKashida"/>
    </w:pPr>
    <w:rPr>
      <w:noProof/>
      <w:szCs w:val="22"/>
      <w:lang w:eastAsia="zh-CN"/>
    </w:rPr>
  </w:style>
  <w:style w:type="paragraph" w:styleId="TOC5">
    <w:name w:val="toc 5"/>
    <w:basedOn w:val="Normal"/>
    <w:next w:val="Normal"/>
    <w:autoRedefine/>
    <w:uiPriority w:val="39"/>
    <w:rsid w:val="00C518A6"/>
    <w:pPr>
      <w:bidi w:val="0"/>
      <w:spacing w:line="240" w:lineRule="auto"/>
      <w:ind w:left="960"/>
    </w:pPr>
    <w:rPr>
      <w:rFonts w:cs="Times New Roman"/>
    </w:rPr>
  </w:style>
  <w:style w:type="character" w:styleId="CommentReference">
    <w:name w:val="annotation reference"/>
    <w:basedOn w:val="DefaultParagraphFont"/>
    <w:semiHidden/>
    <w:rsid w:val="00D158A7"/>
    <w:rPr>
      <w:sz w:val="16"/>
      <w:szCs w:val="16"/>
    </w:rPr>
  </w:style>
  <w:style w:type="paragraph" w:styleId="CommentText">
    <w:name w:val="annotation text"/>
    <w:basedOn w:val="Normal"/>
    <w:semiHidden/>
    <w:rsid w:val="00D158A7"/>
    <w:rPr>
      <w:sz w:val="20"/>
      <w:szCs w:val="20"/>
    </w:rPr>
  </w:style>
  <w:style w:type="paragraph" w:customStyle="1" w:styleId="ListFigTable">
    <w:name w:val="List Fig Table"/>
    <w:basedOn w:val="TableofFigures"/>
    <w:autoRedefine/>
    <w:rsid w:val="00BB1240"/>
    <w:pPr>
      <w:ind w:left="877" w:hanging="864"/>
    </w:pPr>
  </w:style>
  <w:style w:type="paragraph" w:styleId="CommentSubject">
    <w:name w:val="annotation subject"/>
    <w:basedOn w:val="CommentText"/>
    <w:next w:val="CommentText"/>
    <w:semiHidden/>
    <w:rsid w:val="00D158A7"/>
    <w:rPr>
      <w:b/>
      <w:bCs/>
    </w:rPr>
  </w:style>
  <w:style w:type="paragraph" w:styleId="BalloonText">
    <w:name w:val="Balloon Text"/>
    <w:basedOn w:val="Normal"/>
    <w:semiHidden/>
    <w:rsid w:val="00D158A7"/>
    <w:rPr>
      <w:rFonts w:ascii="Tahoma" w:hAnsi="Tahoma" w:cs="Tahoma"/>
      <w:sz w:val="16"/>
      <w:szCs w:val="16"/>
    </w:rPr>
  </w:style>
  <w:style w:type="paragraph" w:styleId="ListParagraph">
    <w:name w:val="List Paragraph"/>
    <w:basedOn w:val="Normal"/>
    <w:next w:val="Normal"/>
    <w:uiPriority w:val="34"/>
    <w:rsid w:val="001C3716"/>
    <w:pPr>
      <w:ind w:left="720"/>
      <w:contextualSpacing/>
    </w:pPr>
  </w:style>
  <w:style w:type="character" w:styleId="PlaceholderText">
    <w:name w:val="Placeholder Text"/>
    <w:basedOn w:val="DefaultParagraphFont"/>
    <w:uiPriority w:val="99"/>
    <w:semiHidden/>
    <w:rsid w:val="003F312D"/>
    <w:rPr>
      <w:color w:val="808080"/>
    </w:rPr>
  </w:style>
  <w:style w:type="paragraph" w:styleId="TOCHeading">
    <w:name w:val="TOC Heading"/>
    <w:basedOn w:val="Heading1"/>
    <w:next w:val="Normal"/>
    <w:uiPriority w:val="39"/>
    <w:unhideWhenUsed/>
    <w:rsid w:val="007C4823"/>
    <w:pPr>
      <w:keepLines/>
      <w:numPr>
        <w:numId w:val="0"/>
      </w:numPr>
      <w:bidi w:val="0"/>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en-US" w:bidi="ar-SA"/>
    </w:rPr>
  </w:style>
  <w:style w:type="table" w:styleId="TableList6">
    <w:name w:val="Table List 6"/>
    <w:basedOn w:val="TableNormal"/>
    <w:rsid w:val="007F1D07"/>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Style1">
    <w:name w:val="Style1"/>
    <w:basedOn w:val="Heading2"/>
    <w:rsid w:val="007F1D07"/>
    <w:pPr>
      <w:numPr>
        <w:numId w:val="0"/>
      </w:numPr>
      <w:ind w:left="708" w:hanging="709"/>
      <w:jc w:val="center"/>
    </w:pPr>
    <w:rPr>
      <w:rFonts w:asciiTheme="majorBidi" w:hAnsiTheme="majorBidi"/>
      <w:b w:val="0"/>
      <w:bCs w:val="0"/>
      <w:sz w:val="22"/>
      <w:szCs w:val="22"/>
    </w:rPr>
  </w:style>
  <w:style w:type="table" w:styleId="TableColumns5">
    <w:name w:val="Table Columns 5"/>
    <w:basedOn w:val="TableNormal"/>
    <w:rsid w:val="007F1D07"/>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rsid w:val="007F1D07"/>
    <w:pPr>
      <w:spacing w:line="240" w:lineRule="auto"/>
    </w:pPr>
    <w:rPr>
      <w:sz w:val="20"/>
      <w:szCs w:val="20"/>
    </w:rPr>
  </w:style>
  <w:style w:type="character" w:customStyle="1" w:styleId="EndnoteTextChar">
    <w:name w:val="Endnote Text Char"/>
    <w:basedOn w:val="DefaultParagraphFont"/>
    <w:link w:val="EndnoteText"/>
    <w:rsid w:val="007F1D07"/>
    <w:rPr>
      <w:rFonts w:cs="B Nazanin"/>
      <w:noProof/>
    </w:rPr>
  </w:style>
  <w:style w:type="character" w:styleId="EndnoteReference">
    <w:name w:val="endnote reference"/>
    <w:basedOn w:val="DefaultParagraphFont"/>
    <w:rsid w:val="007F1D07"/>
    <w:rPr>
      <w:vertAlign w:val="superscript"/>
    </w:rPr>
  </w:style>
  <w:style w:type="character" w:customStyle="1" w:styleId="FooterChar">
    <w:name w:val="Footer Char"/>
    <w:basedOn w:val="DefaultParagraphFont"/>
    <w:link w:val="Footer"/>
    <w:uiPriority w:val="99"/>
    <w:rsid w:val="007D3924"/>
    <w:rPr>
      <w:rFonts w:cs="B Nazanin"/>
      <w:noProof/>
      <w:sz w:val="24"/>
      <w:szCs w:val="28"/>
    </w:rPr>
  </w:style>
  <w:style w:type="table" w:styleId="TableClassic1">
    <w:name w:val="Table Classic 1"/>
    <w:basedOn w:val="TableNormal"/>
    <w:rsid w:val="00D2009E"/>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igureLine">
    <w:name w:val="Figure Line"/>
    <w:basedOn w:val="Normal"/>
    <w:qFormat/>
    <w:rsid w:val="00E7213C"/>
    <w:pPr>
      <w:keepNext/>
      <w:spacing w:before="225" w:line="240" w:lineRule="auto"/>
      <w:jc w:val="center"/>
    </w:pPr>
    <w:rPr>
      <w:noProo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7881">
      <w:bodyDiv w:val="1"/>
      <w:marLeft w:val="0"/>
      <w:marRight w:val="0"/>
      <w:marTop w:val="0"/>
      <w:marBottom w:val="0"/>
      <w:divBdr>
        <w:top w:val="none" w:sz="0" w:space="0" w:color="auto"/>
        <w:left w:val="none" w:sz="0" w:space="0" w:color="auto"/>
        <w:bottom w:val="none" w:sz="0" w:space="0" w:color="auto"/>
        <w:right w:val="none" w:sz="0" w:space="0" w:color="auto"/>
      </w:divBdr>
    </w:div>
    <w:div w:id="79064880">
      <w:bodyDiv w:val="1"/>
      <w:marLeft w:val="0"/>
      <w:marRight w:val="0"/>
      <w:marTop w:val="0"/>
      <w:marBottom w:val="0"/>
      <w:divBdr>
        <w:top w:val="none" w:sz="0" w:space="0" w:color="auto"/>
        <w:left w:val="none" w:sz="0" w:space="0" w:color="auto"/>
        <w:bottom w:val="none" w:sz="0" w:space="0" w:color="auto"/>
        <w:right w:val="none" w:sz="0" w:space="0" w:color="auto"/>
      </w:divBdr>
    </w:div>
    <w:div w:id="155075807">
      <w:bodyDiv w:val="1"/>
      <w:marLeft w:val="0"/>
      <w:marRight w:val="0"/>
      <w:marTop w:val="0"/>
      <w:marBottom w:val="0"/>
      <w:divBdr>
        <w:top w:val="none" w:sz="0" w:space="0" w:color="auto"/>
        <w:left w:val="none" w:sz="0" w:space="0" w:color="auto"/>
        <w:bottom w:val="none" w:sz="0" w:space="0" w:color="auto"/>
        <w:right w:val="none" w:sz="0" w:space="0" w:color="auto"/>
      </w:divBdr>
    </w:div>
    <w:div w:id="167015787">
      <w:bodyDiv w:val="1"/>
      <w:marLeft w:val="0"/>
      <w:marRight w:val="0"/>
      <w:marTop w:val="0"/>
      <w:marBottom w:val="0"/>
      <w:divBdr>
        <w:top w:val="none" w:sz="0" w:space="0" w:color="auto"/>
        <w:left w:val="none" w:sz="0" w:space="0" w:color="auto"/>
        <w:bottom w:val="none" w:sz="0" w:space="0" w:color="auto"/>
        <w:right w:val="none" w:sz="0" w:space="0" w:color="auto"/>
      </w:divBdr>
    </w:div>
    <w:div w:id="171188300">
      <w:bodyDiv w:val="1"/>
      <w:marLeft w:val="0"/>
      <w:marRight w:val="0"/>
      <w:marTop w:val="0"/>
      <w:marBottom w:val="0"/>
      <w:divBdr>
        <w:top w:val="none" w:sz="0" w:space="0" w:color="auto"/>
        <w:left w:val="none" w:sz="0" w:space="0" w:color="auto"/>
        <w:bottom w:val="none" w:sz="0" w:space="0" w:color="auto"/>
        <w:right w:val="none" w:sz="0" w:space="0" w:color="auto"/>
      </w:divBdr>
    </w:div>
    <w:div w:id="194077896">
      <w:bodyDiv w:val="1"/>
      <w:marLeft w:val="0"/>
      <w:marRight w:val="0"/>
      <w:marTop w:val="0"/>
      <w:marBottom w:val="0"/>
      <w:divBdr>
        <w:top w:val="none" w:sz="0" w:space="0" w:color="auto"/>
        <w:left w:val="none" w:sz="0" w:space="0" w:color="auto"/>
        <w:bottom w:val="none" w:sz="0" w:space="0" w:color="auto"/>
        <w:right w:val="none" w:sz="0" w:space="0" w:color="auto"/>
      </w:divBdr>
    </w:div>
    <w:div w:id="233781756">
      <w:bodyDiv w:val="1"/>
      <w:marLeft w:val="0"/>
      <w:marRight w:val="0"/>
      <w:marTop w:val="0"/>
      <w:marBottom w:val="0"/>
      <w:divBdr>
        <w:top w:val="none" w:sz="0" w:space="0" w:color="auto"/>
        <w:left w:val="none" w:sz="0" w:space="0" w:color="auto"/>
        <w:bottom w:val="none" w:sz="0" w:space="0" w:color="auto"/>
        <w:right w:val="none" w:sz="0" w:space="0" w:color="auto"/>
      </w:divBdr>
    </w:div>
    <w:div w:id="243152757">
      <w:bodyDiv w:val="1"/>
      <w:marLeft w:val="0"/>
      <w:marRight w:val="0"/>
      <w:marTop w:val="0"/>
      <w:marBottom w:val="0"/>
      <w:divBdr>
        <w:top w:val="none" w:sz="0" w:space="0" w:color="auto"/>
        <w:left w:val="none" w:sz="0" w:space="0" w:color="auto"/>
        <w:bottom w:val="none" w:sz="0" w:space="0" w:color="auto"/>
        <w:right w:val="none" w:sz="0" w:space="0" w:color="auto"/>
      </w:divBdr>
    </w:div>
    <w:div w:id="295991853">
      <w:bodyDiv w:val="1"/>
      <w:marLeft w:val="0"/>
      <w:marRight w:val="0"/>
      <w:marTop w:val="0"/>
      <w:marBottom w:val="0"/>
      <w:divBdr>
        <w:top w:val="none" w:sz="0" w:space="0" w:color="auto"/>
        <w:left w:val="none" w:sz="0" w:space="0" w:color="auto"/>
        <w:bottom w:val="none" w:sz="0" w:space="0" w:color="auto"/>
        <w:right w:val="none" w:sz="0" w:space="0" w:color="auto"/>
      </w:divBdr>
    </w:div>
    <w:div w:id="296759443">
      <w:bodyDiv w:val="1"/>
      <w:marLeft w:val="0"/>
      <w:marRight w:val="0"/>
      <w:marTop w:val="0"/>
      <w:marBottom w:val="0"/>
      <w:divBdr>
        <w:top w:val="none" w:sz="0" w:space="0" w:color="auto"/>
        <w:left w:val="none" w:sz="0" w:space="0" w:color="auto"/>
        <w:bottom w:val="none" w:sz="0" w:space="0" w:color="auto"/>
        <w:right w:val="none" w:sz="0" w:space="0" w:color="auto"/>
      </w:divBdr>
    </w:div>
    <w:div w:id="300690875">
      <w:bodyDiv w:val="1"/>
      <w:marLeft w:val="0"/>
      <w:marRight w:val="0"/>
      <w:marTop w:val="0"/>
      <w:marBottom w:val="0"/>
      <w:divBdr>
        <w:top w:val="none" w:sz="0" w:space="0" w:color="auto"/>
        <w:left w:val="none" w:sz="0" w:space="0" w:color="auto"/>
        <w:bottom w:val="none" w:sz="0" w:space="0" w:color="auto"/>
        <w:right w:val="none" w:sz="0" w:space="0" w:color="auto"/>
      </w:divBdr>
    </w:div>
    <w:div w:id="314574153">
      <w:bodyDiv w:val="1"/>
      <w:marLeft w:val="0"/>
      <w:marRight w:val="0"/>
      <w:marTop w:val="0"/>
      <w:marBottom w:val="0"/>
      <w:divBdr>
        <w:top w:val="none" w:sz="0" w:space="0" w:color="auto"/>
        <w:left w:val="none" w:sz="0" w:space="0" w:color="auto"/>
        <w:bottom w:val="none" w:sz="0" w:space="0" w:color="auto"/>
        <w:right w:val="none" w:sz="0" w:space="0" w:color="auto"/>
      </w:divBdr>
    </w:div>
    <w:div w:id="329992308">
      <w:bodyDiv w:val="1"/>
      <w:marLeft w:val="0"/>
      <w:marRight w:val="0"/>
      <w:marTop w:val="0"/>
      <w:marBottom w:val="0"/>
      <w:divBdr>
        <w:top w:val="none" w:sz="0" w:space="0" w:color="auto"/>
        <w:left w:val="none" w:sz="0" w:space="0" w:color="auto"/>
        <w:bottom w:val="none" w:sz="0" w:space="0" w:color="auto"/>
        <w:right w:val="none" w:sz="0" w:space="0" w:color="auto"/>
      </w:divBdr>
    </w:div>
    <w:div w:id="341319348">
      <w:bodyDiv w:val="1"/>
      <w:marLeft w:val="0"/>
      <w:marRight w:val="0"/>
      <w:marTop w:val="0"/>
      <w:marBottom w:val="0"/>
      <w:divBdr>
        <w:top w:val="none" w:sz="0" w:space="0" w:color="auto"/>
        <w:left w:val="none" w:sz="0" w:space="0" w:color="auto"/>
        <w:bottom w:val="none" w:sz="0" w:space="0" w:color="auto"/>
        <w:right w:val="none" w:sz="0" w:space="0" w:color="auto"/>
      </w:divBdr>
    </w:div>
    <w:div w:id="342588871">
      <w:bodyDiv w:val="1"/>
      <w:marLeft w:val="0"/>
      <w:marRight w:val="0"/>
      <w:marTop w:val="0"/>
      <w:marBottom w:val="0"/>
      <w:divBdr>
        <w:top w:val="none" w:sz="0" w:space="0" w:color="auto"/>
        <w:left w:val="none" w:sz="0" w:space="0" w:color="auto"/>
        <w:bottom w:val="none" w:sz="0" w:space="0" w:color="auto"/>
        <w:right w:val="none" w:sz="0" w:space="0" w:color="auto"/>
      </w:divBdr>
    </w:div>
    <w:div w:id="369260720">
      <w:bodyDiv w:val="1"/>
      <w:marLeft w:val="0"/>
      <w:marRight w:val="0"/>
      <w:marTop w:val="0"/>
      <w:marBottom w:val="0"/>
      <w:divBdr>
        <w:top w:val="none" w:sz="0" w:space="0" w:color="auto"/>
        <w:left w:val="none" w:sz="0" w:space="0" w:color="auto"/>
        <w:bottom w:val="none" w:sz="0" w:space="0" w:color="auto"/>
        <w:right w:val="none" w:sz="0" w:space="0" w:color="auto"/>
      </w:divBdr>
    </w:div>
    <w:div w:id="378213818">
      <w:bodyDiv w:val="1"/>
      <w:marLeft w:val="0"/>
      <w:marRight w:val="0"/>
      <w:marTop w:val="0"/>
      <w:marBottom w:val="0"/>
      <w:divBdr>
        <w:top w:val="none" w:sz="0" w:space="0" w:color="auto"/>
        <w:left w:val="none" w:sz="0" w:space="0" w:color="auto"/>
        <w:bottom w:val="none" w:sz="0" w:space="0" w:color="auto"/>
        <w:right w:val="none" w:sz="0" w:space="0" w:color="auto"/>
      </w:divBdr>
    </w:div>
    <w:div w:id="392312634">
      <w:bodyDiv w:val="1"/>
      <w:marLeft w:val="0"/>
      <w:marRight w:val="0"/>
      <w:marTop w:val="0"/>
      <w:marBottom w:val="0"/>
      <w:divBdr>
        <w:top w:val="none" w:sz="0" w:space="0" w:color="auto"/>
        <w:left w:val="none" w:sz="0" w:space="0" w:color="auto"/>
        <w:bottom w:val="none" w:sz="0" w:space="0" w:color="auto"/>
        <w:right w:val="none" w:sz="0" w:space="0" w:color="auto"/>
      </w:divBdr>
    </w:div>
    <w:div w:id="430662259">
      <w:bodyDiv w:val="1"/>
      <w:marLeft w:val="0"/>
      <w:marRight w:val="0"/>
      <w:marTop w:val="0"/>
      <w:marBottom w:val="0"/>
      <w:divBdr>
        <w:top w:val="none" w:sz="0" w:space="0" w:color="auto"/>
        <w:left w:val="none" w:sz="0" w:space="0" w:color="auto"/>
        <w:bottom w:val="none" w:sz="0" w:space="0" w:color="auto"/>
        <w:right w:val="none" w:sz="0" w:space="0" w:color="auto"/>
      </w:divBdr>
    </w:div>
    <w:div w:id="467940994">
      <w:bodyDiv w:val="1"/>
      <w:marLeft w:val="0"/>
      <w:marRight w:val="0"/>
      <w:marTop w:val="0"/>
      <w:marBottom w:val="0"/>
      <w:divBdr>
        <w:top w:val="none" w:sz="0" w:space="0" w:color="auto"/>
        <w:left w:val="none" w:sz="0" w:space="0" w:color="auto"/>
        <w:bottom w:val="none" w:sz="0" w:space="0" w:color="auto"/>
        <w:right w:val="none" w:sz="0" w:space="0" w:color="auto"/>
      </w:divBdr>
    </w:div>
    <w:div w:id="476411185">
      <w:bodyDiv w:val="1"/>
      <w:marLeft w:val="0"/>
      <w:marRight w:val="0"/>
      <w:marTop w:val="0"/>
      <w:marBottom w:val="0"/>
      <w:divBdr>
        <w:top w:val="none" w:sz="0" w:space="0" w:color="auto"/>
        <w:left w:val="none" w:sz="0" w:space="0" w:color="auto"/>
        <w:bottom w:val="none" w:sz="0" w:space="0" w:color="auto"/>
        <w:right w:val="none" w:sz="0" w:space="0" w:color="auto"/>
      </w:divBdr>
    </w:div>
    <w:div w:id="512232371">
      <w:bodyDiv w:val="1"/>
      <w:marLeft w:val="0"/>
      <w:marRight w:val="0"/>
      <w:marTop w:val="0"/>
      <w:marBottom w:val="0"/>
      <w:divBdr>
        <w:top w:val="none" w:sz="0" w:space="0" w:color="auto"/>
        <w:left w:val="none" w:sz="0" w:space="0" w:color="auto"/>
        <w:bottom w:val="none" w:sz="0" w:space="0" w:color="auto"/>
        <w:right w:val="none" w:sz="0" w:space="0" w:color="auto"/>
      </w:divBdr>
    </w:div>
    <w:div w:id="520122767">
      <w:bodyDiv w:val="1"/>
      <w:marLeft w:val="0"/>
      <w:marRight w:val="0"/>
      <w:marTop w:val="0"/>
      <w:marBottom w:val="0"/>
      <w:divBdr>
        <w:top w:val="none" w:sz="0" w:space="0" w:color="auto"/>
        <w:left w:val="none" w:sz="0" w:space="0" w:color="auto"/>
        <w:bottom w:val="none" w:sz="0" w:space="0" w:color="auto"/>
        <w:right w:val="none" w:sz="0" w:space="0" w:color="auto"/>
      </w:divBdr>
    </w:div>
    <w:div w:id="577639800">
      <w:bodyDiv w:val="1"/>
      <w:marLeft w:val="0"/>
      <w:marRight w:val="0"/>
      <w:marTop w:val="0"/>
      <w:marBottom w:val="0"/>
      <w:divBdr>
        <w:top w:val="none" w:sz="0" w:space="0" w:color="auto"/>
        <w:left w:val="none" w:sz="0" w:space="0" w:color="auto"/>
        <w:bottom w:val="none" w:sz="0" w:space="0" w:color="auto"/>
        <w:right w:val="none" w:sz="0" w:space="0" w:color="auto"/>
      </w:divBdr>
    </w:div>
    <w:div w:id="598025550">
      <w:bodyDiv w:val="1"/>
      <w:marLeft w:val="0"/>
      <w:marRight w:val="0"/>
      <w:marTop w:val="0"/>
      <w:marBottom w:val="0"/>
      <w:divBdr>
        <w:top w:val="none" w:sz="0" w:space="0" w:color="auto"/>
        <w:left w:val="none" w:sz="0" w:space="0" w:color="auto"/>
        <w:bottom w:val="none" w:sz="0" w:space="0" w:color="auto"/>
        <w:right w:val="none" w:sz="0" w:space="0" w:color="auto"/>
      </w:divBdr>
    </w:div>
    <w:div w:id="618606747">
      <w:bodyDiv w:val="1"/>
      <w:marLeft w:val="0"/>
      <w:marRight w:val="0"/>
      <w:marTop w:val="0"/>
      <w:marBottom w:val="0"/>
      <w:divBdr>
        <w:top w:val="none" w:sz="0" w:space="0" w:color="auto"/>
        <w:left w:val="none" w:sz="0" w:space="0" w:color="auto"/>
        <w:bottom w:val="none" w:sz="0" w:space="0" w:color="auto"/>
        <w:right w:val="none" w:sz="0" w:space="0" w:color="auto"/>
      </w:divBdr>
    </w:div>
    <w:div w:id="622469247">
      <w:bodyDiv w:val="1"/>
      <w:marLeft w:val="0"/>
      <w:marRight w:val="0"/>
      <w:marTop w:val="0"/>
      <w:marBottom w:val="0"/>
      <w:divBdr>
        <w:top w:val="none" w:sz="0" w:space="0" w:color="auto"/>
        <w:left w:val="none" w:sz="0" w:space="0" w:color="auto"/>
        <w:bottom w:val="none" w:sz="0" w:space="0" w:color="auto"/>
        <w:right w:val="none" w:sz="0" w:space="0" w:color="auto"/>
      </w:divBdr>
    </w:div>
    <w:div w:id="741680827">
      <w:bodyDiv w:val="1"/>
      <w:marLeft w:val="0"/>
      <w:marRight w:val="0"/>
      <w:marTop w:val="0"/>
      <w:marBottom w:val="0"/>
      <w:divBdr>
        <w:top w:val="none" w:sz="0" w:space="0" w:color="auto"/>
        <w:left w:val="none" w:sz="0" w:space="0" w:color="auto"/>
        <w:bottom w:val="none" w:sz="0" w:space="0" w:color="auto"/>
        <w:right w:val="none" w:sz="0" w:space="0" w:color="auto"/>
      </w:divBdr>
    </w:div>
    <w:div w:id="788091185">
      <w:bodyDiv w:val="1"/>
      <w:marLeft w:val="0"/>
      <w:marRight w:val="0"/>
      <w:marTop w:val="0"/>
      <w:marBottom w:val="0"/>
      <w:divBdr>
        <w:top w:val="none" w:sz="0" w:space="0" w:color="auto"/>
        <w:left w:val="none" w:sz="0" w:space="0" w:color="auto"/>
        <w:bottom w:val="none" w:sz="0" w:space="0" w:color="auto"/>
        <w:right w:val="none" w:sz="0" w:space="0" w:color="auto"/>
      </w:divBdr>
    </w:div>
    <w:div w:id="809983916">
      <w:bodyDiv w:val="1"/>
      <w:marLeft w:val="0"/>
      <w:marRight w:val="0"/>
      <w:marTop w:val="0"/>
      <w:marBottom w:val="0"/>
      <w:divBdr>
        <w:top w:val="none" w:sz="0" w:space="0" w:color="auto"/>
        <w:left w:val="none" w:sz="0" w:space="0" w:color="auto"/>
        <w:bottom w:val="none" w:sz="0" w:space="0" w:color="auto"/>
        <w:right w:val="none" w:sz="0" w:space="0" w:color="auto"/>
      </w:divBdr>
    </w:div>
    <w:div w:id="810829182">
      <w:bodyDiv w:val="1"/>
      <w:marLeft w:val="0"/>
      <w:marRight w:val="0"/>
      <w:marTop w:val="0"/>
      <w:marBottom w:val="0"/>
      <w:divBdr>
        <w:top w:val="none" w:sz="0" w:space="0" w:color="auto"/>
        <w:left w:val="none" w:sz="0" w:space="0" w:color="auto"/>
        <w:bottom w:val="none" w:sz="0" w:space="0" w:color="auto"/>
        <w:right w:val="none" w:sz="0" w:space="0" w:color="auto"/>
      </w:divBdr>
    </w:div>
    <w:div w:id="884677721">
      <w:bodyDiv w:val="1"/>
      <w:marLeft w:val="0"/>
      <w:marRight w:val="0"/>
      <w:marTop w:val="0"/>
      <w:marBottom w:val="0"/>
      <w:divBdr>
        <w:top w:val="none" w:sz="0" w:space="0" w:color="auto"/>
        <w:left w:val="none" w:sz="0" w:space="0" w:color="auto"/>
        <w:bottom w:val="none" w:sz="0" w:space="0" w:color="auto"/>
        <w:right w:val="none" w:sz="0" w:space="0" w:color="auto"/>
      </w:divBdr>
    </w:div>
    <w:div w:id="894126951">
      <w:bodyDiv w:val="1"/>
      <w:marLeft w:val="0"/>
      <w:marRight w:val="0"/>
      <w:marTop w:val="0"/>
      <w:marBottom w:val="0"/>
      <w:divBdr>
        <w:top w:val="none" w:sz="0" w:space="0" w:color="auto"/>
        <w:left w:val="none" w:sz="0" w:space="0" w:color="auto"/>
        <w:bottom w:val="none" w:sz="0" w:space="0" w:color="auto"/>
        <w:right w:val="none" w:sz="0" w:space="0" w:color="auto"/>
      </w:divBdr>
    </w:div>
    <w:div w:id="898515290">
      <w:bodyDiv w:val="1"/>
      <w:marLeft w:val="0"/>
      <w:marRight w:val="0"/>
      <w:marTop w:val="0"/>
      <w:marBottom w:val="0"/>
      <w:divBdr>
        <w:top w:val="none" w:sz="0" w:space="0" w:color="auto"/>
        <w:left w:val="none" w:sz="0" w:space="0" w:color="auto"/>
        <w:bottom w:val="none" w:sz="0" w:space="0" w:color="auto"/>
        <w:right w:val="none" w:sz="0" w:space="0" w:color="auto"/>
      </w:divBdr>
    </w:div>
    <w:div w:id="912861329">
      <w:bodyDiv w:val="1"/>
      <w:marLeft w:val="0"/>
      <w:marRight w:val="0"/>
      <w:marTop w:val="0"/>
      <w:marBottom w:val="0"/>
      <w:divBdr>
        <w:top w:val="none" w:sz="0" w:space="0" w:color="auto"/>
        <w:left w:val="none" w:sz="0" w:space="0" w:color="auto"/>
        <w:bottom w:val="none" w:sz="0" w:space="0" w:color="auto"/>
        <w:right w:val="none" w:sz="0" w:space="0" w:color="auto"/>
      </w:divBdr>
    </w:div>
    <w:div w:id="941693593">
      <w:bodyDiv w:val="1"/>
      <w:marLeft w:val="0"/>
      <w:marRight w:val="0"/>
      <w:marTop w:val="0"/>
      <w:marBottom w:val="0"/>
      <w:divBdr>
        <w:top w:val="none" w:sz="0" w:space="0" w:color="auto"/>
        <w:left w:val="none" w:sz="0" w:space="0" w:color="auto"/>
        <w:bottom w:val="none" w:sz="0" w:space="0" w:color="auto"/>
        <w:right w:val="none" w:sz="0" w:space="0" w:color="auto"/>
      </w:divBdr>
    </w:div>
    <w:div w:id="984429369">
      <w:bodyDiv w:val="1"/>
      <w:marLeft w:val="0"/>
      <w:marRight w:val="0"/>
      <w:marTop w:val="0"/>
      <w:marBottom w:val="0"/>
      <w:divBdr>
        <w:top w:val="none" w:sz="0" w:space="0" w:color="auto"/>
        <w:left w:val="none" w:sz="0" w:space="0" w:color="auto"/>
        <w:bottom w:val="none" w:sz="0" w:space="0" w:color="auto"/>
        <w:right w:val="none" w:sz="0" w:space="0" w:color="auto"/>
      </w:divBdr>
    </w:div>
    <w:div w:id="986593807">
      <w:bodyDiv w:val="1"/>
      <w:marLeft w:val="0"/>
      <w:marRight w:val="0"/>
      <w:marTop w:val="0"/>
      <w:marBottom w:val="0"/>
      <w:divBdr>
        <w:top w:val="none" w:sz="0" w:space="0" w:color="auto"/>
        <w:left w:val="none" w:sz="0" w:space="0" w:color="auto"/>
        <w:bottom w:val="none" w:sz="0" w:space="0" w:color="auto"/>
        <w:right w:val="none" w:sz="0" w:space="0" w:color="auto"/>
      </w:divBdr>
    </w:div>
    <w:div w:id="1018770671">
      <w:bodyDiv w:val="1"/>
      <w:marLeft w:val="0"/>
      <w:marRight w:val="0"/>
      <w:marTop w:val="0"/>
      <w:marBottom w:val="0"/>
      <w:divBdr>
        <w:top w:val="none" w:sz="0" w:space="0" w:color="auto"/>
        <w:left w:val="none" w:sz="0" w:space="0" w:color="auto"/>
        <w:bottom w:val="none" w:sz="0" w:space="0" w:color="auto"/>
        <w:right w:val="none" w:sz="0" w:space="0" w:color="auto"/>
      </w:divBdr>
    </w:div>
    <w:div w:id="1029529823">
      <w:bodyDiv w:val="1"/>
      <w:marLeft w:val="0"/>
      <w:marRight w:val="0"/>
      <w:marTop w:val="0"/>
      <w:marBottom w:val="0"/>
      <w:divBdr>
        <w:top w:val="none" w:sz="0" w:space="0" w:color="auto"/>
        <w:left w:val="none" w:sz="0" w:space="0" w:color="auto"/>
        <w:bottom w:val="none" w:sz="0" w:space="0" w:color="auto"/>
        <w:right w:val="none" w:sz="0" w:space="0" w:color="auto"/>
      </w:divBdr>
    </w:div>
    <w:div w:id="1060329485">
      <w:bodyDiv w:val="1"/>
      <w:marLeft w:val="0"/>
      <w:marRight w:val="0"/>
      <w:marTop w:val="0"/>
      <w:marBottom w:val="0"/>
      <w:divBdr>
        <w:top w:val="none" w:sz="0" w:space="0" w:color="auto"/>
        <w:left w:val="none" w:sz="0" w:space="0" w:color="auto"/>
        <w:bottom w:val="none" w:sz="0" w:space="0" w:color="auto"/>
        <w:right w:val="none" w:sz="0" w:space="0" w:color="auto"/>
      </w:divBdr>
    </w:div>
    <w:div w:id="1065108361">
      <w:bodyDiv w:val="1"/>
      <w:marLeft w:val="0"/>
      <w:marRight w:val="0"/>
      <w:marTop w:val="0"/>
      <w:marBottom w:val="0"/>
      <w:divBdr>
        <w:top w:val="none" w:sz="0" w:space="0" w:color="auto"/>
        <w:left w:val="none" w:sz="0" w:space="0" w:color="auto"/>
        <w:bottom w:val="none" w:sz="0" w:space="0" w:color="auto"/>
        <w:right w:val="none" w:sz="0" w:space="0" w:color="auto"/>
      </w:divBdr>
    </w:div>
    <w:div w:id="1070225998">
      <w:bodyDiv w:val="1"/>
      <w:marLeft w:val="0"/>
      <w:marRight w:val="0"/>
      <w:marTop w:val="0"/>
      <w:marBottom w:val="0"/>
      <w:divBdr>
        <w:top w:val="none" w:sz="0" w:space="0" w:color="auto"/>
        <w:left w:val="none" w:sz="0" w:space="0" w:color="auto"/>
        <w:bottom w:val="none" w:sz="0" w:space="0" w:color="auto"/>
        <w:right w:val="none" w:sz="0" w:space="0" w:color="auto"/>
      </w:divBdr>
    </w:div>
    <w:div w:id="1103191283">
      <w:bodyDiv w:val="1"/>
      <w:marLeft w:val="0"/>
      <w:marRight w:val="0"/>
      <w:marTop w:val="0"/>
      <w:marBottom w:val="0"/>
      <w:divBdr>
        <w:top w:val="none" w:sz="0" w:space="0" w:color="auto"/>
        <w:left w:val="none" w:sz="0" w:space="0" w:color="auto"/>
        <w:bottom w:val="none" w:sz="0" w:space="0" w:color="auto"/>
        <w:right w:val="none" w:sz="0" w:space="0" w:color="auto"/>
      </w:divBdr>
    </w:div>
    <w:div w:id="1137800097">
      <w:bodyDiv w:val="1"/>
      <w:marLeft w:val="0"/>
      <w:marRight w:val="0"/>
      <w:marTop w:val="0"/>
      <w:marBottom w:val="0"/>
      <w:divBdr>
        <w:top w:val="none" w:sz="0" w:space="0" w:color="auto"/>
        <w:left w:val="none" w:sz="0" w:space="0" w:color="auto"/>
        <w:bottom w:val="none" w:sz="0" w:space="0" w:color="auto"/>
        <w:right w:val="none" w:sz="0" w:space="0" w:color="auto"/>
      </w:divBdr>
    </w:div>
    <w:div w:id="1253315234">
      <w:bodyDiv w:val="1"/>
      <w:marLeft w:val="0"/>
      <w:marRight w:val="0"/>
      <w:marTop w:val="0"/>
      <w:marBottom w:val="0"/>
      <w:divBdr>
        <w:top w:val="none" w:sz="0" w:space="0" w:color="auto"/>
        <w:left w:val="none" w:sz="0" w:space="0" w:color="auto"/>
        <w:bottom w:val="none" w:sz="0" w:space="0" w:color="auto"/>
        <w:right w:val="none" w:sz="0" w:space="0" w:color="auto"/>
      </w:divBdr>
    </w:div>
    <w:div w:id="1257638461">
      <w:bodyDiv w:val="1"/>
      <w:marLeft w:val="0"/>
      <w:marRight w:val="0"/>
      <w:marTop w:val="0"/>
      <w:marBottom w:val="0"/>
      <w:divBdr>
        <w:top w:val="none" w:sz="0" w:space="0" w:color="auto"/>
        <w:left w:val="none" w:sz="0" w:space="0" w:color="auto"/>
        <w:bottom w:val="none" w:sz="0" w:space="0" w:color="auto"/>
        <w:right w:val="none" w:sz="0" w:space="0" w:color="auto"/>
      </w:divBdr>
    </w:div>
    <w:div w:id="1282614803">
      <w:bodyDiv w:val="1"/>
      <w:marLeft w:val="0"/>
      <w:marRight w:val="0"/>
      <w:marTop w:val="0"/>
      <w:marBottom w:val="0"/>
      <w:divBdr>
        <w:top w:val="none" w:sz="0" w:space="0" w:color="auto"/>
        <w:left w:val="none" w:sz="0" w:space="0" w:color="auto"/>
        <w:bottom w:val="none" w:sz="0" w:space="0" w:color="auto"/>
        <w:right w:val="none" w:sz="0" w:space="0" w:color="auto"/>
      </w:divBdr>
    </w:div>
    <w:div w:id="1326055765">
      <w:bodyDiv w:val="1"/>
      <w:marLeft w:val="0"/>
      <w:marRight w:val="0"/>
      <w:marTop w:val="0"/>
      <w:marBottom w:val="0"/>
      <w:divBdr>
        <w:top w:val="none" w:sz="0" w:space="0" w:color="auto"/>
        <w:left w:val="none" w:sz="0" w:space="0" w:color="auto"/>
        <w:bottom w:val="none" w:sz="0" w:space="0" w:color="auto"/>
        <w:right w:val="none" w:sz="0" w:space="0" w:color="auto"/>
      </w:divBdr>
    </w:div>
    <w:div w:id="1418940996">
      <w:bodyDiv w:val="1"/>
      <w:marLeft w:val="0"/>
      <w:marRight w:val="0"/>
      <w:marTop w:val="0"/>
      <w:marBottom w:val="0"/>
      <w:divBdr>
        <w:top w:val="none" w:sz="0" w:space="0" w:color="auto"/>
        <w:left w:val="none" w:sz="0" w:space="0" w:color="auto"/>
        <w:bottom w:val="none" w:sz="0" w:space="0" w:color="auto"/>
        <w:right w:val="none" w:sz="0" w:space="0" w:color="auto"/>
      </w:divBdr>
    </w:div>
    <w:div w:id="1421827232">
      <w:bodyDiv w:val="1"/>
      <w:marLeft w:val="0"/>
      <w:marRight w:val="0"/>
      <w:marTop w:val="0"/>
      <w:marBottom w:val="0"/>
      <w:divBdr>
        <w:top w:val="none" w:sz="0" w:space="0" w:color="auto"/>
        <w:left w:val="none" w:sz="0" w:space="0" w:color="auto"/>
        <w:bottom w:val="none" w:sz="0" w:space="0" w:color="auto"/>
        <w:right w:val="none" w:sz="0" w:space="0" w:color="auto"/>
      </w:divBdr>
    </w:div>
    <w:div w:id="1468739860">
      <w:bodyDiv w:val="1"/>
      <w:marLeft w:val="0"/>
      <w:marRight w:val="0"/>
      <w:marTop w:val="0"/>
      <w:marBottom w:val="0"/>
      <w:divBdr>
        <w:top w:val="none" w:sz="0" w:space="0" w:color="auto"/>
        <w:left w:val="none" w:sz="0" w:space="0" w:color="auto"/>
        <w:bottom w:val="none" w:sz="0" w:space="0" w:color="auto"/>
        <w:right w:val="none" w:sz="0" w:space="0" w:color="auto"/>
      </w:divBdr>
    </w:div>
    <w:div w:id="1500657725">
      <w:bodyDiv w:val="1"/>
      <w:marLeft w:val="0"/>
      <w:marRight w:val="0"/>
      <w:marTop w:val="0"/>
      <w:marBottom w:val="0"/>
      <w:divBdr>
        <w:top w:val="none" w:sz="0" w:space="0" w:color="auto"/>
        <w:left w:val="none" w:sz="0" w:space="0" w:color="auto"/>
        <w:bottom w:val="none" w:sz="0" w:space="0" w:color="auto"/>
        <w:right w:val="none" w:sz="0" w:space="0" w:color="auto"/>
      </w:divBdr>
    </w:div>
    <w:div w:id="1587877767">
      <w:bodyDiv w:val="1"/>
      <w:marLeft w:val="0"/>
      <w:marRight w:val="0"/>
      <w:marTop w:val="0"/>
      <w:marBottom w:val="0"/>
      <w:divBdr>
        <w:top w:val="none" w:sz="0" w:space="0" w:color="auto"/>
        <w:left w:val="none" w:sz="0" w:space="0" w:color="auto"/>
        <w:bottom w:val="none" w:sz="0" w:space="0" w:color="auto"/>
        <w:right w:val="none" w:sz="0" w:space="0" w:color="auto"/>
      </w:divBdr>
    </w:div>
    <w:div w:id="1618487879">
      <w:bodyDiv w:val="1"/>
      <w:marLeft w:val="0"/>
      <w:marRight w:val="0"/>
      <w:marTop w:val="0"/>
      <w:marBottom w:val="0"/>
      <w:divBdr>
        <w:top w:val="none" w:sz="0" w:space="0" w:color="auto"/>
        <w:left w:val="none" w:sz="0" w:space="0" w:color="auto"/>
        <w:bottom w:val="none" w:sz="0" w:space="0" w:color="auto"/>
        <w:right w:val="none" w:sz="0" w:space="0" w:color="auto"/>
      </w:divBdr>
    </w:div>
    <w:div w:id="1682705879">
      <w:bodyDiv w:val="1"/>
      <w:marLeft w:val="0"/>
      <w:marRight w:val="0"/>
      <w:marTop w:val="0"/>
      <w:marBottom w:val="0"/>
      <w:divBdr>
        <w:top w:val="none" w:sz="0" w:space="0" w:color="auto"/>
        <w:left w:val="none" w:sz="0" w:space="0" w:color="auto"/>
        <w:bottom w:val="none" w:sz="0" w:space="0" w:color="auto"/>
        <w:right w:val="none" w:sz="0" w:space="0" w:color="auto"/>
      </w:divBdr>
    </w:div>
    <w:div w:id="1729303187">
      <w:bodyDiv w:val="1"/>
      <w:marLeft w:val="0"/>
      <w:marRight w:val="0"/>
      <w:marTop w:val="0"/>
      <w:marBottom w:val="0"/>
      <w:divBdr>
        <w:top w:val="none" w:sz="0" w:space="0" w:color="auto"/>
        <w:left w:val="none" w:sz="0" w:space="0" w:color="auto"/>
        <w:bottom w:val="none" w:sz="0" w:space="0" w:color="auto"/>
        <w:right w:val="none" w:sz="0" w:space="0" w:color="auto"/>
      </w:divBdr>
    </w:div>
    <w:div w:id="1744987174">
      <w:bodyDiv w:val="1"/>
      <w:marLeft w:val="0"/>
      <w:marRight w:val="0"/>
      <w:marTop w:val="0"/>
      <w:marBottom w:val="0"/>
      <w:divBdr>
        <w:top w:val="none" w:sz="0" w:space="0" w:color="auto"/>
        <w:left w:val="none" w:sz="0" w:space="0" w:color="auto"/>
        <w:bottom w:val="none" w:sz="0" w:space="0" w:color="auto"/>
        <w:right w:val="none" w:sz="0" w:space="0" w:color="auto"/>
      </w:divBdr>
    </w:div>
    <w:div w:id="1780220353">
      <w:bodyDiv w:val="1"/>
      <w:marLeft w:val="0"/>
      <w:marRight w:val="0"/>
      <w:marTop w:val="0"/>
      <w:marBottom w:val="0"/>
      <w:divBdr>
        <w:top w:val="none" w:sz="0" w:space="0" w:color="auto"/>
        <w:left w:val="none" w:sz="0" w:space="0" w:color="auto"/>
        <w:bottom w:val="none" w:sz="0" w:space="0" w:color="auto"/>
        <w:right w:val="none" w:sz="0" w:space="0" w:color="auto"/>
      </w:divBdr>
    </w:div>
    <w:div w:id="1827162343">
      <w:bodyDiv w:val="1"/>
      <w:marLeft w:val="0"/>
      <w:marRight w:val="0"/>
      <w:marTop w:val="0"/>
      <w:marBottom w:val="0"/>
      <w:divBdr>
        <w:top w:val="none" w:sz="0" w:space="0" w:color="auto"/>
        <w:left w:val="none" w:sz="0" w:space="0" w:color="auto"/>
        <w:bottom w:val="none" w:sz="0" w:space="0" w:color="auto"/>
        <w:right w:val="none" w:sz="0" w:space="0" w:color="auto"/>
      </w:divBdr>
      <w:divsChild>
        <w:div w:id="1899584007">
          <w:marLeft w:val="0"/>
          <w:marRight w:val="0"/>
          <w:marTop w:val="0"/>
          <w:marBottom w:val="0"/>
          <w:divBdr>
            <w:top w:val="none" w:sz="0" w:space="0" w:color="auto"/>
            <w:left w:val="none" w:sz="0" w:space="0" w:color="auto"/>
            <w:bottom w:val="none" w:sz="0" w:space="0" w:color="auto"/>
            <w:right w:val="none" w:sz="0" w:space="0" w:color="auto"/>
          </w:divBdr>
          <w:divsChild>
            <w:div w:id="15731976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39538125">
      <w:bodyDiv w:val="1"/>
      <w:marLeft w:val="0"/>
      <w:marRight w:val="0"/>
      <w:marTop w:val="0"/>
      <w:marBottom w:val="0"/>
      <w:divBdr>
        <w:top w:val="none" w:sz="0" w:space="0" w:color="auto"/>
        <w:left w:val="none" w:sz="0" w:space="0" w:color="auto"/>
        <w:bottom w:val="none" w:sz="0" w:space="0" w:color="auto"/>
        <w:right w:val="none" w:sz="0" w:space="0" w:color="auto"/>
      </w:divBdr>
    </w:div>
    <w:div w:id="1994873974">
      <w:bodyDiv w:val="1"/>
      <w:marLeft w:val="0"/>
      <w:marRight w:val="0"/>
      <w:marTop w:val="0"/>
      <w:marBottom w:val="0"/>
      <w:divBdr>
        <w:top w:val="none" w:sz="0" w:space="0" w:color="auto"/>
        <w:left w:val="none" w:sz="0" w:space="0" w:color="auto"/>
        <w:bottom w:val="none" w:sz="0" w:space="0" w:color="auto"/>
        <w:right w:val="none" w:sz="0" w:space="0" w:color="auto"/>
      </w:divBdr>
    </w:div>
    <w:div w:id="2004235391">
      <w:bodyDiv w:val="1"/>
      <w:marLeft w:val="0"/>
      <w:marRight w:val="0"/>
      <w:marTop w:val="0"/>
      <w:marBottom w:val="0"/>
      <w:divBdr>
        <w:top w:val="none" w:sz="0" w:space="0" w:color="auto"/>
        <w:left w:val="none" w:sz="0" w:space="0" w:color="auto"/>
        <w:bottom w:val="none" w:sz="0" w:space="0" w:color="auto"/>
        <w:right w:val="none" w:sz="0" w:space="0" w:color="auto"/>
      </w:divBdr>
    </w:div>
    <w:div w:id="2041970871">
      <w:bodyDiv w:val="1"/>
      <w:marLeft w:val="0"/>
      <w:marRight w:val="0"/>
      <w:marTop w:val="0"/>
      <w:marBottom w:val="0"/>
      <w:divBdr>
        <w:top w:val="none" w:sz="0" w:space="0" w:color="auto"/>
        <w:left w:val="none" w:sz="0" w:space="0" w:color="auto"/>
        <w:bottom w:val="none" w:sz="0" w:space="0" w:color="auto"/>
        <w:right w:val="none" w:sz="0" w:space="0" w:color="auto"/>
      </w:divBdr>
    </w:div>
    <w:div w:id="205292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numbering" Target="numbering.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6.xml"/><Relationship Id="rId20" Type="http://schemas.openxmlformats.org/officeDocument/2006/relationships/image" Target="media/image3.tiff"/><Relationship Id="rId29" Type="http://schemas.openxmlformats.org/officeDocument/2006/relationships/header" Target="header18.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3.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image" Target="media/image2.jpeg"/><Relationship Id="rId19" Type="http://schemas.openxmlformats.org/officeDocument/2006/relationships/header" Target="header9.xml"/><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jid\Application%20Data\Microsoft\Templates\Sampl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7D2C2-9398-44AF-B6F1-C09B9637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 2</Template>
  <TotalTime>155</TotalTime>
  <Pages>35</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PhD Thesis</vt:lpstr>
    </vt:vector>
  </TitlesOfParts>
  <Company>Iran University of Science and Technology</Company>
  <LinksUpToDate>false</LinksUpToDate>
  <CharactersWithSpaces>11134</CharactersWithSpaces>
  <SharedDoc>false</SharedDoc>
  <HyperlinkBase/>
  <HLinks>
    <vt:vector size="414" baseType="variant">
      <vt:variant>
        <vt:i4>2031676</vt:i4>
      </vt:variant>
      <vt:variant>
        <vt:i4>410</vt:i4>
      </vt:variant>
      <vt:variant>
        <vt:i4>0</vt:i4>
      </vt:variant>
      <vt:variant>
        <vt:i4>5</vt:i4>
      </vt:variant>
      <vt:variant>
        <vt:lpwstr/>
      </vt:variant>
      <vt:variant>
        <vt:lpwstr>_Toc139965270</vt:lpwstr>
      </vt:variant>
      <vt:variant>
        <vt:i4>1966140</vt:i4>
      </vt:variant>
      <vt:variant>
        <vt:i4>404</vt:i4>
      </vt:variant>
      <vt:variant>
        <vt:i4>0</vt:i4>
      </vt:variant>
      <vt:variant>
        <vt:i4>5</vt:i4>
      </vt:variant>
      <vt:variant>
        <vt:lpwstr/>
      </vt:variant>
      <vt:variant>
        <vt:lpwstr>_Toc139965269</vt:lpwstr>
      </vt:variant>
      <vt:variant>
        <vt:i4>1966140</vt:i4>
      </vt:variant>
      <vt:variant>
        <vt:i4>398</vt:i4>
      </vt:variant>
      <vt:variant>
        <vt:i4>0</vt:i4>
      </vt:variant>
      <vt:variant>
        <vt:i4>5</vt:i4>
      </vt:variant>
      <vt:variant>
        <vt:lpwstr/>
      </vt:variant>
      <vt:variant>
        <vt:lpwstr>_Toc139965268</vt:lpwstr>
      </vt:variant>
      <vt:variant>
        <vt:i4>1966140</vt:i4>
      </vt:variant>
      <vt:variant>
        <vt:i4>392</vt:i4>
      </vt:variant>
      <vt:variant>
        <vt:i4>0</vt:i4>
      </vt:variant>
      <vt:variant>
        <vt:i4>5</vt:i4>
      </vt:variant>
      <vt:variant>
        <vt:lpwstr/>
      </vt:variant>
      <vt:variant>
        <vt:lpwstr>_Toc139965267</vt:lpwstr>
      </vt:variant>
      <vt:variant>
        <vt:i4>1966140</vt:i4>
      </vt:variant>
      <vt:variant>
        <vt:i4>386</vt:i4>
      </vt:variant>
      <vt:variant>
        <vt:i4>0</vt:i4>
      </vt:variant>
      <vt:variant>
        <vt:i4>5</vt:i4>
      </vt:variant>
      <vt:variant>
        <vt:lpwstr/>
      </vt:variant>
      <vt:variant>
        <vt:lpwstr>_Toc139965266</vt:lpwstr>
      </vt:variant>
      <vt:variant>
        <vt:i4>1966140</vt:i4>
      </vt:variant>
      <vt:variant>
        <vt:i4>380</vt:i4>
      </vt:variant>
      <vt:variant>
        <vt:i4>0</vt:i4>
      </vt:variant>
      <vt:variant>
        <vt:i4>5</vt:i4>
      </vt:variant>
      <vt:variant>
        <vt:lpwstr/>
      </vt:variant>
      <vt:variant>
        <vt:lpwstr>_Toc139965265</vt:lpwstr>
      </vt:variant>
      <vt:variant>
        <vt:i4>1966140</vt:i4>
      </vt:variant>
      <vt:variant>
        <vt:i4>374</vt:i4>
      </vt:variant>
      <vt:variant>
        <vt:i4>0</vt:i4>
      </vt:variant>
      <vt:variant>
        <vt:i4>5</vt:i4>
      </vt:variant>
      <vt:variant>
        <vt:lpwstr/>
      </vt:variant>
      <vt:variant>
        <vt:lpwstr>_Toc139965264</vt:lpwstr>
      </vt:variant>
      <vt:variant>
        <vt:i4>1966140</vt:i4>
      </vt:variant>
      <vt:variant>
        <vt:i4>368</vt:i4>
      </vt:variant>
      <vt:variant>
        <vt:i4>0</vt:i4>
      </vt:variant>
      <vt:variant>
        <vt:i4>5</vt:i4>
      </vt:variant>
      <vt:variant>
        <vt:lpwstr/>
      </vt:variant>
      <vt:variant>
        <vt:lpwstr>_Toc139965263</vt:lpwstr>
      </vt:variant>
      <vt:variant>
        <vt:i4>1966140</vt:i4>
      </vt:variant>
      <vt:variant>
        <vt:i4>362</vt:i4>
      </vt:variant>
      <vt:variant>
        <vt:i4>0</vt:i4>
      </vt:variant>
      <vt:variant>
        <vt:i4>5</vt:i4>
      </vt:variant>
      <vt:variant>
        <vt:lpwstr/>
      </vt:variant>
      <vt:variant>
        <vt:lpwstr>_Toc139965262</vt:lpwstr>
      </vt:variant>
      <vt:variant>
        <vt:i4>1966140</vt:i4>
      </vt:variant>
      <vt:variant>
        <vt:i4>356</vt:i4>
      </vt:variant>
      <vt:variant>
        <vt:i4>0</vt:i4>
      </vt:variant>
      <vt:variant>
        <vt:i4>5</vt:i4>
      </vt:variant>
      <vt:variant>
        <vt:lpwstr/>
      </vt:variant>
      <vt:variant>
        <vt:lpwstr>_Toc139965261</vt:lpwstr>
      </vt:variant>
      <vt:variant>
        <vt:i4>1966140</vt:i4>
      </vt:variant>
      <vt:variant>
        <vt:i4>350</vt:i4>
      </vt:variant>
      <vt:variant>
        <vt:i4>0</vt:i4>
      </vt:variant>
      <vt:variant>
        <vt:i4>5</vt:i4>
      </vt:variant>
      <vt:variant>
        <vt:lpwstr/>
      </vt:variant>
      <vt:variant>
        <vt:lpwstr>_Toc139965260</vt:lpwstr>
      </vt:variant>
      <vt:variant>
        <vt:i4>1900604</vt:i4>
      </vt:variant>
      <vt:variant>
        <vt:i4>344</vt:i4>
      </vt:variant>
      <vt:variant>
        <vt:i4>0</vt:i4>
      </vt:variant>
      <vt:variant>
        <vt:i4>5</vt:i4>
      </vt:variant>
      <vt:variant>
        <vt:lpwstr/>
      </vt:variant>
      <vt:variant>
        <vt:lpwstr>_Toc139965259</vt:lpwstr>
      </vt:variant>
      <vt:variant>
        <vt:i4>1900604</vt:i4>
      </vt:variant>
      <vt:variant>
        <vt:i4>338</vt:i4>
      </vt:variant>
      <vt:variant>
        <vt:i4>0</vt:i4>
      </vt:variant>
      <vt:variant>
        <vt:i4>5</vt:i4>
      </vt:variant>
      <vt:variant>
        <vt:lpwstr/>
      </vt:variant>
      <vt:variant>
        <vt:lpwstr>_Toc139965258</vt:lpwstr>
      </vt:variant>
      <vt:variant>
        <vt:i4>1900604</vt:i4>
      </vt:variant>
      <vt:variant>
        <vt:i4>332</vt:i4>
      </vt:variant>
      <vt:variant>
        <vt:i4>0</vt:i4>
      </vt:variant>
      <vt:variant>
        <vt:i4>5</vt:i4>
      </vt:variant>
      <vt:variant>
        <vt:lpwstr/>
      </vt:variant>
      <vt:variant>
        <vt:lpwstr>_Toc139965257</vt:lpwstr>
      </vt:variant>
      <vt:variant>
        <vt:i4>1900604</vt:i4>
      </vt:variant>
      <vt:variant>
        <vt:i4>326</vt:i4>
      </vt:variant>
      <vt:variant>
        <vt:i4>0</vt:i4>
      </vt:variant>
      <vt:variant>
        <vt:i4>5</vt:i4>
      </vt:variant>
      <vt:variant>
        <vt:lpwstr/>
      </vt:variant>
      <vt:variant>
        <vt:lpwstr>_Toc139965256</vt:lpwstr>
      </vt:variant>
      <vt:variant>
        <vt:i4>1900604</vt:i4>
      </vt:variant>
      <vt:variant>
        <vt:i4>320</vt:i4>
      </vt:variant>
      <vt:variant>
        <vt:i4>0</vt:i4>
      </vt:variant>
      <vt:variant>
        <vt:i4>5</vt:i4>
      </vt:variant>
      <vt:variant>
        <vt:lpwstr/>
      </vt:variant>
      <vt:variant>
        <vt:lpwstr>_Toc139965255</vt:lpwstr>
      </vt:variant>
      <vt:variant>
        <vt:i4>1900604</vt:i4>
      </vt:variant>
      <vt:variant>
        <vt:i4>314</vt:i4>
      </vt:variant>
      <vt:variant>
        <vt:i4>0</vt:i4>
      </vt:variant>
      <vt:variant>
        <vt:i4>5</vt:i4>
      </vt:variant>
      <vt:variant>
        <vt:lpwstr/>
      </vt:variant>
      <vt:variant>
        <vt:lpwstr>_Toc139965254</vt:lpwstr>
      </vt:variant>
      <vt:variant>
        <vt:i4>1900604</vt:i4>
      </vt:variant>
      <vt:variant>
        <vt:i4>308</vt:i4>
      </vt:variant>
      <vt:variant>
        <vt:i4>0</vt:i4>
      </vt:variant>
      <vt:variant>
        <vt:i4>5</vt:i4>
      </vt:variant>
      <vt:variant>
        <vt:lpwstr/>
      </vt:variant>
      <vt:variant>
        <vt:lpwstr>_Toc139965253</vt:lpwstr>
      </vt:variant>
      <vt:variant>
        <vt:i4>1900604</vt:i4>
      </vt:variant>
      <vt:variant>
        <vt:i4>302</vt:i4>
      </vt:variant>
      <vt:variant>
        <vt:i4>0</vt:i4>
      </vt:variant>
      <vt:variant>
        <vt:i4>5</vt:i4>
      </vt:variant>
      <vt:variant>
        <vt:lpwstr/>
      </vt:variant>
      <vt:variant>
        <vt:lpwstr>_Toc139965252</vt:lpwstr>
      </vt:variant>
      <vt:variant>
        <vt:i4>1900604</vt:i4>
      </vt:variant>
      <vt:variant>
        <vt:i4>296</vt:i4>
      </vt:variant>
      <vt:variant>
        <vt:i4>0</vt:i4>
      </vt:variant>
      <vt:variant>
        <vt:i4>5</vt:i4>
      </vt:variant>
      <vt:variant>
        <vt:lpwstr/>
      </vt:variant>
      <vt:variant>
        <vt:lpwstr>_Toc139965251</vt:lpwstr>
      </vt:variant>
      <vt:variant>
        <vt:i4>1900604</vt:i4>
      </vt:variant>
      <vt:variant>
        <vt:i4>290</vt:i4>
      </vt:variant>
      <vt:variant>
        <vt:i4>0</vt:i4>
      </vt:variant>
      <vt:variant>
        <vt:i4>5</vt:i4>
      </vt:variant>
      <vt:variant>
        <vt:lpwstr/>
      </vt:variant>
      <vt:variant>
        <vt:lpwstr>_Toc139965250</vt:lpwstr>
      </vt:variant>
      <vt:variant>
        <vt:i4>1835068</vt:i4>
      </vt:variant>
      <vt:variant>
        <vt:i4>284</vt:i4>
      </vt:variant>
      <vt:variant>
        <vt:i4>0</vt:i4>
      </vt:variant>
      <vt:variant>
        <vt:i4>5</vt:i4>
      </vt:variant>
      <vt:variant>
        <vt:lpwstr/>
      </vt:variant>
      <vt:variant>
        <vt:lpwstr>_Toc139965249</vt:lpwstr>
      </vt:variant>
      <vt:variant>
        <vt:i4>1835068</vt:i4>
      </vt:variant>
      <vt:variant>
        <vt:i4>278</vt:i4>
      </vt:variant>
      <vt:variant>
        <vt:i4>0</vt:i4>
      </vt:variant>
      <vt:variant>
        <vt:i4>5</vt:i4>
      </vt:variant>
      <vt:variant>
        <vt:lpwstr/>
      </vt:variant>
      <vt:variant>
        <vt:lpwstr>_Toc139965248</vt:lpwstr>
      </vt:variant>
      <vt:variant>
        <vt:i4>1835068</vt:i4>
      </vt:variant>
      <vt:variant>
        <vt:i4>272</vt:i4>
      </vt:variant>
      <vt:variant>
        <vt:i4>0</vt:i4>
      </vt:variant>
      <vt:variant>
        <vt:i4>5</vt:i4>
      </vt:variant>
      <vt:variant>
        <vt:lpwstr/>
      </vt:variant>
      <vt:variant>
        <vt:lpwstr>_Toc139965247</vt:lpwstr>
      </vt:variant>
      <vt:variant>
        <vt:i4>1835068</vt:i4>
      </vt:variant>
      <vt:variant>
        <vt:i4>266</vt:i4>
      </vt:variant>
      <vt:variant>
        <vt:i4>0</vt:i4>
      </vt:variant>
      <vt:variant>
        <vt:i4>5</vt:i4>
      </vt:variant>
      <vt:variant>
        <vt:lpwstr/>
      </vt:variant>
      <vt:variant>
        <vt:lpwstr>_Toc139965246</vt:lpwstr>
      </vt:variant>
      <vt:variant>
        <vt:i4>1835068</vt:i4>
      </vt:variant>
      <vt:variant>
        <vt:i4>260</vt:i4>
      </vt:variant>
      <vt:variant>
        <vt:i4>0</vt:i4>
      </vt:variant>
      <vt:variant>
        <vt:i4>5</vt:i4>
      </vt:variant>
      <vt:variant>
        <vt:lpwstr/>
      </vt:variant>
      <vt:variant>
        <vt:lpwstr>_Toc139965245</vt:lpwstr>
      </vt:variant>
      <vt:variant>
        <vt:i4>1835068</vt:i4>
      </vt:variant>
      <vt:variant>
        <vt:i4>254</vt:i4>
      </vt:variant>
      <vt:variant>
        <vt:i4>0</vt:i4>
      </vt:variant>
      <vt:variant>
        <vt:i4>5</vt:i4>
      </vt:variant>
      <vt:variant>
        <vt:lpwstr/>
      </vt:variant>
      <vt:variant>
        <vt:lpwstr>_Toc139965244</vt:lpwstr>
      </vt:variant>
      <vt:variant>
        <vt:i4>1835068</vt:i4>
      </vt:variant>
      <vt:variant>
        <vt:i4>248</vt:i4>
      </vt:variant>
      <vt:variant>
        <vt:i4>0</vt:i4>
      </vt:variant>
      <vt:variant>
        <vt:i4>5</vt:i4>
      </vt:variant>
      <vt:variant>
        <vt:lpwstr/>
      </vt:variant>
      <vt:variant>
        <vt:lpwstr>_Toc139965243</vt:lpwstr>
      </vt:variant>
      <vt:variant>
        <vt:i4>1835068</vt:i4>
      </vt:variant>
      <vt:variant>
        <vt:i4>242</vt:i4>
      </vt:variant>
      <vt:variant>
        <vt:i4>0</vt:i4>
      </vt:variant>
      <vt:variant>
        <vt:i4>5</vt:i4>
      </vt:variant>
      <vt:variant>
        <vt:lpwstr/>
      </vt:variant>
      <vt:variant>
        <vt:lpwstr>_Toc139965242</vt:lpwstr>
      </vt:variant>
      <vt:variant>
        <vt:i4>1835068</vt:i4>
      </vt:variant>
      <vt:variant>
        <vt:i4>236</vt:i4>
      </vt:variant>
      <vt:variant>
        <vt:i4>0</vt:i4>
      </vt:variant>
      <vt:variant>
        <vt:i4>5</vt:i4>
      </vt:variant>
      <vt:variant>
        <vt:lpwstr/>
      </vt:variant>
      <vt:variant>
        <vt:lpwstr>_Toc139965241</vt:lpwstr>
      </vt:variant>
      <vt:variant>
        <vt:i4>1835068</vt:i4>
      </vt:variant>
      <vt:variant>
        <vt:i4>230</vt:i4>
      </vt:variant>
      <vt:variant>
        <vt:i4>0</vt:i4>
      </vt:variant>
      <vt:variant>
        <vt:i4>5</vt:i4>
      </vt:variant>
      <vt:variant>
        <vt:lpwstr/>
      </vt:variant>
      <vt:variant>
        <vt:lpwstr>_Toc139965240</vt:lpwstr>
      </vt:variant>
      <vt:variant>
        <vt:i4>1769532</vt:i4>
      </vt:variant>
      <vt:variant>
        <vt:i4>224</vt:i4>
      </vt:variant>
      <vt:variant>
        <vt:i4>0</vt:i4>
      </vt:variant>
      <vt:variant>
        <vt:i4>5</vt:i4>
      </vt:variant>
      <vt:variant>
        <vt:lpwstr/>
      </vt:variant>
      <vt:variant>
        <vt:lpwstr>_Toc139965239</vt:lpwstr>
      </vt:variant>
      <vt:variant>
        <vt:i4>1769532</vt:i4>
      </vt:variant>
      <vt:variant>
        <vt:i4>218</vt:i4>
      </vt:variant>
      <vt:variant>
        <vt:i4>0</vt:i4>
      </vt:variant>
      <vt:variant>
        <vt:i4>5</vt:i4>
      </vt:variant>
      <vt:variant>
        <vt:lpwstr/>
      </vt:variant>
      <vt:variant>
        <vt:lpwstr>_Toc139965238</vt:lpwstr>
      </vt:variant>
      <vt:variant>
        <vt:i4>1769532</vt:i4>
      </vt:variant>
      <vt:variant>
        <vt:i4>212</vt:i4>
      </vt:variant>
      <vt:variant>
        <vt:i4>0</vt:i4>
      </vt:variant>
      <vt:variant>
        <vt:i4>5</vt:i4>
      </vt:variant>
      <vt:variant>
        <vt:lpwstr/>
      </vt:variant>
      <vt:variant>
        <vt:lpwstr>_Toc139965237</vt:lpwstr>
      </vt:variant>
      <vt:variant>
        <vt:i4>1769532</vt:i4>
      </vt:variant>
      <vt:variant>
        <vt:i4>206</vt:i4>
      </vt:variant>
      <vt:variant>
        <vt:i4>0</vt:i4>
      </vt:variant>
      <vt:variant>
        <vt:i4>5</vt:i4>
      </vt:variant>
      <vt:variant>
        <vt:lpwstr/>
      </vt:variant>
      <vt:variant>
        <vt:lpwstr>_Toc139965236</vt:lpwstr>
      </vt:variant>
      <vt:variant>
        <vt:i4>1769532</vt:i4>
      </vt:variant>
      <vt:variant>
        <vt:i4>200</vt:i4>
      </vt:variant>
      <vt:variant>
        <vt:i4>0</vt:i4>
      </vt:variant>
      <vt:variant>
        <vt:i4>5</vt:i4>
      </vt:variant>
      <vt:variant>
        <vt:lpwstr/>
      </vt:variant>
      <vt:variant>
        <vt:lpwstr>_Toc139965235</vt:lpwstr>
      </vt:variant>
      <vt:variant>
        <vt:i4>1769532</vt:i4>
      </vt:variant>
      <vt:variant>
        <vt:i4>194</vt:i4>
      </vt:variant>
      <vt:variant>
        <vt:i4>0</vt:i4>
      </vt:variant>
      <vt:variant>
        <vt:i4>5</vt:i4>
      </vt:variant>
      <vt:variant>
        <vt:lpwstr/>
      </vt:variant>
      <vt:variant>
        <vt:lpwstr>_Toc139965234</vt:lpwstr>
      </vt:variant>
      <vt:variant>
        <vt:i4>1769532</vt:i4>
      </vt:variant>
      <vt:variant>
        <vt:i4>188</vt:i4>
      </vt:variant>
      <vt:variant>
        <vt:i4>0</vt:i4>
      </vt:variant>
      <vt:variant>
        <vt:i4>5</vt:i4>
      </vt:variant>
      <vt:variant>
        <vt:lpwstr/>
      </vt:variant>
      <vt:variant>
        <vt:lpwstr>_Toc139965233</vt:lpwstr>
      </vt:variant>
      <vt:variant>
        <vt:i4>1769532</vt:i4>
      </vt:variant>
      <vt:variant>
        <vt:i4>182</vt:i4>
      </vt:variant>
      <vt:variant>
        <vt:i4>0</vt:i4>
      </vt:variant>
      <vt:variant>
        <vt:i4>5</vt:i4>
      </vt:variant>
      <vt:variant>
        <vt:lpwstr/>
      </vt:variant>
      <vt:variant>
        <vt:lpwstr>_Toc139965232</vt:lpwstr>
      </vt:variant>
      <vt:variant>
        <vt:i4>1769532</vt:i4>
      </vt:variant>
      <vt:variant>
        <vt:i4>176</vt:i4>
      </vt:variant>
      <vt:variant>
        <vt:i4>0</vt:i4>
      </vt:variant>
      <vt:variant>
        <vt:i4>5</vt:i4>
      </vt:variant>
      <vt:variant>
        <vt:lpwstr/>
      </vt:variant>
      <vt:variant>
        <vt:lpwstr>_Toc139965231</vt:lpwstr>
      </vt:variant>
      <vt:variant>
        <vt:i4>1769532</vt:i4>
      </vt:variant>
      <vt:variant>
        <vt:i4>170</vt:i4>
      </vt:variant>
      <vt:variant>
        <vt:i4>0</vt:i4>
      </vt:variant>
      <vt:variant>
        <vt:i4>5</vt:i4>
      </vt:variant>
      <vt:variant>
        <vt:lpwstr/>
      </vt:variant>
      <vt:variant>
        <vt:lpwstr>_Toc139965230</vt:lpwstr>
      </vt:variant>
      <vt:variant>
        <vt:i4>1703996</vt:i4>
      </vt:variant>
      <vt:variant>
        <vt:i4>164</vt:i4>
      </vt:variant>
      <vt:variant>
        <vt:i4>0</vt:i4>
      </vt:variant>
      <vt:variant>
        <vt:i4>5</vt:i4>
      </vt:variant>
      <vt:variant>
        <vt:lpwstr/>
      </vt:variant>
      <vt:variant>
        <vt:lpwstr>_Toc139965229</vt:lpwstr>
      </vt:variant>
      <vt:variant>
        <vt:i4>1703996</vt:i4>
      </vt:variant>
      <vt:variant>
        <vt:i4>158</vt:i4>
      </vt:variant>
      <vt:variant>
        <vt:i4>0</vt:i4>
      </vt:variant>
      <vt:variant>
        <vt:i4>5</vt:i4>
      </vt:variant>
      <vt:variant>
        <vt:lpwstr/>
      </vt:variant>
      <vt:variant>
        <vt:lpwstr>_Toc139965228</vt:lpwstr>
      </vt:variant>
      <vt:variant>
        <vt:i4>1703996</vt:i4>
      </vt:variant>
      <vt:variant>
        <vt:i4>152</vt:i4>
      </vt:variant>
      <vt:variant>
        <vt:i4>0</vt:i4>
      </vt:variant>
      <vt:variant>
        <vt:i4>5</vt:i4>
      </vt:variant>
      <vt:variant>
        <vt:lpwstr/>
      </vt:variant>
      <vt:variant>
        <vt:lpwstr>_Toc139965227</vt:lpwstr>
      </vt:variant>
      <vt:variant>
        <vt:i4>1703996</vt:i4>
      </vt:variant>
      <vt:variant>
        <vt:i4>146</vt:i4>
      </vt:variant>
      <vt:variant>
        <vt:i4>0</vt:i4>
      </vt:variant>
      <vt:variant>
        <vt:i4>5</vt:i4>
      </vt:variant>
      <vt:variant>
        <vt:lpwstr/>
      </vt:variant>
      <vt:variant>
        <vt:lpwstr>_Toc139965226</vt:lpwstr>
      </vt:variant>
      <vt:variant>
        <vt:i4>1703996</vt:i4>
      </vt:variant>
      <vt:variant>
        <vt:i4>140</vt:i4>
      </vt:variant>
      <vt:variant>
        <vt:i4>0</vt:i4>
      </vt:variant>
      <vt:variant>
        <vt:i4>5</vt:i4>
      </vt:variant>
      <vt:variant>
        <vt:lpwstr/>
      </vt:variant>
      <vt:variant>
        <vt:lpwstr>_Toc139965225</vt:lpwstr>
      </vt:variant>
      <vt:variant>
        <vt:i4>1703996</vt:i4>
      </vt:variant>
      <vt:variant>
        <vt:i4>134</vt:i4>
      </vt:variant>
      <vt:variant>
        <vt:i4>0</vt:i4>
      </vt:variant>
      <vt:variant>
        <vt:i4>5</vt:i4>
      </vt:variant>
      <vt:variant>
        <vt:lpwstr/>
      </vt:variant>
      <vt:variant>
        <vt:lpwstr>_Toc139965224</vt:lpwstr>
      </vt:variant>
      <vt:variant>
        <vt:i4>1703996</vt:i4>
      </vt:variant>
      <vt:variant>
        <vt:i4>128</vt:i4>
      </vt:variant>
      <vt:variant>
        <vt:i4>0</vt:i4>
      </vt:variant>
      <vt:variant>
        <vt:i4>5</vt:i4>
      </vt:variant>
      <vt:variant>
        <vt:lpwstr/>
      </vt:variant>
      <vt:variant>
        <vt:lpwstr>_Toc139965223</vt:lpwstr>
      </vt:variant>
      <vt:variant>
        <vt:i4>1703996</vt:i4>
      </vt:variant>
      <vt:variant>
        <vt:i4>122</vt:i4>
      </vt:variant>
      <vt:variant>
        <vt:i4>0</vt:i4>
      </vt:variant>
      <vt:variant>
        <vt:i4>5</vt:i4>
      </vt:variant>
      <vt:variant>
        <vt:lpwstr/>
      </vt:variant>
      <vt:variant>
        <vt:lpwstr>_Toc139965222</vt:lpwstr>
      </vt:variant>
      <vt:variant>
        <vt:i4>1703996</vt:i4>
      </vt:variant>
      <vt:variant>
        <vt:i4>116</vt:i4>
      </vt:variant>
      <vt:variant>
        <vt:i4>0</vt:i4>
      </vt:variant>
      <vt:variant>
        <vt:i4>5</vt:i4>
      </vt:variant>
      <vt:variant>
        <vt:lpwstr/>
      </vt:variant>
      <vt:variant>
        <vt:lpwstr>_Toc139965221</vt:lpwstr>
      </vt:variant>
      <vt:variant>
        <vt:i4>1703996</vt:i4>
      </vt:variant>
      <vt:variant>
        <vt:i4>110</vt:i4>
      </vt:variant>
      <vt:variant>
        <vt:i4>0</vt:i4>
      </vt:variant>
      <vt:variant>
        <vt:i4>5</vt:i4>
      </vt:variant>
      <vt:variant>
        <vt:lpwstr/>
      </vt:variant>
      <vt:variant>
        <vt:lpwstr>_Toc139965220</vt:lpwstr>
      </vt:variant>
      <vt:variant>
        <vt:i4>1638460</vt:i4>
      </vt:variant>
      <vt:variant>
        <vt:i4>104</vt:i4>
      </vt:variant>
      <vt:variant>
        <vt:i4>0</vt:i4>
      </vt:variant>
      <vt:variant>
        <vt:i4>5</vt:i4>
      </vt:variant>
      <vt:variant>
        <vt:lpwstr/>
      </vt:variant>
      <vt:variant>
        <vt:lpwstr>_Toc139965219</vt:lpwstr>
      </vt:variant>
      <vt:variant>
        <vt:i4>1638460</vt:i4>
      </vt:variant>
      <vt:variant>
        <vt:i4>98</vt:i4>
      </vt:variant>
      <vt:variant>
        <vt:i4>0</vt:i4>
      </vt:variant>
      <vt:variant>
        <vt:i4>5</vt:i4>
      </vt:variant>
      <vt:variant>
        <vt:lpwstr/>
      </vt:variant>
      <vt:variant>
        <vt:lpwstr>_Toc139965218</vt:lpwstr>
      </vt:variant>
      <vt:variant>
        <vt:i4>1638460</vt:i4>
      </vt:variant>
      <vt:variant>
        <vt:i4>92</vt:i4>
      </vt:variant>
      <vt:variant>
        <vt:i4>0</vt:i4>
      </vt:variant>
      <vt:variant>
        <vt:i4>5</vt:i4>
      </vt:variant>
      <vt:variant>
        <vt:lpwstr/>
      </vt:variant>
      <vt:variant>
        <vt:lpwstr>_Toc139965217</vt:lpwstr>
      </vt:variant>
      <vt:variant>
        <vt:i4>1638460</vt:i4>
      </vt:variant>
      <vt:variant>
        <vt:i4>86</vt:i4>
      </vt:variant>
      <vt:variant>
        <vt:i4>0</vt:i4>
      </vt:variant>
      <vt:variant>
        <vt:i4>5</vt:i4>
      </vt:variant>
      <vt:variant>
        <vt:lpwstr/>
      </vt:variant>
      <vt:variant>
        <vt:lpwstr>_Toc139965216</vt:lpwstr>
      </vt:variant>
      <vt:variant>
        <vt:i4>1638460</vt:i4>
      </vt:variant>
      <vt:variant>
        <vt:i4>80</vt:i4>
      </vt:variant>
      <vt:variant>
        <vt:i4>0</vt:i4>
      </vt:variant>
      <vt:variant>
        <vt:i4>5</vt:i4>
      </vt:variant>
      <vt:variant>
        <vt:lpwstr/>
      </vt:variant>
      <vt:variant>
        <vt:lpwstr>_Toc139965215</vt:lpwstr>
      </vt:variant>
      <vt:variant>
        <vt:i4>1638460</vt:i4>
      </vt:variant>
      <vt:variant>
        <vt:i4>74</vt:i4>
      </vt:variant>
      <vt:variant>
        <vt:i4>0</vt:i4>
      </vt:variant>
      <vt:variant>
        <vt:i4>5</vt:i4>
      </vt:variant>
      <vt:variant>
        <vt:lpwstr/>
      </vt:variant>
      <vt:variant>
        <vt:lpwstr>_Toc139965214</vt:lpwstr>
      </vt:variant>
      <vt:variant>
        <vt:i4>1638460</vt:i4>
      </vt:variant>
      <vt:variant>
        <vt:i4>68</vt:i4>
      </vt:variant>
      <vt:variant>
        <vt:i4>0</vt:i4>
      </vt:variant>
      <vt:variant>
        <vt:i4>5</vt:i4>
      </vt:variant>
      <vt:variant>
        <vt:lpwstr/>
      </vt:variant>
      <vt:variant>
        <vt:lpwstr>_Toc139965213</vt:lpwstr>
      </vt:variant>
      <vt:variant>
        <vt:i4>1638460</vt:i4>
      </vt:variant>
      <vt:variant>
        <vt:i4>62</vt:i4>
      </vt:variant>
      <vt:variant>
        <vt:i4>0</vt:i4>
      </vt:variant>
      <vt:variant>
        <vt:i4>5</vt:i4>
      </vt:variant>
      <vt:variant>
        <vt:lpwstr/>
      </vt:variant>
      <vt:variant>
        <vt:lpwstr>_Toc139965212</vt:lpwstr>
      </vt:variant>
      <vt:variant>
        <vt:i4>1638460</vt:i4>
      </vt:variant>
      <vt:variant>
        <vt:i4>56</vt:i4>
      </vt:variant>
      <vt:variant>
        <vt:i4>0</vt:i4>
      </vt:variant>
      <vt:variant>
        <vt:i4>5</vt:i4>
      </vt:variant>
      <vt:variant>
        <vt:lpwstr/>
      </vt:variant>
      <vt:variant>
        <vt:lpwstr>_Toc139965211</vt:lpwstr>
      </vt:variant>
      <vt:variant>
        <vt:i4>1638460</vt:i4>
      </vt:variant>
      <vt:variant>
        <vt:i4>50</vt:i4>
      </vt:variant>
      <vt:variant>
        <vt:i4>0</vt:i4>
      </vt:variant>
      <vt:variant>
        <vt:i4>5</vt:i4>
      </vt:variant>
      <vt:variant>
        <vt:lpwstr/>
      </vt:variant>
      <vt:variant>
        <vt:lpwstr>_Toc139965210</vt:lpwstr>
      </vt:variant>
      <vt:variant>
        <vt:i4>1572924</vt:i4>
      </vt:variant>
      <vt:variant>
        <vt:i4>44</vt:i4>
      </vt:variant>
      <vt:variant>
        <vt:i4>0</vt:i4>
      </vt:variant>
      <vt:variant>
        <vt:i4>5</vt:i4>
      </vt:variant>
      <vt:variant>
        <vt:lpwstr/>
      </vt:variant>
      <vt:variant>
        <vt:lpwstr>_Toc139965209</vt:lpwstr>
      </vt:variant>
      <vt:variant>
        <vt:i4>1572924</vt:i4>
      </vt:variant>
      <vt:variant>
        <vt:i4>38</vt:i4>
      </vt:variant>
      <vt:variant>
        <vt:i4>0</vt:i4>
      </vt:variant>
      <vt:variant>
        <vt:i4>5</vt:i4>
      </vt:variant>
      <vt:variant>
        <vt:lpwstr/>
      </vt:variant>
      <vt:variant>
        <vt:lpwstr>_Toc139965208</vt:lpwstr>
      </vt:variant>
      <vt:variant>
        <vt:i4>1572924</vt:i4>
      </vt:variant>
      <vt:variant>
        <vt:i4>32</vt:i4>
      </vt:variant>
      <vt:variant>
        <vt:i4>0</vt:i4>
      </vt:variant>
      <vt:variant>
        <vt:i4>5</vt:i4>
      </vt:variant>
      <vt:variant>
        <vt:lpwstr/>
      </vt:variant>
      <vt:variant>
        <vt:lpwstr>_Toc139965207</vt:lpwstr>
      </vt:variant>
      <vt:variant>
        <vt:i4>1572924</vt:i4>
      </vt:variant>
      <vt:variant>
        <vt:i4>26</vt:i4>
      </vt:variant>
      <vt:variant>
        <vt:i4>0</vt:i4>
      </vt:variant>
      <vt:variant>
        <vt:i4>5</vt:i4>
      </vt:variant>
      <vt:variant>
        <vt:lpwstr/>
      </vt:variant>
      <vt:variant>
        <vt:lpwstr>_Toc139965206</vt:lpwstr>
      </vt:variant>
      <vt:variant>
        <vt:i4>1572924</vt:i4>
      </vt:variant>
      <vt:variant>
        <vt:i4>20</vt:i4>
      </vt:variant>
      <vt:variant>
        <vt:i4>0</vt:i4>
      </vt:variant>
      <vt:variant>
        <vt:i4>5</vt:i4>
      </vt:variant>
      <vt:variant>
        <vt:lpwstr/>
      </vt:variant>
      <vt:variant>
        <vt:lpwstr>_Toc139965205</vt:lpwstr>
      </vt:variant>
      <vt:variant>
        <vt:i4>1572924</vt:i4>
      </vt:variant>
      <vt:variant>
        <vt:i4>14</vt:i4>
      </vt:variant>
      <vt:variant>
        <vt:i4>0</vt:i4>
      </vt:variant>
      <vt:variant>
        <vt:i4>5</vt:i4>
      </vt:variant>
      <vt:variant>
        <vt:lpwstr/>
      </vt:variant>
      <vt:variant>
        <vt:lpwstr>_Toc139965204</vt:lpwstr>
      </vt:variant>
      <vt:variant>
        <vt:i4>1572924</vt:i4>
      </vt:variant>
      <vt:variant>
        <vt:i4>8</vt:i4>
      </vt:variant>
      <vt:variant>
        <vt:i4>0</vt:i4>
      </vt:variant>
      <vt:variant>
        <vt:i4>5</vt:i4>
      </vt:variant>
      <vt:variant>
        <vt:lpwstr/>
      </vt:variant>
      <vt:variant>
        <vt:lpwstr>_Toc139965203</vt:lpwstr>
      </vt:variant>
      <vt:variant>
        <vt:i4>1572924</vt:i4>
      </vt:variant>
      <vt:variant>
        <vt:i4>2</vt:i4>
      </vt:variant>
      <vt:variant>
        <vt:i4>0</vt:i4>
      </vt:variant>
      <vt:variant>
        <vt:i4>5</vt:i4>
      </vt:variant>
      <vt:variant>
        <vt:lpwstr/>
      </vt:variant>
      <vt:variant>
        <vt:lpwstr>_Toc139965202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 Thesis</dc:title>
  <dc:subject>Mechahnical Properties</dc:subject>
  <dc:creator>Majid Abbasi</dc:creator>
  <cp:keywords>Austenitic Steel SFE Twin</cp:keywords>
  <cp:lastModifiedBy>HP</cp:lastModifiedBy>
  <cp:revision>105</cp:revision>
  <cp:lastPrinted>2012-02-05T08:41:00Z</cp:lastPrinted>
  <dcterms:created xsi:type="dcterms:W3CDTF">2018-04-15T03:53:00Z</dcterms:created>
  <dcterms:modified xsi:type="dcterms:W3CDTF">2026-07-22T13:38:00Z</dcterms:modified>
  <cp:category>Materials and Metallurgy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MTEquationSection">
    <vt:lpwstr>1</vt:lpwstr>
  </property>
</Properties>
</file>